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2"/>
        <w:gridCol w:w="5288"/>
        <w:gridCol w:w="4580"/>
      </w:tblGrid>
      <w:tr w:rsidR="00210115" w:rsidRPr="007D76D9" w:rsidTr="00240441">
        <w:trPr>
          <w:trHeight w:val="7891"/>
          <w:jc w:val="center"/>
        </w:trPr>
        <w:tc>
          <w:tcPr>
            <w:tcW w:w="4525" w:type="dxa"/>
            <w:tcBorders>
              <w:bottom w:val="nil"/>
            </w:tcBorders>
          </w:tcPr>
          <w:p w:rsidR="000233A5" w:rsidRPr="000233A5" w:rsidRDefault="000233A5" w:rsidP="000233A5">
            <w:pPr>
              <w:pStyle w:val="10"/>
            </w:pPr>
            <w:bookmarkStart w:id="0" w:name="_Hlk514713684"/>
            <w:bookmarkStart w:id="1" w:name="_Hlk514276837"/>
            <w:r>
              <w:t>Гипоацидный гастрит</w:t>
            </w:r>
          </w:p>
          <w:bookmarkEnd w:id="1"/>
          <w:p w:rsidR="00210115" w:rsidRPr="009D1198" w:rsidRDefault="000233A5" w:rsidP="002C45B5">
            <w:pPr>
              <w:pStyle w:val="10"/>
              <w:rPr>
                <w:rFonts w:ascii="Century Schoolbook" w:hAnsi="Century Schoolbook"/>
                <w:b/>
              </w:rPr>
            </w:pPr>
            <w:r w:rsidRPr="000233A5">
              <w:rPr>
                <w:rFonts w:ascii="Century Schoolbook" w:hAnsi="Century Schoolbook"/>
                <w:b/>
              </w:rPr>
              <w:t xml:space="preserve"> — </w:t>
            </w:r>
            <w:r>
              <w:rPr>
                <w:rFonts w:ascii="Century Schoolbook" w:hAnsi="Century Schoolbook"/>
                <w:b/>
              </w:rPr>
              <w:t xml:space="preserve"> </w:t>
            </w:r>
            <w:r w:rsidRPr="000233A5">
              <w:rPr>
                <w:rFonts w:ascii="Century Schoolbook" w:hAnsi="Century Schoolbook"/>
                <w:b/>
              </w:rPr>
              <w:t>это воспалительное заболевание слизистой оболочки желудка, характеризующееся пониженной кислотностью желудочного сока. Это состояние может привести к нарушению переваривания пищи и ухудшению усвоения питательных веществ.</w:t>
            </w:r>
          </w:p>
          <w:p w:rsidR="00D645A0" w:rsidRDefault="00D645A0" w:rsidP="009D1198"/>
          <w:p w:rsidR="00D645A0" w:rsidRDefault="00D645A0" w:rsidP="009D1198">
            <w:pPr>
              <w:rPr>
                <w:sz w:val="32"/>
                <w:szCs w:val="32"/>
              </w:rPr>
            </w:pPr>
          </w:p>
          <w:p w:rsidR="00210115" w:rsidRPr="00D645A0" w:rsidRDefault="000233A5" w:rsidP="009D1198">
            <w:pPr>
              <w:rPr>
                <w:sz w:val="32"/>
                <w:szCs w:val="32"/>
              </w:rPr>
            </w:pPr>
            <w:r w:rsidRPr="00D645A0">
              <w:rPr>
                <w:sz w:val="32"/>
                <w:szCs w:val="32"/>
              </w:rPr>
              <w:t>Причины:</w:t>
            </w:r>
          </w:p>
          <w:p w:rsidR="000233A5" w:rsidRPr="00D645A0" w:rsidRDefault="00D645A0" w:rsidP="009D1198">
            <w:pPr>
              <w:rPr>
                <w:sz w:val="32"/>
                <w:szCs w:val="32"/>
              </w:rPr>
            </w:pPr>
            <w:r w:rsidRPr="00D645A0">
              <w:rPr>
                <w:sz w:val="32"/>
                <w:szCs w:val="32"/>
              </w:rPr>
              <w:t>1.</w:t>
            </w:r>
            <w:r w:rsidR="000233A5" w:rsidRPr="00D645A0">
              <w:rPr>
                <w:sz w:val="32"/>
                <w:szCs w:val="32"/>
              </w:rPr>
              <w:t>Вредные привычки</w:t>
            </w:r>
            <w:r w:rsidRPr="00D645A0">
              <w:rPr>
                <w:sz w:val="32"/>
                <w:szCs w:val="32"/>
              </w:rPr>
              <w:t xml:space="preserve"> (курение,алкоголь)</w:t>
            </w:r>
          </w:p>
          <w:p w:rsidR="00D645A0" w:rsidRPr="00D645A0" w:rsidRDefault="00D645A0" w:rsidP="009D1198">
            <w:pPr>
              <w:rPr>
                <w:sz w:val="32"/>
                <w:szCs w:val="32"/>
              </w:rPr>
            </w:pPr>
            <w:r w:rsidRPr="00D645A0">
              <w:rPr>
                <w:sz w:val="32"/>
                <w:szCs w:val="32"/>
              </w:rPr>
              <w:t xml:space="preserve">2.Употребление лекарств </w:t>
            </w:r>
          </w:p>
          <w:p w:rsidR="00D645A0" w:rsidRPr="00D645A0" w:rsidRDefault="00D645A0" w:rsidP="009D1198">
            <w:pPr>
              <w:rPr>
                <w:sz w:val="32"/>
                <w:szCs w:val="32"/>
              </w:rPr>
            </w:pPr>
            <w:r w:rsidRPr="00D645A0">
              <w:rPr>
                <w:sz w:val="32"/>
                <w:szCs w:val="32"/>
              </w:rPr>
              <w:t>3.Наследственность</w:t>
            </w:r>
          </w:p>
          <w:p w:rsidR="00D645A0" w:rsidRPr="007D76D9" w:rsidRDefault="00D645A0" w:rsidP="009D1198">
            <w:r w:rsidRPr="00D645A0">
              <w:rPr>
                <w:sz w:val="32"/>
                <w:szCs w:val="32"/>
              </w:rPr>
              <w:t>4.Аутоимунное поражеение</w:t>
            </w:r>
          </w:p>
        </w:tc>
        <w:tc>
          <w:tcPr>
            <w:tcW w:w="5292" w:type="dxa"/>
            <w:tcBorders>
              <w:bottom w:val="nil"/>
            </w:tcBorders>
          </w:tcPr>
          <w:p w:rsidR="00D645A0" w:rsidRDefault="00D645A0" w:rsidP="00240441">
            <w:pPr>
              <w:pStyle w:val="21"/>
            </w:pPr>
            <w:r>
              <w:t>Гастрит с пониженной кислотностью</w:t>
            </w:r>
          </w:p>
          <w:p w:rsidR="00D645A0" w:rsidRPr="00D645A0" w:rsidRDefault="00D645A0" w:rsidP="00D645A0"/>
          <w:p w:rsidR="00D645A0" w:rsidRPr="00D645A0" w:rsidRDefault="00D645A0" w:rsidP="00D645A0"/>
          <w:p w:rsidR="00D645A0" w:rsidRPr="00D645A0" w:rsidRDefault="00D645A0" w:rsidP="00D645A0"/>
          <w:p w:rsidR="00D645A0" w:rsidRPr="00D645A0" w:rsidRDefault="00D645A0" w:rsidP="00D645A0"/>
          <w:p w:rsidR="00D645A0" w:rsidRPr="00D645A0" w:rsidRDefault="00D645A0" w:rsidP="00D645A0"/>
          <w:p w:rsidR="00D645A0" w:rsidRPr="00D645A0" w:rsidRDefault="00D645A0" w:rsidP="00D645A0"/>
          <w:p w:rsidR="00210115" w:rsidRPr="00D645A0" w:rsidRDefault="00D645A0" w:rsidP="00D645A0">
            <w:pPr>
              <w:tabs>
                <w:tab w:val="left" w:pos="1170"/>
              </w:tabs>
            </w:pPr>
            <w:r>
              <w:tab/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210115" w:rsidRPr="007D76D9" w:rsidRDefault="00D645A0" w:rsidP="009D1198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752725" cy="3333750"/>
                  <wp:effectExtent l="0" t="0" r="9525" b="0"/>
                  <wp:docPr id="1" name="Рисунок 1" descr="D:\Загрузки\man-hunger-clipart-l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man-hunger-clipart-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5" w:rsidRPr="007D76D9" w:rsidTr="009D1198">
        <w:trPr>
          <w:trHeight w:val="1872"/>
          <w:jc w:val="center"/>
        </w:trPr>
        <w:tc>
          <w:tcPr>
            <w:tcW w:w="4525" w:type="dxa"/>
          </w:tcPr>
          <w:p w:rsidR="003029C3" w:rsidRPr="003029C3" w:rsidRDefault="003029C3" w:rsidP="003029C3">
            <w:pPr>
              <w:tabs>
                <w:tab w:val="left" w:pos="906"/>
              </w:tabs>
            </w:pPr>
          </w:p>
        </w:tc>
        <w:tc>
          <w:tcPr>
            <w:tcW w:w="5292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10115" w:rsidRPr="007D76D9" w:rsidRDefault="00210115" w:rsidP="007D76D9"/>
        </w:tc>
        <w:tc>
          <w:tcPr>
            <w:tcW w:w="4583" w:type="dxa"/>
            <w:vAlign w:val="center"/>
          </w:tcPr>
          <w:p w:rsidR="00210115" w:rsidRPr="00D645A0" w:rsidRDefault="00D645A0" w:rsidP="002C45B5">
            <w:pPr>
              <w:pStyle w:val="ae"/>
              <w:rPr>
                <w:sz w:val="40"/>
                <w:szCs w:val="40"/>
              </w:rPr>
            </w:pPr>
            <w:r w:rsidRPr="00D645A0">
              <w:rPr>
                <w:sz w:val="40"/>
                <w:szCs w:val="40"/>
              </w:rPr>
              <w:t>Ваше</w:t>
            </w:r>
          </w:p>
          <w:p w:rsidR="00210115" w:rsidRPr="00D645A0" w:rsidRDefault="00D645A0" w:rsidP="002C45B5">
            <w:pPr>
              <w:pStyle w:val="ae"/>
              <w:rPr>
                <w:sz w:val="40"/>
                <w:szCs w:val="40"/>
              </w:rPr>
            </w:pPr>
            <w:r w:rsidRPr="00D645A0">
              <w:rPr>
                <w:sz w:val="40"/>
                <w:szCs w:val="40"/>
              </w:rPr>
              <w:t>здоровье</w:t>
            </w:r>
          </w:p>
          <w:p w:rsidR="00210115" w:rsidRPr="00D645A0" w:rsidRDefault="000233A5" w:rsidP="002C45B5">
            <w:pPr>
              <w:pStyle w:val="ae"/>
              <w:rPr>
                <w:sz w:val="40"/>
                <w:szCs w:val="40"/>
              </w:rPr>
            </w:pPr>
            <w:sdt>
              <w:sdtPr>
                <w:rPr>
                  <w:sz w:val="40"/>
                  <w:szCs w:val="40"/>
                </w:rPr>
                <w:id w:val="-1234154151"/>
                <w:placeholder>
                  <w:docPart w:val="E95F22918CD847A0A3CCBA24D1781D53"/>
                </w:placeholder>
                <w15:appearance w15:val="hidden"/>
              </w:sdtPr>
              <w:sdtContent>
                <w:r w:rsidR="00D645A0" w:rsidRPr="00D645A0">
                  <w:rPr>
                    <w:sz w:val="40"/>
                    <w:szCs w:val="40"/>
                  </w:rPr>
                  <w:t>в ваших</w:t>
                </w:r>
              </w:sdtContent>
            </w:sdt>
          </w:p>
          <w:p w:rsidR="00210115" w:rsidRPr="007D76D9" w:rsidRDefault="00D645A0" w:rsidP="00D645A0">
            <w:pPr>
              <w:pStyle w:val="ae"/>
            </w:pPr>
            <w:r w:rsidRPr="00D645A0">
              <w:rPr>
                <w:sz w:val="40"/>
                <w:szCs w:val="40"/>
              </w:rPr>
              <w:t>руках</w:t>
            </w:r>
          </w:p>
        </w:tc>
      </w:tr>
      <w:bookmarkEnd w:id="0"/>
    </w:tbl>
    <w:p w:rsidR="00D645A0" w:rsidRPr="00D645A0" w:rsidRDefault="007D76D9" w:rsidP="00D645A0">
      <w:pPr>
        <w:tabs>
          <w:tab w:val="center" w:pos="3880"/>
        </w:tabs>
        <w:ind w:left="10490"/>
        <w:rPr>
          <w:sz w:val="28"/>
          <w:szCs w:val="28"/>
          <w:lang w:bidi="ru-RU"/>
        </w:rPr>
      </w:pPr>
      <w:r>
        <w:rPr>
          <w:lang w:bidi="ru-RU"/>
        </w:rPr>
        <w:br w:type="page"/>
      </w:r>
      <w:r w:rsidR="00D645A0">
        <w:rPr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81050" y="504825"/>
            <wp:positionH relativeFrom="column">
              <wp:align>left</wp:align>
            </wp:positionH>
            <wp:positionV relativeFrom="paragraph">
              <wp:align>top</wp:align>
            </wp:positionV>
            <wp:extent cx="4088234" cy="3429000"/>
            <wp:effectExtent l="0" t="0" r="7620" b="0"/>
            <wp:wrapSquare wrapText="bothSides"/>
            <wp:docPr id="2" name="Рисунок 2" descr="D:\Загрузки\stomach-pain-diagnostic-by-doctor--2-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stomach-pain-diagnostic-by-doctor--2-l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34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5A0">
        <w:rPr>
          <w:lang w:bidi="ru-RU"/>
        </w:rPr>
        <w:tab/>
      </w:r>
      <w:r w:rsidR="00D645A0" w:rsidRPr="00D645A0">
        <w:rPr>
          <w:sz w:val="28"/>
          <w:szCs w:val="28"/>
          <w:lang w:bidi="ru-RU"/>
        </w:rPr>
        <w:t>Для диагностики гипоацидного гастрита используются:</w:t>
      </w:r>
    </w:p>
    <w:p w:rsidR="00D645A0" w:rsidRPr="00D645A0" w:rsidRDefault="00D645A0" w:rsidP="00D645A0">
      <w:pPr>
        <w:tabs>
          <w:tab w:val="center" w:pos="3880"/>
        </w:tabs>
        <w:ind w:left="10490"/>
        <w:rPr>
          <w:sz w:val="28"/>
          <w:szCs w:val="28"/>
          <w:lang w:bidi="ru-RU"/>
        </w:rPr>
      </w:pPr>
    </w:p>
    <w:p w:rsidR="00D645A0" w:rsidRPr="00D645A0" w:rsidRDefault="00D645A0" w:rsidP="00D645A0">
      <w:pPr>
        <w:tabs>
          <w:tab w:val="center" w:pos="3880"/>
        </w:tabs>
        <w:ind w:left="10490"/>
        <w:rPr>
          <w:sz w:val="28"/>
          <w:szCs w:val="28"/>
          <w:lang w:bidi="ru-RU"/>
        </w:rPr>
      </w:pPr>
      <w:r w:rsidRPr="00D645A0">
        <w:rPr>
          <w:sz w:val="28"/>
          <w:szCs w:val="28"/>
          <w:lang w:bidi="ru-RU"/>
        </w:rPr>
        <w:t>- Эндоскопия</w:t>
      </w:r>
    </w:p>
    <w:p w:rsidR="00D645A0" w:rsidRPr="00D645A0" w:rsidRDefault="00D645A0" w:rsidP="00D645A0">
      <w:pPr>
        <w:tabs>
          <w:tab w:val="center" w:pos="3880"/>
        </w:tabs>
        <w:ind w:left="10490"/>
        <w:rPr>
          <w:sz w:val="28"/>
          <w:szCs w:val="28"/>
          <w:lang w:bidi="ru-RU"/>
        </w:rPr>
      </w:pPr>
      <w:r w:rsidRPr="00D645A0">
        <w:rPr>
          <w:sz w:val="28"/>
          <w:szCs w:val="28"/>
          <w:lang w:bidi="ru-RU"/>
        </w:rPr>
        <w:t>- Анализ желудочного сока на кислотность</w:t>
      </w:r>
    </w:p>
    <w:p w:rsidR="00D645A0" w:rsidRDefault="00D645A0" w:rsidP="00D645A0">
      <w:pPr>
        <w:tabs>
          <w:tab w:val="center" w:pos="3880"/>
        </w:tabs>
        <w:ind w:left="10490"/>
        <w:rPr>
          <w:sz w:val="28"/>
          <w:szCs w:val="28"/>
          <w:lang w:bidi="ru-RU"/>
        </w:rPr>
      </w:pPr>
      <w:r w:rsidRPr="00D645A0">
        <w:rPr>
          <w:sz w:val="28"/>
          <w:szCs w:val="28"/>
          <w:lang w:bidi="ru-RU"/>
        </w:rPr>
        <w:t>- УЗИ органов брюшной полости</w:t>
      </w:r>
    </w:p>
    <w:p w:rsidR="00D645A0" w:rsidRPr="00D645A0" w:rsidRDefault="00D645A0" w:rsidP="00D645A0">
      <w:pPr>
        <w:tabs>
          <w:tab w:val="center" w:pos="3880"/>
        </w:tabs>
        <w:ind w:left="10490"/>
        <w:rPr>
          <w:sz w:val="28"/>
          <w:szCs w:val="28"/>
        </w:rPr>
      </w:pPr>
      <w:r w:rsidRPr="00D645A0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Лечение</w:t>
      </w:r>
      <w:r w:rsidRPr="00D645A0">
        <w:rPr>
          <w:rFonts w:ascii="Segoe UI" w:hAnsi="Segoe UI" w:cs="Segoe UI"/>
          <w:color w:val="000000"/>
          <w:sz w:val="28"/>
          <w:szCs w:val="28"/>
        </w:rPr>
        <w:br/>
      </w:r>
      <w:r w:rsidRPr="00D645A0">
        <w:rPr>
          <w:rFonts w:ascii="Segoe UI" w:hAnsi="Segoe UI" w:cs="Segoe UI"/>
          <w:color w:val="000000"/>
          <w:sz w:val="28"/>
          <w:szCs w:val="28"/>
        </w:rPr>
        <w:br/>
      </w:r>
      <w:r w:rsidRPr="00D645A0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- Изменение диеты (исключение острого и жирного)</w:t>
      </w:r>
      <w:r w:rsidRPr="00D645A0">
        <w:rPr>
          <w:rFonts w:ascii="Segoe UI" w:hAnsi="Segoe UI" w:cs="Segoe UI"/>
          <w:color w:val="000000"/>
          <w:sz w:val="28"/>
          <w:szCs w:val="28"/>
        </w:rPr>
        <w:br/>
      </w:r>
      <w:r w:rsidRPr="00D645A0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- Применение препаратов для улучшения пищеварения</w:t>
      </w:r>
      <w:r w:rsidRPr="00D645A0">
        <w:rPr>
          <w:sz w:val="28"/>
          <w:szCs w:val="28"/>
        </w:rPr>
        <w:br w:type="textWrapping" w:clear="all"/>
      </w:r>
    </w:p>
    <w:p w:rsidR="00D645A0" w:rsidRPr="00D645A0" w:rsidRDefault="00D645A0" w:rsidP="00D645A0">
      <w:pPr>
        <w:tabs>
          <w:tab w:val="left" w:pos="6090"/>
          <w:tab w:val="left" w:pos="6885"/>
          <w:tab w:val="center" w:pos="7195"/>
          <w:tab w:val="left" w:pos="11565"/>
        </w:tabs>
        <w:rPr>
          <w:sz w:val="32"/>
          <w:szCs w:val="32"/>
        </w:rPr>
      </w:pPr>
      <w:r>
        <w:rPr>
          <w:sz w:val="32"/>
          <w:szCs w:val="32"/>
        </w:rPr>
        <w:t xml:space="preserve">Симптомы:                                   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bookmarkStart w:id="2" w:name="_GoBack"/>
      <w:bookmarkEnd w:id="2"/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D645A0" w:rsidRDefault="00D645A0" w:rsidP="00D645A0">
      <w:pPr>
        <w:rPr>
          <w:sz w:val="32"/>
          <w:szCs w:val="32"/>
        </w:rPr>
      </w:pPr>
      <w:r w:rsidRPr="00D645A0">
        <w:rPr>
          <w:sz w:val="32"/>
          <w:szCs w:val="32"/>
        </w:rPr>
        <w:t>- Тянущие болевые ощущения</w:t>
      </w:r>
    </w:p>
    <w:p w:rsidR="00D645A0" w:rsidRPr="00D645A0" w:rsidRDefault="00D645A0" w:rsidP="00D645A0">
      <w:pPr>
        <w:rPr>
          <w:sz w:val="32"/>
          <w:szCs w:val="32"/>
        </w:rPr>
      </w:pPr>
      <w:r w:rsidRPr="00D645A0">
        <w:rPr>
          <w:sz w:val="32"/>
          <w:szCs w:val="32"/>
        </w:rPr>
        <w:t xml:space="preserve"> в области живота</w:t>
      </w:r>
    </w:p>
    <w:p w:rsidR="00D645A0" w:rsidRPr="00D645A0" w:rsidRDefault="00D645A0" w:rsidP="00D645A0">
      <w:pPr>
        <w:rPr>
          <w:sz w:val="32"/>
          <w:szCs w:val="32"/>
        </w:rPr>
      </w:pPr>
      <w:r w:rsidRPr="00D645A0">
        <w:rPr>
          <w:sz w:val="32"/>
          <w:szCs w:val="32"/>
        </w:rPr>
        <w:t>- Изжога</w:t>
      </w:r>
      <w:r>
        <w:rPr>
          <w:sz w:val="32"/>
          <w:szCs w:val="32"/>
        </w:rPr>
        <w:t>, несварение, усталость</w:t>
      </w:r>
    </w:p>
    <w:p w:rsidR="007D76D9" w:rsidRPr="00D645A0" w:rsidRDefault="007D76D9" w:rsidP="00D645A0">
      <w:pPr>
        <w:rPr>
          <w:sz w:val="32"/>
          <w:szCs w:val="32"/>
        </w:rPr>
      </w:pPr>
    </w:p>
    <w:sectPr w:rsidR="007D76D9" w:rsidRPr="00D645A0" w:rsidSect="00156B68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720" w:right="1224" w:bottom="720" w:left="122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91E" w:rsidRDefault="00D2491E" w:rsidP="007D76D9">
      <w:r>
        <w:separator/>
      </w:r>
    </w:p>
  </w:endnote>
  <w:endnote w:type="continuationSeparator" w:id="0">
    <w:p w:rsidR="00D2491E" w:rsidRDefault="00D2491E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A0" w:rsidRDefault="002E25A0" w:rsidP="002E25A0">
    <w:pPr>
      <w:pStyle w:val="ab"/>
      <w:spacing w:after="0"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15" w:rsidRDefault="00210115" w:rsidP="003029C3">
    <w:pPr>
      <w:pStyle w:val="ab"/>
      <w:spacing w:after="0"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91E" w:rsidRDefault="00D2491E" w:rsidP="007D76D9">
      <w:r>
        <w:separator/>
      </w:r>
    </w:p>
  </w:footnote>
  <w:footnote w:type="continuationSeparator" w:id="0">
    <w:p w:rsidR="00D2491E" w:rsidRDefault="00D2491E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6D9" w:rsidRDefault="007D76D9" w:rsidP="007D76D9">
    <w:pPr>
      <w:pStyle w:val="a9"/>
    </w:pPr>
    <w:r>
      <w:rPr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5E5FDCF" wp14:editId="35E5B0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06055"/>
              <wp:effectExtent l="0" t="0" r="0" b="28575"/>
              <wp:wrapNone/>
              <wp:docPr id="37" name="Группа 37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06055"/>
                        <a:chOff x="0" y="1"/>
                        <a:chExt cx="9581631" cy="7304051"/>
                      </a:xfrm>
                    </wpg:grpSpPr>
                    <wps:wsp>
                      <wps:cNvPr id="38" name="Прямоугольник 43" descr="Флорист, собирающий букет" title="Изображение имиджевого баннера"/>
                      <wps:cNvSpPr>
                        <a:spLocks noChangeAspect="1"/>
                      </wps:cNvSpPr>
                      <wps:spPr>
                        <a:xfrm>
                          <a:off x="0" y="1"/>
                          <a:ext cx="6399944" cy="382511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5580" t="-2085" r="-3087" b="-123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9" name="Группа 39"/>
                      <wpg:cNvGrpSpPr/>
                      <wpg:grpSpPr>
                        <a:xfrm>
                          <a:off x="0" y="4073237"/>
                          <a:ext cx="254615" cy="3230815"/>
                          <a:chOff x="0" y="0"/>
                          <a:chExt cx="254635" cy="3231222"/>
                        </a:xfrm>
                      </wpg:grpSpPr>
                      <wps:wsp>
                        <wps:cNvPr id="40" name="Прямая соединительная линия 40"/>
                        <wps:cNvCnPr/>
                        <wps:spPr>
                          <a:xfrm>
                            <a:off x="139148" y="198782"/>
                            <a:ext cx="0" cy="3032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2" name="Графический объект 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" name="Полилиния: фигура 48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Полилиния: Фигура 58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олилиния: Фигура 61"/>
                          <wps:cNvSpPr/>
                          <wps:spPr>
                            <a:xfrm>
                              <a:off x="2140770" y="4030503"/>
                              <a:ext cx="2366485" cy="2047876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62" name="Группа 62"/>
                      <wpg:cNvGrpSpPr/>
                      <wpg:grpSpPr>
                        <a:xfrm>
                          <a:off x="3083054" y="4073237"/>
                          <a:ext cx="254615" cy="3096262"/>
                          <a:chOff x="-306711" y="0"/>
                          <a:chExt cx="254635" cy="3097241"/>
                        </a:xfrm>
                      </wpg:grpSpPr>
                      <wps:wsp>
                        <wps:cNvPr id="63" name="Прямая соединительная линия 63"/>
                        <wps:cNvCnPr/>
                        <wps:spPr>
                          <a:xfrm>
                            <a:off x="-167744" y="198122"/>
                            <a:ext cx="29008" cy="28991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4" name="Графический объект 56"/>
                        <wpg:cNvGrpSpPr/>
                        <wpg:grpSpPr>
                          <a:xfrm>
                            <a:off x="-306711" y="0"/>
                            <a:ext cx="254635" cy="221615"/>
                            <a:chOff x="-8380905" y="-7144"/>
                            <a:chExt cx="6973277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5" name="Полилиния: фигура 65"/>
                          <wps:cNvSpPr/>
                          <wps:spPr>
                            <a:xfrm>
                              <a:off x="-8380905" y="-7144"/>
                              <a:ext cx="4486283" cy="3867141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олилиния: фигура 67"/>
                          <wps:cNvSpPr/>
                          <wps:spPr>
                            <a:xfrm>
                              <a:off x="-3779373" y="1813081"/>
                              <a:ext cx="2371745" cy="2047877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Полилиния: Фигура 68"/>
                          <wps:cNvSpPr/>
                          <wps:spPr>
                            <a:xfrm>
                              <a:off x="-6258681" y="4030502"/>
                              <a:ext cx="2366487" cy="2047877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69" name="Группа 69"/>
                      <wpg:cNvGrpSpPr/>
                      <wpg:grpSpPr>
                        <a:xfrm>
                          <a:off x="6516815" y="138546"/>
                          <a:ext cx="254613" cy="5076189"/>
                          <a:chOff x="-87191" y="0"/>
                          <a:chExt cx="254636" cy="5077631"/>
                        </a:xfrm>
                      </wpg:grpSpPr>
                      <wps:wsp>
                        <wps:cNvPr id="70" name="Прямая соединительная линия 70"/>
                        <wps:cNvCnPr/>
                        <wps:spPr>
                          <a:xfrm>
                            <a:off x="51963" y="198713"/>
                            <a:ext cx="39874" cy="48789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1" name="Графический объект 56"/>
                        <wpg:cNvGrpSpPr/>
                        <wpg:grpSpPr>
                          <a:xfrm>
                            <a:off x="-87191" y="0"/>
                            <a:ext cx="254636" cy="221615"/>
                            <a:chOff x="-2369118" y="-7144"/>
                            <a:chExt cx="6973305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72" name="Полилиния: фигура 72"/>
                          <wps:cNvSpPr/>
                          <wps:spPr>
                            <a:xfrm>
                              <a:off x="-2369118" y="-7144"/>
                              <a:ext cx="4486262" cy="3867156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Полилиния: Фигура 73"/>
                          <wps:cNvSpPr/>
                          <wps:spPr>
                            <a:xfrm>
                              <a:off x="2232469" y="1813079"/>
                              <a:ext cx="2371718" cy="2047867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Полилиния: Фигура 75"/>
                          <wps:cNvSpPr/>
                          <wps:spPr>
                            <a:xfrm>
                              <a:off x="-246889" y="4030512"/>
                              <a:ext cx="2366497" cy="2047867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6" name="Графический объект 76" descr="Элементы оформления с листьями" title="Элементы оформления с листьями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6844146" y="5486400"/>
                          <a:ext cx="2737485" cy="17487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FE5DAB" id="Группа 37" o:spid="_x0000_s1026" style="position:absolute;margin-left:0;margin-top:0;width:754.55pt;height:575.3pt;z-index:251661312;mso-position-horizontal:center;mso-position-horizontal-relative:page;mso-position-vertical:center;mso-position-vertical-relative:page;mso-width-relative:margin;mso-height-relative:margin" coordorigin="" coordsize="95816,730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">
              <v:rect id="Прямоугольник 43" o:spid="_x0000_s1027" alt="Флорист, собирающий букет" style="position:absolute;width:63999;height:38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" stroked="f" strokeweight="1pt">
                <v:fill r:id="rId4" o:title="Флорист, собирающий букет" recolor="t" rotate="t" type="frame"/>
                <v:path arrowok="t"/>
                <o:lock v:ext="edit" aspectratio="t"/>
              </v:rect>
              <v:group id="Группа 39" o:spid="_x0000_s1028" style="position:absolute;top:40732;width:2546;height:32308" coordsize="2546,3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line id="Прямая соединительная линия 40" o:spid="_x0000_s1029" style="position:absolute;visibility:visible;mso-wrap-style:square" from="1391,1987" to="1391,3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  <v:stroke joinstyle="miter"/>
                </v:line>
                <v:group id="Графический объект 56" o:spid="_x0000_s1030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Полилиния: фигура 48" o:spid="_x0000_s1031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Полилиния: Фигура 58" o:spid="_x0000_s1032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Полилиния: Фигура 61" o:spid="_x0000_s1033" style="position:absolute;left:21407;top:40305;width:23665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9,2044542;2366010,1026320;2366010,7144;1186569,7144;7128,1025367;7128,2043590;1186569,2043590" o:connectangles="0,0,0,0,0,0,0"/>
                  </v:shape>
                </v:group>
              </v:group>
              <v:group id="Группа 62" o:spid="_x0000_s1034" style="position:absolute;left:30830;top:40732;width:2546;height:30962" coordorigin="-3067" coordsize="2546,3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line id="Прямая соединительная линия 63" o:spid="_x0000_s1035" style="position:absolute;visibility:visible;mso-wrap-style:square" from="-1677,1981" to="-1387,3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  <v:stroke joinstyle="miter"/>
                </v:line>
                <v:group id="Графический объект 56" o:spid="_x0000_s1036" style="position:absolute;left:-3067;width:2547;height:2216" coordorigin="-83809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Полилиния: фигура 65" o:spid="_x0000_s1037" style="position:absolute;left:-83809;top:-71;width:44863;height:38670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5,3864760;7144,1935951;7144,7144;2246475,7144;4485807,1935951;4485807,3864760;2246475,3864760" o:connectangles="0,0,0,0,0,0,0"/>
                  </v:shape>
                  <v:shape id="Полилиния: фигура 67" o:spid="_x0000_s1038" style="position:absolute;left:-37793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207,2044543;2371269,1025367;2371269,7144;1189207,7144;7144,1025367;7144,2044543;1189207,2044543" o:connectangles="0,0,0,0,0,0,0"/>
                  </v:shape>
                  <v:shape id="Полилиния: Фигура 68" o:spid="_x0000_s1039" style="position:absolute;left:-62586;top:40305;width:23665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70,2044543;2366012,1026320;2366012,7144;1186570,7144;7128,1025367;7128,2043591;1186570,2043591" o:connectangles="0,0,0,0,0,0,0"/>
                  </v:shape>
                </v:group>
              </v:group>
              <v:group id="Группа 69" o:spid="_x0000_s1040" style="position:absolute;left:65168;top:1385;width:2546;height:50762" coordorigin="-871" coordsize="2546,5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line id="Прямая соединительная линия 70" o:spid="_x0000_s1041" style="position:absolute;visibility:visible;mso-wrap-style:square" from="519,1987" to="918,50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  <v:stroke joinstyle="miter"/>
                </v:line>
                <v:group id="Графический объект 56" o:spid="_x0000_s1042" style="position:absolute;left:-871;width:2545;height:2216" coordorigin="-23691,-71" coordsize="69733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Полилиния: фигура 72" o:spid="_x0000_s1043" style="position:absolute;left:-23691;top:-71;width:44862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64,3864775;7144,1935959;7144,7144;2246464,7144;4485786,1935959;4485786,3864775;2246464,3864775" o:connectangles="0,0,0,0,0,0,0"/>
                  </v:shape>
                  <v:shape id="Полилиния: Фигура 73" o:spid="_x0000_s1044" style="position:absolute;left:22324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3,2044533;2371242,1025362;2371242,7144;1189193,7144;7144,1025362;7144,2044533;1189193,2044533" o:connectangles="0,0,0,0,0,0,0"/>
                  </v:shape>
                  <v:shape id="Полилиния: Фигура 75" o:spid="_x0000_s1045" style="position:absolute;left:-2468;top:40305;width:23664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75,2044533;2366022,1026315;2366022,7144;1186575,7144;7128,1025362;7128,2043581;1186575,2043581" o:connectangles="0,0,0,0,0,0,0"/>
                  </v:shap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 76" o:spid="_x0000_s1046" type="#_x0000_t75" alt="Элементы оформления с листьями" style="position:absolute;left:68441;top:54864;width:27375;height:17487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">
                <v:imagedata r:id="rId5" o:title="Элементы оформления с листьями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6D9" w:rsidRDefault="009D1198" w:rsidP="007D76D9">
    <w:pPr>
      <w:pStyle w:val="a9"/>
    </w:pPr>
    <w:r>
      <w:rPr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DFB804B" wp14:editId="453EE0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01200" cy="7315616"/>
              <wp:effectExtent l="0" t="0" r="0" b="0"/>
              <wp:wrapNone/>
              <wp:docPr id="83" name="Группа 8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1200" cy="7315616"/>
                        <a:chOff x="0" y="0"/>
                        <a:chExt cx="9602181" cy="7315616"/>
                      </a:xfrm>
                    </wpg:grpSpPr>
                    <pic:pic xmlns:pic="http://schemas.openxmlformats.org/drawingml/2006/picture">
                      <pic:nvPicPr>
                        <pic:cNvPr id="84" name="Изображение 2" descr="Фоновое цветочное изображение&#10;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41" r="17241"/>
                        <a:stretch/>
                      </pic:blipFill>
                      <pic:spPr bwMode="auto">
                        <a:xfrm>
                          <a:off x="6410036" y="18472"/>
                          <a:ext cx="3192145" cy="729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86" name="Группа 86"/>
                      <wpg:cNvGrpSpPr/>
                      <wpg:grpSpPr>
                        <a:xfrm>
                          <a:off x="0" y="0"/>
                          <a:ext cx="9601292" cy="7315616"/>
                          <a:chOff x="0" y="0"/>
                          <a:chExt cx="9601292" cy="7315616"/>
                        </a:xfrm>
                      </wpg:grpSpPr>
                      <wps:wsp>
                        <wps:cNvPr id="87" name="Прямоугольник 40" descr="Цветы снаружи магазина" title="Изображение оборотной страницы"/>
                        <wps:cNvSpPr/>
                        <wps:spPr>
                          <a:xfrm>
                            <a:off x="3214254" y="3177309"/>
                            <a:ext cx="3192145" cy="413830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/>
                            <a:srcRect/>
                            <a:stretch>
                              <a:fillRect l="-29714" t="-5386" r="-67548" b="20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 40"/>
                        <wps:cNvSpPr/>
                        <wps:spPr>
                          <a:xfrm>
                            <a:off x="6410036" y="18472"/>
                            <a:ext cx="3191256" cy="72942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 43"/>
                        <wps:cNvSpPr/>
                        <wps:spPr>
                          <a:xfrm>
                            <a:off x="6733309" y="498763"/>
                            <a:ext cx="2564296" cy="641551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Графический объект 90" descr="Элементы оформления с листьями" title="Элементы оформления с листьями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6182" y="5560291"/>
                            <a:ext cx="2737485" cy="1748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1" name="Группа 91"/>
                        <wpg:cNvGrpSpPr/>
                        <wpg:grpSpPr>
                          <a:xfrm>
                            <a:off x="3104371" y="0"/>
                            <a:ext cx="254916" cy="2588810"/>
                            <a:chOff x="-230031" y="0"/>
                            <a:chExt cx="254998" cy="2588957"/>
                          </a:xfrm>
                        </wpg:grpSpPr>
                        <wpg:grpSp>
                          <wpg:cNvPr id="93" name="Графический объект 56"/>
                          <wpg:cNvGrpSpPr/>
                          <wpg:grpSpPr>
                            <a:xfrm>
                              <a:off x="-230031" y="0"/>
                              <a:ext cx="254998" cy="222065"/>
                              <a:chOff x="-6271979" y="-7144"/>
                              <a:chExt cx="6973275" cy="6085523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94" name="Полилиния: фигура 94"/>
                            <wps:cNvSpPr/>
                            <wps:spPr>
                              <a:xfrm>
                                <a:off x="-6271979" y="-7144"/>
                                <a:ext cx="4486307" cy="3867157"/>
                              </a:xfrm>
                              <a:custGeom>
                                <a:avLst/>
                                <a:gdLst>
                                  <a:gd name="connsiteX0" fmla="*/ 2246471 w 4486275"/>
                                  <a:gd name="connsiteY0" fmla="*/ 3864769 h 3867150"/>
                                  <a:gd name="connsiteX1" fmla="*/ 7144 w 4486275"/>
                                  <a:gd name="connsiteY1" fmla="*/ 1935956 h 3867150"/>
                                  <a:gd name="connsiteX2" fmla="*/ 7144 w 4486275"/>
                                  <a:gd name="connsiteY2" fmla="*/ 7144 h 3867150"/>
                                  <a:gd name="connsiteX3" fmla="*/ 2246471 w 4486275"/>
                                  <a:gd name="connsiteY3" fmla="*/ 7144 h 3867150"/>
                                  <a:gd name="connsiteX4" fmla="*/ 4485799 w 4486275"/>
                                  <a:gd name="connsiteY4" fmla="*/ 1935956 h 3867150"/>
                                  <a:gd name="connsiteX5" fmla="*/ 4485799 w 4486275"/>
                                  <a:gd name="connsiteY5" fmla="*/ 3864769 h 3867150"/>
                                  <a:gd name="connsiteX6" fmla="*/ 2246471 w 4486275"/>
                                  <a:gd name="connsiteY6" fmla="*/ 3864769 h 386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486275" h="3867150">
                                    <a:moveTo>
                                      <a:pt x="2246471" y="3864769"/>
                                    </a:moveTo>
                                    <a:cubicBezTo>
                                      <a:pt x="1009174" y="3864769"/>
                                      <a:pt x="7144" y="3000851"/>
                                      <a:pt x="7144" y="1935956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2246471" y="7144"/>
                                    </a:lnTo>
                                    <a:cubicBezTo>
                                      <a:pt x="3482816" y="7144"/>
                                      <a:pt x="4485799" y="871061"/>
                                      <a:pt x="4485799" y="1935956"/>
                                    </a:cubicBezTo>
                                    <a:lnTo>
                                      <a:pt x="4485799" y="3864769"/>
                                    </a:lnTo>
                                    <a:lnTo>
                                      <a:pt x="2246471" y="3864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9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Полилиния: фигура 95"/>
                            <wps:cNvSpPr/>
                            <wps:spPr>
                              <a:xfrm>
                                <a:off x="-1670422" y="1813098"/>
                                <a:ext cx="2371718" cy="2047874"/>
                              </a:xfrm>
                              <a:custGeom>
                                <a:avLst/>
                                <a:gdLst>
                                  <a:gd name="connsiteX0" fmla="*/ 1189197 w 2371725"/>
                                  <a:gd name="connsiteY0" fmla="*/ 2044541 h 2047875"/>
                                  <a:gd name="connsiteX1" fmla="*/ 2371249 w 2371725"/>
                                  <a:gd name="connsiteY1" fmla="*/ 1025366 h 2047875"/>
                                  <a:gd name="connsiteX2" fmla="*/ 2371249 w 2371725"/>
                                  <a:gd name="connsiteY2" fmla="*/ 7144 h 2047875"/>
                                  <a:gd name="connsiteX3" fmla="*/ 1189197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4541 h 2047875"/>
                                  <a:gd name="connsiteX6" fmla="*/ 1189197 w 2371725"/>
                                  <a:gd name="connsiteY6" fmla="*/ 2044541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7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5366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7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4541"/>
                                    </a:lnTo>
                                    <a:lnTo>
                                      <a:pt x="1189197" y="20445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Полилиния: Фигура 96"/>
                            <wps:cNvSpPr/>
                            <wps:spPr>
                              <a:xfrm>
                                <a:off x="-4149774" y="4030505"/>
                                <a:ext cx="2366456" cy="2047874"/>
                              </a:xfrm>
                              <a:custGeom>
                                <a:avLst/>
                                <a:gdLst>
                                  <a:gd name="connsiteX0" fmla="*/ 1189196 w 2371725"/>
                                  <a:gd name="connsiteY0" fmla="*/ 2044541 h 2047875"/>
                                  <a:gd name="connsiteX1" fmla="*/ 2371249 w 2371725"/>
                                  <a:gd name="connsiteY1" fmla="*/ 1026319 h 2047875"/>
                                  <a:gd name="connsiteX2" fmla="*/ 2371249 w 2371725"/>
                                  <a:gd name="connsiteY2" fmla="*/ 7144 h 2047875"/>
                                  <a:gd name="connsiteX3" fmla="*/ 1189196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3589 h 2047875"/>
                                  <a:gd name="connsiteX6" fmla="*/ 1189196 w 2371725"/>
                                  <a:gd name="connsiteY6" fmla="*/ 2043589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6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6319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6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3589"/>
                                    </a:lnTo>
                                    <a:lnTo>
                                      <a:pt x="1189196" y="20435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" name="Прямая соединительная линия 97"/>
                          <wps:cNvCnPr/>
                          <wps:spPr>
                            <a:xfrm flipH="1">
                              <a:off x="-70999" y="139148"/>
                              <a:ext cx="10160" cy="244980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8" name="Группа 98"/>
                        <wpg:cNvGrpSpPr/>
                        <wpg:grpSpPr>
                          <a:xfrm>
                            <a:off x="0" y="0"/>
                            <a:ext cx="254635" cy="5261610"/>
                            <a:chOff x="0" y="0"/>
                            <a:chExt cx="254635" cy="5262274"/>
                          </a:xfrm>
                        </wpg:grpSpPr>
                        <wps:wsp>
                          <wps:cNvPr id="99" name="Прямая соединительная линия 99"/>
                          <wps:cNvCnPr/>
                          <wps:spPr>
                            <a:xfrm>
                              <a:off x="139137" y="198763"/>
                              <a:ext cx="0" cy="506351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00" name="Графический объект 56"/>
                          <wpg:cNvGrpSpPr/>
                          <wpg:grpSpPr>
                            <a:xfrm>
                              <a:off x="0" y="0"/>
                              <a:ext cx="254635" cy="221615"/>
                              <a:chOff x="18550" y="-7144"/>
                              <a:chExt cx="6973276" cy="6085523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01" name="Полилиния: фигура 101"/>
                            <wps:cNvSpPr/>
                            <wps:spPr>
                              <a:xfrm>
                                <a:off x="18550" y="-7144"/>
                                <a:ext cx="4486277" cy="3867150"/>
                              </a:xfrm>
                              <a:custGeom>
                                <a:avLst/>
                                <a:gdLst>
                                  <a:gd name="connsiteX0" fmla="*/ 2246471 w 4486275"/>
                                  <a:gd name="connsiteY0" fmla="*/ 3864769 h 3867150"/>
                                  <a:gd name="connsiteX1" fmla="*/ 7144 w 4486275"/>
                                  <a:gd name="connsiteY1" fmla="*/ 1935956 h 3867150"/>
                                  <a:gd name="connsiteX2" fmla="*/ 7144 w 4486275"/>
                                  <a:gd name="connsiteY2" fmla="*/ 7144 h 3867150"/>
                                  <a:gd name="connsiteX3" fmla="*/ 2246471 w 4486275"/>
                                  <a:gd name="connsiteY3" fmla="*/ 7144 h 3867150"/>
                                  <a:gd name="connsiteX4" fmla="*/ 4485799 w 4486275"/>
                                  <a:gd name="connsiteY4" fmla="*/ 1935956 h 3867150"/>
                                  <a:gd name="connsiteX5" fmla="*/ 4485799 w 4486275"/>
                                  <a:gd name="connsiteY5" fmla="*/ 3864769 h 3867150"/>
                                  <a:gd name="connsiteX6" fmla="*/ 2246471 w 4486275"/>
                                  <a:gd name="connsiteY6" fmla="*/ 3864769 h 386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486275" h="3867150">
                                    <a:moveTo>
                                      <a:pt x="2246471" y="3864769"/>
                                    </a:moveTo>
                                    <a:cubicBezTo>
                                      <a:pt x="1009174" y="3864769"/>
                                      <a:pt x="7144" y="3000851"/>
                                      <a:pt x="7144" y="1935956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2246471" y="7144"/>
                                    </a:lnTo>
                                    <a:cubicBezTo>
                                      <a:pt x="3482816" y="7144"/>
                                      <a:pt x="4485799" y="871061"/>
                                      <a:pt x="4485799" y="1935956"/>
                                    </a:cubicBezTo>
                                    <a:lnTo>
                                      <a:pt x="4485799" y="3864769"/>
                                    </a:lnTo>
                                    <a:lnTo>
                                      <a:pt x="2246471" y="3864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9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Полилиния: фигура 102"/>
                            <wps:cNvSpPr/>
                            <wps:spPr>
                              <a:xfrm>
                                <a:off x="4620101" y="1813084"/>
                                <a:ext cx="2371725" cy="2047875"/>
                              </a:xfrm>
                              <a:custGeom>
                                <a:avLst/>
                                <a:gdLst>
                                  <a:gd name="connsiteX0" fmla="*/ 1189197 w 2371725"/>
                                  <a:gd name="connsiteY0" fmla="*/ 2044541 h 2047875"/>
                                  <a:gd name="connsiteX1" fmla="*/ 2371249 w 2371725"/>
                                  <a:gd name="connsiteY1" fmla="*/ 1025366 h 2047875"/>
                                  <a:gd name="connsiteX2" fmla="*/ 2371249 w 2371725"/>
                                  <a:gd name="connsiteY2" fmla="*/ 7144 h 2047875"/>
                                  <a:gd name="connsiteX3" fmla="*/ 1189197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4541 h 2047875"/>
                                  <a:gd name="connsiteX6" fmla="*/ 1189197 w 2371725"/>
                                  <a:gd name="connsiteY6" fmla="*/ 2044541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7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5366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7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4541"/>
                                    </a:lnTo>
                                    <a:lnTo>
                                      <a:pt x="1189197" y="20445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Полилиния: Фигура 103"/>
                            <wps:cNvSpPr/>
                            <wps:spPr>
                              <a:xfrm>
                                <a:off x="2140770" y="4030503"/>
                                <a:ext cx="2366485" cy="2047876"/>
                              </a:xfrm>
                              <a:custGeom>
                                <a:avLst/>
                                <a:gdLst>
                                  <a:gd name="connsiteX0" fmla="*/ 1189196 w 2371725"/>
                                  <a:gd name="connsiteY0" fmla="*/ 2044541 h 2047875"/>
                                  <a:gd name="connsiteX1" fmla="*/ 2371249 w 2371725"/>
                                  <a:gd name="connsiteY1" fmla="*/ 1026319 h 2047875"/>
                                  <a:gd name="connsiteX2" fmla="*/ 2371249 w 2371725"/>
                                  <a:gd name="connsiteY2" fmla="*/ 7144 h 2047875"/>
                                  <a:gd name="connsiteX3" fmla="*/ 1189196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3589 h 2047875"/>
                                  <a:gd name="connsiteX6" fmla="*/ 1189196 w 2371725"/>
                                  <a:gd name="connsiteY6" fmla="*/ 2043589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6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6319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6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3589"/>
                                    </a:lnTo>
                                    <a:lnTo>
                                      <a:pt x="1189196" y="20435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D07E63" id="Группа 83" o:spid="_x0000_s1026" style="position:absolute;margin-left:0;margin-top:0;width:756pt;height:576.05pt;z-index:251663360;mso-position-horizontal:center;mso-position-horizontal-relative:page;mso-position-vertical:center;mso-position-vertical-relative:page;mso-width-relative:margin" coordsize="96021,731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A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gAAAAAQABAGA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P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COVAAAAAQAAAGsAAACgAAABRAAAyoAAACN5ABgA&#10;Af/Y/+0ADEFkb2JlX0NNAAH/7gAOQWRvYmUAZIAAAAAB/9sAhAAMCAgICQgMCQkMEQsKCxEVDwwM&#10;DxUYExMVExMYEQwMDAwMDBEMDAwMDAwMDAwMDAwMDAwMDAwMDAwMDAwMDAwMAQ0LCw0ODRAODhAU&#10;Dg4OFBQODg4OFBEMDAwMDBERDAwMDAwMEQwMDAwMDAwMDAwMDAwMDAwMDAwMDAwMDAwMDAz/wAAR&#10;CACgAGs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AAA&#10;AAAB/9sAhAAGBAQEBQQGBQUGCQYFBgkLCAYGCAsMCgoLCgoMEAwMDAwMDBAMDAwMDAwMDAwMDAwM&#10;DAwMDAwMDAwMDAwMDAwMAQcHBw0MDRgQEBgUDg4OFBQODg4OFBEMDAwMDBERDAwMDAwMEQwMDAwM&#10;DAwMDAwMDAwMDAwMDAwMDAwMDAwMDAz/wAARCAI/AYADAREAAhEBAxEB/90ABAAw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 2" o:spid="_x0000_s1027" type="#_x0000_t75" alt="Фоновое цветочное изображение&#10;" style="position:absolute;left:64100;top:184;width:31921;height:7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">
                <v:imagedata r:id="rId7" o:title="Фоновое цветочное изображение&#10;" cropleft="11299f" cropright="11299f"/>
              </v:shape>
              <v:group id="Группа 86" o:spid="_x0000_s1028" style="position:absolute;width:96012;height:73156" coordsize="96012,7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rect id="Прямоугольник 40" o:spid="_x0000_s1029" alt="Цветы снаружи магазина" style="position:absolute;left:32142;top:31773;width:31921;height:41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" stroked="f" strokeweight="1pt">
                  <v:fill r:id="rId8" o:title="Цветы снаружи магазина" recolor="t" rotate="t" type="frame"/>
                </v:rect>
                <v:rect id="Прямоугольник 40" o:spid="_x0000_s1030" style="position:absolute;left:64100;top:184;width:31912;height:72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" fillcolor="#739a28 [3204]" stroked="f" strokeweight="1pt">
                  <v:fill opacity="52428f"/>
                </v:rect>
                <v:rect id="Прямоугольник 43" o:spid="_x0000_s1031" style="position:absolute;left:67333;top:4987;width:25643;height:64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" filled="f" strokecolor="white [3212]" strokeweight="4pt"/>
                <v:shape id="Графический объект 90" o:spid="_x0000_s1032" type="#_x0000_t75" alt="Элементы оформления с листьями" style="position:absolute;left:461;top:55602;width:27375;height:174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">
                  <v:imagedata r:id="rId9" o:title="Элементы оформления с листьями"/>
                  <v:path arrowok="t"/>
                </v:shape>
                <v:group id="Группа 91" o:spid="_x0000_s1033" style="position:absolute;left:31043;width:2549;height:25888" coordorigin="-2300" coordsize="2549,2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Графический объект 56" o:spid="_x0000_s1034" style="position:absolute;left:-2300;width:2549;height:2220" coordorigin="-62719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Полилиния: фигура 94" o:spid="_x0000_s1035" style="position:absolute;left:-62719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" path="m2246471,3864769c1009174,3864769,7144,3000851,7144,1935956l7144,7144r2239327,c3482816,7144,4485799,871061,4485799,1935956r,1928813l2246471,3864769xe" fillcolor="#f39" stroked="f">
                      <v:stroke joinstyle="miter"/>
                      <v:path arrowok="t" o:connecttype="custom" o:connectlocs="2246487,3864776;7144,1935960;7144,7144;2246487,7144;4485831,1935960;4485831,3864776;2246487,3864776" o:connectangles="0,0,0,0,0,0,0"/>
                    </v:shape>
                    <v:shape id="Полилиния: фигура 95" o:spid="_x0000_s1036" style="position:absolute;left:-16704;top:18130;width:23716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" path="m1189197,2044541v653414,,1182052,-456247,1182052,-1019175l2371249,7144r-1182052,c535781,7144,7144,463391,7144,1025366r,1019175l1189197,2044541xe" filled="f" stroked="f">
                      <v:stroke joinstyle="miter"/>
                      <v:path arrowok="t" o:connecttype="custom" o:connectlocs="1189193,2044540;2371242,1025365;2371242,7144;1189193,7144;7144,1025365;7144,2044540;1189193,2044540" o:connectangles="0,0,0,0,0,0,0"/>
                    </v:shape>
                    <v:shape id="Полилиния: Фигура 96" o:spid="_x0000_s1037" style="position:absolute;left:-41497;top:40305;width:23664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  <v:stroke joinstyle="miter"/>
                      <v:path arrowok="t" o:connecttype="custom" o:connectlocs="1186554,2044540;2365981,1026318;2365981,7144;1186554,7144;7128,1025365;7128,2043588;1186554,2043588" o:connectangles="0,0,0,0,0,0,0"/>
                    </v:shape>
                  </v:group>
                  <v:line id="Прямая соединительная линия 97" o:spid="_x0000_s1038" style="position:absolute;flip:x;visibility:visible;mso-wrap-style:square" from="-709,1391" to="-608,2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    <v:stroke joinstyle="miter"/>
                  </v:line>
                </v:group>
                <v:group id="Группа 98" o:spid="_x0000_s1039" style="position:absolute;width:2546;height:52616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line id="Прямая соединительная линия 99" o:spid="_x0000_s1040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    <v:stroke joinstyle="miter"/>
                  </v:line>
                  <v:group id="Графический объект 56" o:spid="_x0000_s1041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Полилиния: фигура 101" o:spid="_x0000_s1042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" path="m2246471,3864769c1009174,3864769,7144,3000851,7144,1935956l7144,7144r2239327,c3482816,7144,4485799,871061,4485799,1935956r,1928813l2246471,3864769xe" fillcolor="#f39" stroked="f">
                      <v:stroke joinstyle="miter"/>
                      <v:path arrowok="t" o:connecttype="custom" o:connectlocs="2246472,3864769;7144,1935956;7144,7144;2246472,7144;4485801,1935956;4485801,3864769;2246472,3864769" o:connectangles="0,0,0,0,0,0,0"/>
                    </v:shape>
                    <v:shape id="Полилиния: фигура 102" o:spid="_x0000_s1043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" path="m1189197,2044541v653414,,1182052,-456247,1182052,-1019175l2371249,7144r-1182052,c535781,7144,7144,463391,7144,1025366r,1019175l1189197,2044541xe" filled="f" stroked="f">
                      <v:stroke joinstyle="miter"/>
                      <v:path arrowok="t" o:connecttype="custom" o:connectlocs="1189197,2044541;2371249,1025366;2371249,7144;1189197,7144;7144,1025366;7144,2044541;1189197,2044541" o:connectangles="0,0,0,0,0,0,0"/>
                    </v:shape>
                    <v:shape id="Полилиния: Фигура 103" o:spid="_x0000_s1044" style="position:absolute;left:21407;top:40305;width:23665;height:20478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" path="m1189196,2044541v653415,,1182053,-456247,1182053,-1018222l2371249,7144r-1182053,c535781,7144,7144,463391,7144,1025366r,1018223l1189196,2043589r,952xe" filled="f" stroked="f">
                      <v:stroke joinstyle="miter"/>
                      <v:path arrowok="t" o:connecttype="custom" o:connectlocs="1186569,2044542;2366010,1026320;2366010,7144;1186569,7144;7128,1025367;7128,2043590;1186569,2043590" o:connectangles="0,0,0,0,0,0,0"/>
                    </v:shape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A5"/>
    <w:rsid w:val="00023293"/>
    <w:rsid w:val="000233A5"/>
    <w:rsid w:val="000412DF"/>
    <w:rsid w:val="000470C3"/>
    <w:rsid w:val="0005081D"/>
    <w:rsid w:val="00061977"/>
    <w:rsid w:val="00086422"/>
    <w:rsid w:val="0008782A"/>
    <w:rsid w:val="000A065A"/>
    <w:rsid w:val="000E0E4C"/>
    <w:rsid w:val="00120DEC"/>
    <w:rsid w:val="00126C13"/>
    <w:rsid w:val="00131C8D"/>
    <w:rsid w:val="00146B34"/>
    <w:rsid w:val="0014700A"/>
    <w:rsid w:val="00156B68"/>
    <w:rsid w:val="001572FA"/>
    <w:rsid w:val="001B6C0D"/>
    <w:rsid w:val="001D6CC4"/>
    <w:rsid w:val="00210115"/>
    <w:rsid w:val="00240441"/>
    <w:rsid w:val="00242A78"/>
    <w:rsid w:val="002802CE"/>
    <w:rsid w:val="002A37C3"/>
    <w:rsid w:val="002C45B5"/>
    <w:rsid w:val="002E25A0"/>
    <w:rsid w:val="003007A7"/>
    <w:rsid w:val="003029C3"/>
    <w:rsid w:val="003222DC"/>
    <w:rsid w:val="003257E1"/>
    <w:rsid w:val="00325DEC"/>
    <w:rsid w:val="0037154D"/>
    <w:rsid w:val="003A504D"/>
    <w:rsid w:val="003A592D"/>
    <w:rsid w:val="003D3765"/>
    <w:rsid w:val="003D3938"/>
    <w:rsid w:val="003F0E2F"/>
    <w:rsid w:val="003F4FD8"/>
    <w:rsid w:val="004045E5"/>
    <w:rsid w:val="00421496"/>
    <w:rsid w:val="0044367C"/>
    <w:rsid w:val="00477697"/>
    <w:rsid w:val="00500564"/>
    <w:rsid w:val="00536BF0"/>
    <w:rsid w:val="005548CD"/>
    <w:rsid w:val="005E5B15"/>
    <w:rsid w:val="0062123A"/>
    <w:rsid w:val="006676A1"/>
    <w:rsid w:val="006E2D42"/>
    <w:rsid w:val="00710686"/>
    <w:rsid w:val="00733159"/>
    <w:rsid w:val="00747893"/>
    <w:rsid w:val="00780BF8"/>
    <w:rsid w:val="00796B1F"/>
    <w:rsid w:val="007C3BD9"/>
    <w:rsid w:val="007C74C1"/>
    <w:rsid w:val="007D76D9"/>
    <w:rsid w:val="007F525E"/>
    <w:rsid w:val="00806D18"/>
    <w:rsid w:val="0083044C"/>
    <w:rsid w:val="008426AB"/>
    <w:rsid w:val="0085182D"/>
    <w:rsid w:val="008522AE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751E0"/>
    <w:rsid w:val="009860B4"/>
    <w:rsid w:val="00991A53"/>
    <w:rsid w:val="009D1198"/>
    <w:rsid w:val="00A71DA8"/>
    <w:rsid w:val="00A823D3"/>
    <w:rsid w:val="00AB0488"/>
    <w:rsid w:val="00AF3A6B"/>
    <w:rsid w:val="00AF5FB0"/>
    <w:rsid w:val="00B10630"/>
    <w:rsid w:val="00B34E8D"/>
    <w:rsid w:val="00B44677"/>
    <w:rsid w:val="00BB7D10"/>
    <w:rsid w:val="00BD69E0"/>
    <w:rsid w:val="00BE15BA"/>
    <w:rsid w:val="00BE6E05"/>
    <w:rsid w:val="00C04F2A"/>
    <w:rsid w:val="00CB0D1D"/>
    <w:rsid w:val="00CB666D"/>
    <w:rsid w:val="00CC24B6"/>
    <w:rsid w:val="00CD5D33"/>
    <w:rsid w:val="00CE6550"/>
    <w:rsid w:val="00D0268F"/>
    <w:rsid w:val="00D056B2"/>
    <w:rsid w:val="00D0664A"/>
    <w:rsid w:val="00D2491E"/>
    <w:rsid w:val="00D30F1D"/>
    <w:rsid w:val="00D3659F"/>
    <w:rsid w:val="00D645A0"/>
    <w:rsid w:val="00DA0DE0"/>
    <w:rsid w:val="00DD7096"/>
    <w:rsid w:val="00E0645C"/>
    <w:rsid w:val="00E41759"/>
    <w:rsid w:val="00E55D74"/>
    <w:rsid w:val="00E76EAD"/>
    <w:rsid w:val="00E81234"/>
    <w:rsid w:val="00EA120D"/>
    <w:rsid w:val="00EA49C3"/>
    <w:rsid w:val="00EF541D"/>
    <w:rsid w:val="00F06936"/>
    <w:rsid w:val="00F30107"/>
    <w:rsid w:val="00F61360"/>
    <w:rsid w:val="00F716FF"/>
    <w:rsid w:val="00FC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0DA1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E2F"/>
    <w:pPr>
      <w:spacing w:after="200"/>
    </w:pPr>
    <w:rPr>
      <w:rFonts w:eastAsia="Times New Roman" w:cs="Arial"/>
      <w:noProof/>
      <w:color w:val="222222"/>
      <w:sz w:val="20"/>
      <w:szCs w:val="22"/>
    </w:rPr>
  </w:style>
  <w:style w:type="paragraph" w:styleId="10">
    <w:name w:val="heading 1"/>
    <w:basedOn w:val="a0"/>
    <w:next w:val="a"/>
    <w:link w:val="11"/>
    <w:uiPriority w:val="9"/>
    <w:qFormat/>
    <w:rsid w:val="003F0E2F"/>
    <w:pPr>
      <w:outlineLvl w:val="0"/>
    </w:pPr>
    <w:rPr>
      <w:color w:val="55731E" w:themeColor="accent1" w:themeShade="BF"/>
      <w:sz w:val="24"/>
      <w:szCs w:val="100"/>
    </w:rPr>
  </w:style>
  <w:style w:type="paragraph" w:styleId="2">
    <w:name w:val="heading 2"/>
    <w:basedOn w:val="a"/>
    <w:next w:val="a"/>
    <w:link w:val="20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5731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4C14" w:themeColor="accent1" w:themeShade="7F"/>
      <w:sz w:val="24"/>
      <w:szCs w:val="24"/>
    </w:rPr>
  </w:style>
  <w:style w:type="paragraph" w:styleId="4">
    <w:name w:val="heading 4"/>
    <w:next w:val="a"/>
    <w:link w:val="40"/>
    <w:semiHidden/>
    <w:rsid w:val="0085182D"/>
    <w:pPr>
      <w:spacing w:after="240"/>
      <w:outlineLvl w:val="3"/>
    </w:pPr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semiHidden/>
    <w:rsid w:val="00CE6550"/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paragraph" w:styleId="a0">
    <w:name w:val="Title"/>
    <w:basedOn w:val="a"/>
    <w:next w:val="a"/>
    <w:link w:val="a5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0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numbering" w:customStyle="1" w:styleId="1">
    <w:name w:val="Стиль1"/>
    <w:uiPriority w:val="99"/>
    <w:rsid w:val="006676A1"/>
    <w:pPr>
      <w:numPr>
        <w:numId w:val="6"/>
      </w:numPr>
    </w:pPr>
  </w:style>
  <w:style w:type="character" w:customStyle="1" w:styleId="20">
    <w:name w:val="Заголовок 2 Знак"/>
    <w:basedOn w:val="a1"/>
    <w:link w:val="2"/>
    <w:uiPriority w:val="9"/>
    <w:semiHidden/>
    <w:rsid w:val="00CE6550"/>
    <w:rPr>
      <w:rFonts w:asciiTheme="majorHAnsi" w:eastAsiaTheme="majorEastAsia" w:hAnsiTheme="majorHAnsi" w:cstheme="majorBidi"/>
      <w:noProof/>
      <w:color w:val="55731E" w:themeColor="accent1" w:themeShade="BF"/>
      <w:sz w:val="26"/>
      <w:szCs w:val="26"/>
    </w:rPr>
  </w:style>
  <w:style w:type="paragraph" w:customStyle="1" w:styleId="31">
    <w:name w:val="Адрес 3"/>
    <w:basedOn w:val="a7"/>
    <w:link w:val="32"/>
    <w:semiHidden/>
    <w:rsid w:val="00CD5D33"/>
    <w:pPr>
      <w:spacing w:after="0"/>
      <w:jc w:val="center"/>
    </w:pPr>
    <w:rPr>
      <w:rFonts w:ascii="Century Gothic" w:hAnsi="Century Gothic"/>
      <w:color w:val="63A537" w:themeColor="accent2"/>
    </w:rPr>
  </w:style>
  <w:style w:type="character" w:customStyle="1" w:styleId="32">
    <w:name w:val="Адрес 3 (знак)"/>
    <w:basedOn w:val="a8"/>
    <w:link w:val="31"/>
    <w:semiHidden/>
    <w:rsid w:val="00CE6550"/>
    <w:rPr>
      <w:rFonts w:ascii="Century Gothic" w:eastAsiaTheme="minorEastAsia" w:hAnsi="Century Gothic"/>
      <w:noProof/>
      <w:color w:val="63A537" w:themeColor="accent2"/>
      <w:spacing w:val="15"/>
      <w:sz w:val="22"/>
      <w:szCs w:val="22"/>
    </w:rPr>
  </w:style>
  <w:style w:type="paragraph" w:styleId="a7">
    <w:name w:val="Subtitle"/>
    <w:basedOn w:val="a"/>
    <w:next w:val="a"/>
    <w:link w:val="a8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8">
    <w:name w:val="Подзаголовок Знак"/>
    <w:basedOn w:val="a1"/>
    <w:link w:val="a7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11">
    <w:name w:val="Заголовок 1 Знак"/>
    <w:basedOn w:val="a1"/>
    <w:link w:val="10"/>
    <w:uiPriority w:val="9"/>
    <w:rsid w:val="003F0E2F"/>
    <w:rPr>
      <w:rFonts w:asciiTheme="majorHAnsi" w:eastAsiaTheme="majorEastAsia" w:hAnsiTheme="majorHAnsi" w:cstheme="majorBidi"/>
      <w:noProof/>
      <w:color w:val="55731E" w:themeColor="accent1" w:themeShade="BF"/>
      <w:spacing w:val="-10"/>
      <w:kern w:val="28"/>
      <w:szCs w:val="100"/>
    </w:rPr>
  </w:style>
  <w:style w:type="paragraph" w:styleId="a9">
    <w:name w:val="header"/>
    <w:basedOn w:val="a"/>
    <w:link w:val="aa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ab">
    <w:name w:val="footer"/>
    <w:basedOn w:val="a"/>
    <w:link w:val="ac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21">
    <w:name w:val="Quote"/>
    <w:basedOn w:val="2"/>
    <w:next w:val="a"/>
    <w:link w:val="22"/>
    <w:uiPriority w:val="29"/>
    <w:qFormat/>
    <w:rsid w:val="00240441"/>
    <w:pPr>
      <w:spacing w:before="1240"/>
      <w:jc w:val="center"/>
    </w:pPr>
    <w:rPr>
      <w:color w:val="739A28" w:themeColor="accent1"/>
      <w:sz w:val="56"/>
    </w:rPr>
  </w:style>
  <w:style w:type="character" w:customStyle="1" w:styleId="22">
    <w:name w:val="Цитата 2 Знак"/>
    <w:basedOn w:val="a1"/>
    <w:link w:val="21"/>
    <w:uiPriority w:val="29"/>
    <w:rsid w:val="00240441"/>
    <w:rPr>
      <w:rFonts w:asciiTheme="majorHAnsi" w:eastAsiaTheme="majorEastAsia" w:hAnsiTheme="majorHAnsi" w:cstheme="majorBidi"/>
      <w:noProof/>
      <w:color w:val="739A28" w:themeColor="accent1"/>
      <w:sz w:val="56"/>
      <w:szCs w:val="26"/>
    </w:rPr>
  </w:style>
  <w:style w:type="character" w:styleId="ad">
    <w:name w:val="Placeholder Text"/>
    <w:basedOn w:val="a1"/>
    <w:uiPriority w:val="99"/>
    <w:semiHidden/>
    <w:rsid w:val="007D76D9"/>
    <w:rPr>
      <w:color w:val="808080"/>
    </w:rPr>
  </w:style>
  <w:style w:type="character" w:customStyle="1" w:styleId="30">
    <w:name w:val="Заголовок 3 Знак"/>
    <w:basedOn w:val="a1"/>
    <w:link w:val="3"/>
    <w:uiPriority w:val="9"/>
    <w:semiHidden/>
    <w:rsid w:val="00CE6550"/>
    <w:rPr>
      <w:rFonts w:asciiTheme="majorHAnsi" w:eastAsiaTheme="majorEastAsia" w:hAnsiTheme="majorHAnsi" w:cstheme="majorBidi"/>
      <w:noProof/>
      <w:color w:val="384C14" w:themeColor="accent1" w:themeShade="7F"/>
    </w:rPr>
  </w:style>
  <w:style w:type="paragraph" w:customStyle="1" w:styleId="ae">
    <w:name w:val="Контактные данные"/>
    <w:basedOn w:val="a"/>
    <w:qFormat/>
    <w:rsid w:val="003F0E2F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af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2C45B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2C45B5"/>
    <w:rPr>
      <w:rFonts w:ascii="Segoe UI" w:eastAsia="Times New Roman" w:hAnsi="Segoe UI" w:cs="Segoe UI"/>
      <w:noProof/>
      <w:color w:val="22222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png"/><Relationship Id="rId7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6" Type="http://schemas.openxmlformats.org/officeDocument/2006/relationships/image" Target="media/image4.sv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7;&#1072;&#1075;&#1088;&#1091;&#1079;&#1082;&#1080;\buklet_shablon_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5F22918CD847A0A3CCBA24D1781D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986B1-F215-4E6F-89B2-C25487A5ABDB}"/>
      </w:docPartPr>
      <w:docPartBody>
        <w:p w:rsidR="0090317E" w:rsidRDefault="0090317E">
          <w:pPr>
            <w:pStyle w:val="E95F22918CD847A0A3CCBA24D1781D53"/>
          </w:pPr>
          <w:r w:rsidRPr="002C45B5">
            <w:rPr>
              <w:rStyle w:val="a5"/>
              <w:rFonts w:eastAsiaTheme="minorHAnsi"/>
              <w:lang w:bidi="ru-RU"/>
            </w:rPr>
            <w:t>Номер телефона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7E"/>
    <w:rsid w:val="0090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pPr>
      <w:spacing w:after="200"/>
      <w:outlineLvl w:val="0"/>
    </w:pPr>
    <w:rPr>
      <w:noProof/>
      <w:color w:val="2E74B5" w:themeColor="accent1" w:themeShade="BF"/>
      <w:sz w:val="24"/>
      <w:szCs w:val="10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noProof/>
      <w:color w:val="2E74B5" w:themeColor="accent1" w:themeShade="BF"/>
      <w:spacing w:val="-10"/>
      <w:kern w:val="28"/>
      <w:sz w:val="24"/>
      <w:szCs w:val="100"/>
      <w:lang w:eastAsia="en-US"/>
    </w:rPr>
  </w:style>
  <w:style w:type="paragraph" w:styleId="a0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1"/>
    <w:link w:val="a0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2EF39BFDFFE4905AB8F4E08D75A44A3">
    <w:name w:val="A2EF39BFDFFE4905AB8F4E08D75A44A3"/>
  </w:style>
  <w:style w:type="paragraph" w:customStyle="1" w:styleId="EE31E8ED35AA4363B08648A953CE9662">
    <w:name w:val="EE31E8ED35AA4363B08648A953CE9662"/>
  </w:style>
  <w:style w:type="paragraph" w:customStyle="1" w:styleId="8668D89B921F43C0A9D186D6B6488747">
    <w:name w:val="8668D89B921F43C0A9D186D6B6488747"/>
  </w:style>
  <w:style w:type="paragraph" w:customStyle="1" w:styleId="59528271A8D940C4A7C2797CABF09D9A">
    <w:name w:val="59528271A8D940C4A7C2797CABF09D9A"/>
  </w:style>
  <w:style w:type="paragraph" w:styleId="21">
    <w:name w:val="Quote"/>
    <w:basedOn w:val="2"/>
    <w:next w:val="a"/>
    <w:link w:val="22"/>
    <w:uiPriority w:val="29"/>
    <w:qFormat/>
    <w:pPr>
      <w:spacing w:before="1240" w:after="200" w:line="240" w:lineRule="auto"/>
      <w:jc w:val="center"/>
    </w:pPr>
    <w:rPr>
      <w:noProof/>
      <w:color w:val="5B9BD5" w:themeColor="accent1"/>
      <w:sz w:val="56"/>
      <w:lang w:eastAsia="en-US"/>
    </w:rPr>
  </w:style>
  <w:style w:type="character" w:customStyle="1" w:styleId="22">
    <w:name w:val="Цитата 2 Знак"/>
    <w:basedOn w:val="a1"/>
    <w:link w:val="21"/>
    <w:uiPriority w:val="29"/>
    <w:rPr>
      <w:rFonts w:asciiTheme="majorHAnsi" w:eastAsiaTheme="majorEastAsia" w:hAnsiTheme="majorHAnsi" w:cstheme="majorBidi"/>
      <w:noProof/>
      <w:color w:val="5B9BD5" w:themeColor="accent1"/>
      <w:sz w:val="56"/>
      <w:szCs w:val="26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0F62F08474BD4906976B008AC114E2F9">
    <w:name w:val="0F62F08474BD4906976B008AC114E2F9"/>
  </w:style>
  <w:style w:type="paragraph" w:customStyle="1" w:styleId="ADAECF164EEB4174834AEC17D47AC2A8">
    <w:name w:val="ADAECF164EEB4174834AEC17D47AC2A8"/>
  </w:style>
  <w:style w:type="paragraph" w:customStyle="1" w:styleId="6529715A2B814DC4926B8E7E7BC01CBF">
    <w:name w:val="6529715A2B814DC4926B8E7E7BC01CBF"/>
  </w:style>
  <w:style w:type="character" w:styleId="a5">
    <w:name w:val="Placeholder Text"/>
    <w:basedOn w:val="a1"/>
    <w:uiPriority w:val="99"/>
    <w:semiHidden/>
    <w:rPr>
      <w:color w:val="808080"/>
    </w:rPr>
  </w:style>
  <w:style w:type="paragraph" w:customStyle="1" w:styleId="E95F22918CD847A0A3CCBA24D1781D53">
    <w:name w:val="E95F22918CD847A0A3CCBA24D1781D53"/>
  </w:style>
  <w:style w:type="paragraph" w:customStyle="1" w:styleId="3C8E8B783B1243BD95439391B406CAC0">
    <w:name w:val="3C8E8B783B1243BD95439391B406CAC0"/>
  </w:style>
  <w:style w:type="paragraph" w:customStyle="1" w:styleId="7094C119FC6C4EB58AAD37BCF86CBF93">
    <w:name w:val="7094C119FC6C4EB58AAD37BCF86CBF93"/>
  </w:style>
  <w:style w:type="paragraph" w:customStyle="1" w:styleId="DC4C9658EAFC4035A2202549FF224423">
    <w:name w:val="DC4C9658EAFC4035A2202549FF224423"/>
  </w:style>
  <w:style w:type="paragraph" w:customStyle="1" w:styleId="0BB328A2AA4E48AEA97039607FFA9F09">
    <w:name w:val="0BB328A2AA4E48AEA97039607FFA9F09"/>
  </w:style>
  <w:style w:type="paragraph" w:customStyle="1" w:styleId="192FA6E360FC40FD9CCFD5B118A41400">
    <w:name w:val="192FA6E360FC40FD9CCFD5B118A41400"/>
  </w:style>
  <w:style w:type="paragraph" w:customStyle="1" w:styleId="8E9A44993A2F4F6B928699BFA93C0F11">
    <w:name w:val="8E9A44993A2F4F6B928699BFA93C0F11"/>
  </w:style>
  <w:style w:type="paragraph" w:customStyle="1" w:styleId="03F2C82D3AAA421AB74291099AE879B5">
    <w:name w:val="03F2C82D3AAA421AB74291099AE879B5"/>
  </w:style>
  <w:style w:type="paragraph" w:customStyle="1" w:styleId="A62F011CF25C4DDE965DAE6FC3F84F2B">
    <w:name w:val="A62F011CF25C4DDE965DAE6FC3F84F2B"/>
  </w:style>
  <w:style w:type="paragraph" w:customStyle="1" w:styleId="70CEB320DD844DFEAFC9E1A4743AE356">
    <w:name w:val="70CEB320DD844DFEAFC9E1A4743AE3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739A28"/>
      </a:accent1>
      <a:accent2>
        <a:srgbClr val="63A537"/>
      </a:accent2>
      <a:accent3>
        <a:srgbClr val="37A76F"/>
      </a:accent3>
      <a:accent4>
        <a:srgbClr val="FF3399"/>
      </a:accent4>
      <a:accent5>
        <a:srgbClr val="977B2D"/>
      </a:accent5>
      <a:accent6>
        <a:srgbClr val="7030A0"/>
      </a:accent6>
      <a:hlink>
        <a:srgbClr val="FFC000"/>
      </a:hlink>
      <a:folHlink>
        <a:srgbClr val="977B2D"/>
      </a:folHlink>
    </a:clrScheme>
    <a:fontScheme name="Custom 8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EB7A76-9CBF-4804-8BA4-86822CC59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349CC7-4463-49D3-A27A-EEEDE334A6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7845CB-2588-4329-8ED5-FC23D3E23E9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9836070-42AD-49E4-B9F3-00963DE7E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buklet_shablon_2</Template>
  <TotalTime>0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2025-05-03T16:01:00Z</dcterms:created>
  <dcterms:modified xsi:type="dcterms:W3CDTF">2025-05-03T16:24:00Z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