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CD4" w:rsidRPr="00DA2A6A" w:rsidRDefault="00C86CD4" w:rsidP="008C699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325AA" w:rsidRPr="00F325AA" w:rsidRDefault="00F325AA" w:rsidP="00F325AA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Технологическая карта урока по математике в 3 классе</w:t>
      </w:r>
    </w:p>
    <w:p w:rsidR="00F325AA" w:rsidRDefault="00F325AA" w:rsidP="00F325A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color w:val="0D0D0D"/>
          <w:sz w:val="28"/>
          <w:szCs w:val="28"/>
        </w:rPr>
        <w:t>Тема: «Нахождение периметра в заданных единицах длины».</w:t>
      </w:r>
    </w:p>
    <w:p w:rsidR="00F325AA" w:rsidRDefault="00F325AA" w:rsidP="00F325AA">
      <w:pPr>
        <w:autoSpaceDE w:val="0"/>
        <w:autoSpaceDN w:val="0"/>
        <w:adjustRightInd w:val="0"/>
        <w:spacing w:after="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УМК «Перспектива»</w:t>
      </w:r>
    </w:p>
    <w:p w:rsidR="00F325AA" w:rsidRDefault="00F325AA" w:rsidP="00F325A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D0D0D"/>
          <w:sz w:val="28"/>
          <w:szCs w:val="28"/>
        </w:rPr>
      </w:pPr>
    </w:p>
    <w:p w:rsidR="00F325AA" w:rsidRDefault="00F325AA" w:rsidP="00F325A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             </w:t>
      </w:r>
      <w:r w:rsidR="00EB0037">
        <w:rPr>
          <w:rFonts w:ascii="Times New Roman" w:hAnsi="Times New Roman"/>
          <w:color w:val="0D0D0D"/>
          <w:sz w:val="28"/>
          <w:szCs w:val="28"/>
        </w:rPr>
        <w:t>Разработала учитель</w:t>
      </w:r>
      <w:r>
        <w:rPr>
          <w:rFonts w:ascii="Times New Roman" w:hAnsi="Times New Roman"/>
          <w:color w:val="0D0D0D"/>
          <w:sz w:val="28"/>
          <w:szCs w:val="28"/>
        </w:rPr>
        <w:t xml:space="preserve"> начальных классов</w:t>
      </w:r>
    </w:p>
    <w:p w:rsidR="00F325AA" w:rsidRDefault="00F325AA" w:rsidP="00F325A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                ГБОУ школы № 632 Приморского района</w:t>
      </w:r>
    </w:p>
    <w:p w:rsidR="00F325AA" w:rsidRDefault="00F325AA" w:rsidP="00F325A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города Санкт-Петербург</w:t>
      </w:r>
    </w:p>
    <w:p w:rsidR="00F325AA" w:rsidRDefault="00F325AA" w:rsidP="00F325A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>
        <w:rPr>
          <w:rFonts w:ascii="Times New Roman" w:hAnsi="Times New Roman"/>
          <w:color w:val="0D0D0D"/>
          <w:sz w:val="28"/>
          <w:szCs w:val="28"/>
        </w:rPr>
        <w:t>Елесина</w:t>
      </w:r>
      <w:proofErr w:type="spellEnd"/>
      <w:r>
        <w:rPr>
          <w:rFonts w:ascii="Times New Roman" w:hAnsi="Times New Roman"/>
          <w:color w:val="0D0D0D"/>
          <w:sz w:val="28"/>
          <w:szCs w:val="28"/>
        </w:rPr>
        <w:t xml:space="preserve"> Оксана Александровна</w:t>
      </w:r>
    </w:p>
    <w:p w:rsidR="00BE2A41" w:rsidRPr="008C6999" w:rsidRDefault="00BE2A41" w:rsidP="008C6999">
      <w:pPr>
        <w:spacing w:after="0"/>
        <w:ind w:lef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4"/>
        <w:gridCol w:w="11904"/>
      </w:tblGrid>
      <w:tr w:rsidR="008E474D" w:rsidRPr="008C6999" w:rsidTr="00C81136">
        <w:trPr>
          <w:trHeight w:val="40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74D" w:rsidRPr="008C6999" w:rsidRDefault="008E474D" w:rsidP="008C699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Учебный предмет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74D" w:rsidRDefault="00F82053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</w:tr>
      <w:tr w:rsidR="00137203" w:rsidRPr="008C6999" w:rsidTr="00C81136">
        <w:trPr>
          <w:trHeight w:val="40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8C6999" w:rsidRDefault="008E474D" w:rsidP="008E47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Класс 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935B75" w:rsidRDefault="00935B75" w:rsidP="008E47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37203" w:rsidRPr="008C6999" w:rsidTr="00C81136">
        <w:trPr>
          <w:trHeight w:val="40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8C6999" w:rsidRDefault="008E474D" w:rsidP="008E474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Тип урока</w:t>
            </w: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8C6999" w:rsidRDefault="00F50C93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систематизации ранее полученных знаний</w:t>
            </w:r>
            <w:r w:rsidR="00CF6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E474D" w:rsidRPr="008C6999" w:rsidTr="00761198">
        <w:trPr>
          <w:trHeight w:val="416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74D" w:rsidRPr="008C6999" w:rsidRDefault="008E474D" w:rsidP="008C699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74D" w:rsidRPr="00CF6863" w:rsidRDefault="00CF6863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863">
              <w:rPr>
                <w:rFonts w:ascii="Times New Roman" w:hAnsi="Times New Roman"/>
                <w:color w:val="0D0D0D"/>
                <w:sz w:val="24"/>
                <w:szCs w:val="24"/>
              </w:rPr>
              <w:t>Нахождение периметра в заданных единицах длины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</w:p>
        </w:tc>
      </w:tr>
      <w:tr w:rsidR="00137203" w:rsidRPr="008C6999" w:rsidTr="00C81136">
        <w:trPr>
          <w:trHeight w:val="40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8C6999" w:rsidRDefault="00C81136" w:rsidP="008C699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Цель </w:t>
            </w:r>
            <w:r w:rsidR="008E474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урока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8C6999" w:rsidRDefault="00CF6863" w:rsidP="007611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умения</w:t>
            </w:r>
            <w:r w:rsidR="00761198" w:rsidRPr="0076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нахождения</w:t>
            </w:r>
            <w:r w:rsidR="0076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периметр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76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15A13" w:rsidRPr="008C6999" w:rsidTr="00C81136">
        <w:trPr>
          <w:trHeight w:val="40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A13" w:rsidRPr="008C6999" w:rsidRDefault="008E474D" w:rsidP="008C699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Задачи урока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36" w:rsidRPr="008C6999" w:rsidRDefault="00C81136" w:rsidP="008C699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Образовательные:</w:t>
            </w:r>
          </w:p>
          <w:p w:rsidR="007E201D" w:rsidRDefault="007E201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761198">
              <w:t xml:space="preserve"> </w:t>
            </w:r>
            <w:r w:rsidR="00754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Повторить</w:t>
            </w:r>
            <w:r w:rsidR="00761198" w:rsidRPr="00761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пон</w:t>
            </w:r>
            <w:r w:rsidR="00754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ятие «периметр</w:t>
            </w:r>
            <w:r w:rsidR="006F4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через фронтальную работу;</w:t>
            </w:r>
          </w:p>
          <w:p w:rsidR="006F4F86" w:rsidRDefault="007E201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6F4F86">
              <w:t xml:space="preserve"> 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6F4F86" w:rsidRPr="006F4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ормировать умение вычи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слять периметр</w:t>
            </w:r>
            <w:r w:rsidR="006F4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через выполнение заданий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E201D" w:rsidRDefault="007E201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акрепить умение решать задачи изученных видов;</w:t>
            </w:r>
          </w:p>
          <w:p w:rsidR="00AD35A5" w:rsidRPr="008C6999" w:rsidRDefault="00AD35A5" w:rsidP="008C699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Развивающие:</w:t>
            </w:r>
          </w:p>
          <w:p w:rsidR="002E169B" w:rsidRDefault="00AD35A5" w:rsidP="007E20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</w:t>
            </w: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E201D"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логическое мышление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через решение задач</w:t>
            </w:r>
            <w:r w:rsidR="007E201D"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нахождение значений выражений</w:t>
            </w:r>
            <w:r w:rsidR="002E1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2E169B" w:rsidRDefault="007E201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2E169B" w:rsidRPr="002E1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развивать навыки письменных и устных вычислений;</w:t>
            </w:r>
          </w:p>
          <w:p w:rsidR="008D13A6" w:rsidRPr="008C6999" w:rsidRDefault="00D364A1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способствова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развитию математической речи</w:t>
            </w:r>
            <w:r w:rsidR="007E201D"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C7018" w:rsidRPr="00292B0C" w:rsidRDefault="009C7018" w:rsidP="00292B0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Воспитательные:</w:t>
            </w:r>
          </w:p>
          <w:p w:rsidR="0044767E" w:rsidRDefault="00292B0C" w:rsidP="008C69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8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воспитывать аккуратность и бережное отношение к школьным принад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лежностям</w:t>
            </w:r>
            <w:r w:rsidR="0078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C7018" w:rsidRDefault="009C7018" w:rsidP="008C69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воспитывать уваж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ительное отношение друг к другу</w:t>
            </w: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20581" w:rsidRPr="00552F22" w:rsidRDefault="00320581" w:rsidP="002240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7E201D"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E169B" w:rsidRPr="002E1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воспитывать </w:t>
            </w:r>
            <w:r w:rsidR="002E1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учащихся интерес к м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атематике</w:t>
            </w:r>
            <w:r w:rsidR="002E1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81136" w:rsidRPr="008C6999" w:rsidTr="00C81136">
        <w:trPr>
          <w:trHeight w:val="40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36" w:rsidRPr="008C6999" w:rsidRDefault="00C81136" w:rsidP="008C699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Основные понятия</w:t>
            </w:r>
            <w:r w:rsidR="009C7018"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</w:t>
            </w:r>
            <w:r w:rsidR="009C7018"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термины</w:t>
            </w: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36" w:rsidRPr="008C6999" w:rsidRDefault="00590D36" w:rsidP="00A72F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Периметр, многоугольник.</w:t>
            </w:r>
          </w:p>
        </w:tc>
      </w:tr>
      <w:tr w:rsidR="00C81136" w:rsidRPr="008C6999" w:rsidTr="00C81136"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36" w:rsidRPr="008C6999" w:rsidRDefault="00C81136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36" w:rsidRPr="008C6999" w:rsidRDefault="00C81136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628A8" w:rsidRDefault="008628A8" w:rsidP="008E474D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14966" w:rsidRDefault="00BE2A41" w:rsidP="00BF26B5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C699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Планируемые результаты</w:t>
      </w:r>
      <w:r w:rsidR="008A0C8C" w:rsidRPr="008C699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8C6999" w:rsidRPr="008C6999" w:rsidRDefault="008C6999" w:rsidP="008C6999">
      <w:pPr>
        <w:spacing w:after="0" w:line="240" w:lineRule="auto"/>
        <w:ind w:left="-142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tbl>
      <w:tblPr>
        <w:tblStyle w:val="a5"/>
        <w:tblW w:w="14709" w:type="dxa"/>
        <w:tblInd w:w="-142" w:type="dxa"/>
        <w:tblLook w:val="04A0" w:firstRow="1" w:lastRow="0" w:firstColumn="1" w:lastColumn="0" w:noHBand="0" w:noVBand="1"/>
      </w:tblPr>
      <w:tblGrid>
        <w:gridCol w:w="3936"/>
        <w:gridCol w:w="10773"/>
      </w:tblGrid>
      <w:tr w:rsidR="0096056E" w:rsidRPr="008C6999" w:rsidTr="0096056E">
        <w:tc>
          <w:tcPr>
            <w:tcW w:w="3936" w:type="dxa"/>
          </w:tcPr>
          <w:p w:rsidR="0096056E" w:rsidRPr="008C6999" w:rsidRDefault="0096056E" w:rsidP="008628A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Предметные</w:t>
            </w:r>
          </w:p>
        </w:tc>
        <w:tc>
          <w:tcPr>
            <w:tcW w:w="10773" w:type="dxa"/>
          </w:tcPr>
          <w:p w:rsidR="0096056E" w:rsidRPr="008C6999" w:rsidRDefault="0096056E" w:rsidP="008C699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8C69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96056E" w:rsidRPr="008C6999" w:rsidTr="0096056E">
        <w:tc>
          <w:tcPr>
            <w:tcW w:w="3936" w:type="dxa"/>
          </w:tcPr>
          <w:p w:rsidR="007E201D" w:rsidRDefault="00D364A1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73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90D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находить периметр многоугольника;</w:t>
            </w:r>
          </w:p>
          <w:p w:rsidR="00590D36" w:rsidRPr="008C6999" w:rsidRDefault="00590D36" w:rsidP="00590D3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73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решать текстовые задачи.</w:t>
            </w:r>
          </w:p>
        </w:tc>
        <w:tc>
          <w:tcPr>
            <w:tcW w:w="10773" w:type="dxa"/>
          </w:tcPr>
          <w:p w:rsidR="0096056E" w:rsidRDefault="0096056E" w:rsidP="008C69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Личностные:</w:t>
            </w:r>
          </w:p>
          <w:p w:rsidR="007E201D" w:rsidRDefault="0096056E" w:rsidP="009605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7E201D"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сформировать положительное отношение к урокам </w:t>
            </w:r>
            <w:r w:rsid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математики, к учебе, к школе; </w:t>
            </w:r>
          </w:p>
          <w:p w:rsidR="0096056E" w:rsidRPr="008C6999" w:rsidRDefault="007E201D" w:rsidP="0096056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034E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понимание значения математических знаний в собственной жизни;</w:t>
            </w:r>
          </w:p>
          <w:p w:rsidR="0096056E" w:rsidRPr="00BF26B5" w:rsidRDefault="0096056E" w:rsidP="007E20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C2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повышать мотивацию к изучению предмета «</w:t>
            </w:r>
            <w:r w:rsidR="00D36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  <w:r w:rsidR="003C2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Регулятивные: 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8C6999">
              <w:rPr>
                <w:sz w:val="24"/>
                <w:szCs w:val="24"/>
              </w:rPr>
              <w:t xml:space="preserve"> </w:t>
            </w: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уметь определять и формулировать цель и </w:t>
            </w:r>
            <w:r w:rsidR="003C29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ставить языковые </w:t>
            </w: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урока</w:t>
            </w: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помощью учителя;</w:t>
            </w:r>
          </w:p>
          <w:p w:rsidR="0096056E" w:rsidRDefault="0096056E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формировать умение оценивать 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равильность выполнения действия;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t xml:space="preserve"> </w:t>
            </w:r>
            <w:r w:rsidRPr="00292B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понимать учебную задачу урока и стремиться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её выполнить.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Познавательные:</w:t>
            </w:r>
          </w:p>
          <w:p w:rsidR="0096056E" w:rsidRPr="008C6999" w:rsidRDefault="00B73FCA" w:rsidP="008C69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уметь применять математические</w:t>
            </w:r>
            <w:r w:rsidR="009308E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правила на уроке</w:t>
            </w:r>
            <w:r w:rsidR="0096056E" w:rsidRPr="008C69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; 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8C6999">
              <w:rPr>
                <w:sz w:val="24"/>
                <w:szCs w:val="24"/>
              </w:rPr>
              <w:t xml:space="preserve"> </w:t>
            </w:r>
            <w:r w:rsidR="009308E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уметь ориентироваться в</w:t>
            </w:r>
            <w:r w:rsidRPr="008C69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системе</w:t>
            </w:r>
            <w:r w:rsidR="007E201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математических</w:t>
            </w:r>
            <w:r w:rsidRPr="008C69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знаний: отличать новое от уже известного с помощью учителя;</w:t>
            </w:r>
          </w:p>
          <w:p w:rsidR="007E201D" w:rsidRDefault="0096056E" w:rsidP="008C69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7E201D" w:rsidRPr="007E201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проводить несложные обобщения и использовать математические знания в расширенной области применения;</w:t>
            </w:r>
          </w:p>
          <w:p w:rsidR="0096056E" w:rsidRDefault="0096056E" w:rsidP="008C69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Коммуникативные:</w:t>
            </w:r>
          </w:p>
          <w:p w:rsidR="007E201D" w:rsidRPr="007E201D" w:rsidRDefault="007E201D" w:rsidP="008C69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B73FC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7E201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строить речевое высказывание в устной форме, использовать математическую терминологию;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принимать другие мнения и высказыван</w:t>
            </w:r>
            <w:r w:rsidR="009308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ия, уважительно относиться к одноклассникам</w:t>
            </w: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6056E" w:rsidRPr="008C6999" w:rsidRDefault="0096056E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9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формулировать собственное мнение и</w:t>
            </w:r>
            <w:r w:rsidR="009308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доказывать</w:t>
            </w:r>
            <w:r w:rsidR="00B73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 позицию в решении</w:t>
            </w:r>
            <w:r w:rsidR="009308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задач.</w:t>
            </w:r>
          </w:p>
          <w:p w:rsidR="009308E1" w:rsidRPr="008C6999" w:rsidRDefault="009308E1" w:rsidP="009308E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6056E" w:rsidRPr="008C6999" w:rsidRDefault="0096056E" w:rsidP="008C699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C6B23" w:rsidRDefault="004C6B23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C699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Организация пространства</w:t>
      </w:r>
      <w:r w:rsidR="008C6999" w:rsidRPr="008C699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BF26B5" w:rsidRPr="008C6999" w:rsidRDefault="00BF26B5" w:rsidP="0032058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tbl>
      <w:tblPr>
        <w:tblStyle w:val="a5"/>
        <w:tblW w:w="0" w:type="auto"/>
        <w:tblInd w:w="-142" w:type="dxa"/>
        <w:tblLook w:val="04A0" w:firstRow="1" w:lastRow="0" w:firstColumn="1" w:lastColumn="0" w:noHBand="0" w:noVBand="1"/>
      </w:tblPr>
      <w:tblGrid>
        <w:gridCol w:w="4928"/>
        <w:gridCol w:w="9858"/>
      </w:tblGrid>
      <w:tr w:rsidR="00137203" w:rsidRPr="008C6999" w:rsidTr="00BF26B5">
        <w:tc>
          <w:tcPr>
            <w:tcW w:w="4928" w:type="dxa"/>
          </w:tcPr>
          <w:p w:rsidR="004C6B23" w:rsidRPr="008C6999" w:rsidRDefault="008E474D" w:rsidP="008C699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работы</w:t>
            </w:r>
          </w:p>
        </w:tc>
        <w:tc>
          <w:tcPr>
            <w:tcW w:w="9858" w:type="dxa"/>
          </w:tcPr>
          <w:p w:rsidR="004C6B23" w:rsidRPr="008C6999" w:rsidRDefault="008E474D" w:rsidP="008C699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Ресурсы</w:t>
            </w:r>
          </w:p>
        </w:tc>
      </w:tr>
      <w:tr w:rsidR="00137203" w:rsidRPr="008C6999" w:rsidTr="00BF26B5">
        <w:tc>
          <w:tcPr>
            <w:tcW w:w="4928" w:type="dxa"/>
          </w:tcPr>
          <w:p w:rsidR="008E474D" w:rsidRPr="008E474D" w:rsidRDefault="008E474D" w:rsidP="008E47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7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</w:t>
            </w:r>
            <w:r w:rsidR="00BF2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онтальная</w:t>
            </w:r>
          </w:p>
          <w:p w:rsidR="008E474D" w:rsidRPr="008E474D" w:rsidRDefault="00615A27" w:rsidP="008E47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Дифференцированная </w:t>
            </w:r>
          </w:p>
          <w:p w:rsidR="008E474D" w:rsidRDefault="00BF26B5" w:rsidP="008E47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</w:t>
            </w:r>
          </w:p>
          <w:p w:rsidR="004C6B23" w:rsidRPr="00552F22" w:rsidRDefault="00AB6D2A" w:rsidP="002102A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  <w:tc>
          <w:tcPr>
            <w:tcW w:w="9858" w:type="dxa"/>
          </w:tcPr>
          <w:p w:rsidR="007E201D" w:rsidRDefault="007E201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AB6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E20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Учебник математики,</w:t>
            </w:r>
            <w:r w:rsidR="00615A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класс,2</w:t>
            </w:r>
            <w:r w:rsidR="00092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часть, Г.В. Дорофеев, Т.Н. </w:t>
            </w:r>
            <w:proofErr w:type="spellStart"/>
            <w:r w:rsidR="00092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Миракова</w:t>
            </w:r>
            <w:proofErr w:type="spellEnd"/>
            <w:r w:rsidR="00092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Т.Б. Бука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УМК </w:t>
            </w:r>
            <w:r w:rsidR="00092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«Перспектива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8E474D" w:rsidRPr="00AB6D2A" w:rsidRDefault="008E474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6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AB6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6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Технические средства обучения:</w:t>
            </w:r>
          </w:p>
          <w:p w:rsidR="008E474D" w:rsidRDefault="008E474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E85C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ноутбук</w:t>
            </w:r>
          </w:p>
          <w:p w:rsidR="008E474D" w:rsidRDefault="008E474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E85C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проектор</w:t>
            </w:r>
          </w:p>
          <w:p w:rsidR="008E474D" w:rsidRDefault="008E474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E85C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  <w:p w:rsidR="008E474D" w:rsidRDefault="008E474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AB6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Экранно-звуковые, наглядные пособия, раздаточный материал</w:t>
            </w:r>
          </w:p>
          <w:p w:rsidR="008E474D" w:rsidRPr="00C3755A" w:rsidRDefault="008E474D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5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B6D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75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F26B5" w:rsidRDefault="00BF26B5" w:rsidP="008C69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75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75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карточки с заданиями</w:t>
            </w:r>
          </w:p>
          <w:p w:rsidR="00526A4F" w:rsidRPr="008C6999" w:rsidRDefault="00526A4F" w:rsidP="00526A4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E474D" w:rsidRPr="008C6999" w:rsidRDefault="008E474D" w:rsidP="008C69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26B5" w:rsidRDefault="00BF26B5" w:rsidP="003205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B7C" w:rsidRDefault="00C74B7C" w:rsidP="0009234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B7C" w:rsidRDefault="00C74B7C" w:rsidP="00E45FCD">
      <w:pPr>
        <w:spacing w:after="0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2A41" w:rsidRDefault="00BD2F38" w:rsidP="00E45FCD">
      <w:pPr>
        <w:spacing w:after="0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</w:t>
      </w:r>
      <w:r w:rsidR="008C69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8C6999" w:rsidRPr="00137203" w:rsidRDefault="008C6999" w:rsidP="00E45FCD">
      <w:pPr>
        <w:spacing w:after="0"/>
        <w:ind w:left="-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5"/>
        <w:tblW w:w="150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0065"/>
        <w:gridCol w:w="3119"/>
      </w:tblGrid>
      <w:tr w:rsidR="009308E1" w:rsidRPr="00137203" w:rsidTr="00FD5D78">
        <w:tc>
          <w:tcPr>
            <w:tcW w:w="1843" w:type="dxa"/>
            <w:vAlign w:val="center"/>
          </w:tcPr>
          <w:p w:rsidR="009308E1" w:rsidRPr="00E45FCD" w:rsidRDefault="009308E1" w:rsidP="00E45FCD">
            <w:pPr>
              <w:spacing w:line="276" w:lineRule="auto"/>
              <w:ind w:left="-5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Этапы урока</w:t>
            </w:r>
            <w:r w:rsidRPr="00E45F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</w:t>
            </w:r>
          </w:p>
          <w:p w:rsidR="009308E1" w:rsidRPr="00E45FCD" w:rsidRDefault="009308E1" w:rsidP="00E45FCD">
            <w:pPr>
              <w:spacing w:line="276" w:lineRule="auto"/>
              <w:ind w:left="-5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45F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</w:t>
            </w:r>
            <w:r w:rsidRPr="00E45F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065" w:type="dxa"/>
            <w:vAlign w:val="center"/>
          </w:tcPr>
          <w:p w:rsidR="009308E1" w:rsidRPr="00E45FCD" w:rsidRDefault="009308E1" w:rsidP="00E45FCD">
            <w:pPr>
              <w:spacing w:line="276" w:lineRule="auto"/>
              <w:ind w:left="-5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45F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  <w:vAlign w:val="center"/>
          </w:tcPr>
          <w:p w:rsidR="009308E1" w:rsidRPr="00E45FCD" w:rsidRDefault="009308E1" w:rsidP="00E45FCD">
            <w:pPr>
              <w:spacing w:line="276" w:lineRule="auto"/>
              <w:ind w:left="-5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45FC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Деятельность обучающихся</w:t>
            </w:r>
          </w:p>
        </w:tc>
      </w:tr>
      <w:tr w:rsidR="009308E1" w:rsidRPr="00137203" w:rsidTr="00FD5D78">
        <w:trPr>
          <w:trHeight w:val="757"/>
        </w:trPr>
        <w:tc>
          <w:tcPr>
            <w:tcW w:w="1843" w:type="dxa"/>
          </w:tcPr>
          <w:p w:rsidR="009308E1" w:rsidRPr="0056272D" w:rsidRDefault="009308E1" w:rsidP="0056272D">
            <w:pPr>
              <w:pStyle w:val="a4"/>
              <w:numPr>
                <w:ilvl w:val="0"/>
                <w:numId w:val="15"/>
              </w:numPr>
              <w:ind w:left="172" w:hanging="28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62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Самоопреде</w:t>
            </w:r>
            <w:r w:rsidR="000B09EF" w:rsidRPr="00562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562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ление</w:t>
            </w:r>
            <w:proofErr w:type="spellEnd"/>
            <w:proofErr w:type="gramEnd"/>
            <w:r w:rsidRPr="00562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 деятельности</w:t>
            </w:r>
          </w:p>
          <w:p w:rsidR="009308E1" w:rsidRPr="00137203" w:rsidRDefault="009308E1" w:rsidP="00E45FC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15C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</w:t>
            </w:r>
          </w:p>
          <w:p w:rsidR="009308E1" w:rsidRDefault="009308E1" w:rsidP="00E45FCD">
            <w:pPr>
              <w:spacing w:line="276" w:lineRule="auto"/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Pr="000F25D7" w:rsidRDefault="009308E1" w:rsidP="00E45FCD">
            <w:pPr>
              <w:spacing w:line="276" w:lineRule="auto"/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Pr="00137203" w:rsidRDefault="009308E1" w:rsidP="00E45FCD">
            <w:pPr>
              <w:spacing w:line="276" w:lineRule="auto"/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65" w:type="dxa"/>
          </w:tcPr>
          <w:p w:rsidR="009308E1" w:rsidRPr="000D2DD3" w:rsidRDefault="00AC2914" w:rsidP="009308E1">
            <w:pPr>
              <w:ind w:lef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2D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9308E1" w:rsidRPr="000D2D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Приветствие</w:t>
            </w:r>
            <w:r w:rsidR="00E913D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9308E1" w:rsidRPr="003236FF" w:rsidRDefault="000D2DD3" w:rsidP="009308E1">
            <w:pPr>
              <w:ind w:left="17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Прозвенел звонок.</w:t>
            </w:r>
            <w:r w:rsidR="009308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Тихо садится 1 ряд. Тихо сел 3 ряд. Тихо сел 2 ряд.</w:t>
            </w:r>
            <w:r w:rsidR="009308E1" w:rsidRPr="00323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913D5" w:rsidRPr="00E913D5" w:rsidRDefault="00AC2914" w:rsidP="00E913D5">
            <w:pPr>
              <w:ind w:left="17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2D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Настрой на работу</w:t>
            </w:r>
            <w:r w:rsidR="00E913D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(</w:t>
            </w:r>
            <w:r w:rsidR="00E913D5">
              <w:rPr>
                <w:rFonts w:ascii="Times New Roman" w:hAnsi="Times New Roman" w:cs="Times New Roman"/>
                <w:sz w:val="24"/>
                <w:szCs w:val="24"/>
              </w:rPr>
              <w:t>Проверка эмоционального состояния учащихся</w:t>
            </w:r>
            <w:r w:rsidR="00E913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91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13D5" w:rsidRDefault="00E913D5" w:rsidP="00E913D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3D5" w:rsidRDefault="00E913D5" w:rsidP="00E913D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меня, какое у меня сегодня настроение?</w:t>
            </w:r>
          </w:p>
          <w:p w:rsidR="00E913D5" w:rsidRDefault="00E913D5" w:rsidP="00E913D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у вас какое настроение? Если у вас все отлично, то поднимите 2 ладошки, если немного грустно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 ладошку, если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кого- то совсем плохой настрой- закройте лицо руками.</w:t>
            </w:r>
          </w:p>
          <w:p w:rsidR="00E913D5" w:rsidRDefault="00E913D5" w:rsidP="00E913D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3D5" w:rsidRDefault="00E913D5" w:rsidP="00E913D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(Чтобы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настроение, нужно плодотворно поработать на уроке)</w:t>
            </w:r>
          </w:p>
          <w:p w:rsidR="009308E1" w:rsidRPr="00137203" w:rsidRDefault="009308E1" w:rsidP="00C278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72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Внимательно слушают учителя</w:t>
            </w:r>
            <w:r w:rsidR="00015C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приветствуют, садятся. </w:t>
            </w:r>
          </w:p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Pr="00137203" w:rsidRDefault="009308E1" w:rsidP="00E45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08E1" w:rsidRPr="00137203" w:rsidTr="00FD5D78">
        <w:trPr>
          <w:trHeight w:val="700"/>
        </w:trPr>
        <w:tc>
          <w:tcPr>
            <w:tcW w:w="1843" w:type="dxa"/>
          </w:tcPr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5C77" w:rsidRDefault="00015C77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308E1" w:rsidRPr="0019235C" w:rsidRDefault="009308E1" w:rsidP="00856668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235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 </w:t>
            </w:r>
            <w:r w:rsidR="008A71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Устный счет</w:t>
            </w:r>
          </w:p>
          <w:p w:rsidR="009308E1" w:rsidRDefault="009308E1" w:rsidP="0085666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0B0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  <w:p w:rsidR="009308E1" w:rsidRPr="0019235C" w:rsidRDefault="009308E1" w:rsidP="00E45FCD">
            <w:pPr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65" w:type="dxa"/>
          </w:tcPr>
          <w:p w:rsidR="00E913D5" w:rsidRDefault="00E913D5" w:rsidP="00BD2F3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Откройте свои тетради</w:t>
            </w:r>
            <w:r w:rsidR="008A71CA" w:rsidRPr="008A71CA">
              <w:rPr>
                <w:rFonts w:ascii="Times New Roman" w:eastAsia="Times New Roman" w:hAnsi="Times New Roman" w:cs="Times New Roman"/>
                <w:sz w:val="24"/>
                <w:szCs w:val="21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</w:t>
            </w:r>
            <w:r w:rsidR="008A71CA" w:rsidRPr="008A71CA">
              <w:rPr>
                <w:rFonts w:ascii="Times New Roman" w:eastAsia="Times New Roman" w:hAnsi="Times New Roman" w:cs="Times New Roman"/>
                <w:sz w:val="24"/>
                <w:szCs w:val="21"/>
              </w:rPr>
              <w:t>зап</w:t>
            </w:r>
            <w:r w:rsidR="008A71CA">
              <w:rPr>
                <w:rFonts w:ascii="Times New Roman" w:eastAsia="Times New Roman" w:hAnsi="Times New Roman" w:cs="Times New Roman"/>
                <w:sz w:val="24"/>
                <w:szCs w:val="21"/>
              </w:rPr>
              <w:t>ишите сегодняшнее число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, классная работа. </w:t>
            </w:r>
          </w:p>
          <w:p w:rsidR="00015C77" w:rsidRPr="00015C77" w:rsidRDefault="00015C77" w:rsidP="00BD2F3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/>
                <w:sz w:val="24"/>
                <w:szCs w:val="21"/>
              </w:rPr>
            </w:pPr>
            <w:r w:rsidRPr="00015C77">
              <w:rPr>
                <w:rFonts w:ascii="Times New Roman" w:eastAsia="Times New Roman" w:hAnsi="Times New Roman" w:cs="Times New Roman"/>
                <w:b/>
                <w:sz w:val="24"/>
                <w:szCs w:val="21"/>
              </w:rPr>
              <w:t>Минутка чистописания.</w:t>
            </w:r>
          </w:p>
          <w:p w:rsidR="007F4D43" w:rsidRDefault="00015C77" w:rsidP="00BD2F3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Запишите число,</w:t>
            </w:r>
            <w:r w:rsidR="00E913D5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в котором 3 десятка и 1 единица, 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следующее 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число,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в котором 5 десятков и 2 единицы. Прописываем эти числа всю стоку чередуя.</w:t>
            </w:r>
          </w:p>
          <w:p w:rsidR="00015C77" w:rsidRPr="002E316E" w:rsidRDefault="00015C77" w:rsidP="00BD2F3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На следующей строке запишите число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18.</w:t>
            </w:r>
          </w:p>
          <w:p w:rsidR="00015C77" w:rsidRDefault="00015C77" w:rsidP="00BD2F3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Что мы можем сказать о числе 18?</w:t>
            </w:r>
          </w:p>
          <w:p w:rsidR="00015C77" w:rsidRPr="00FD5D78" w:rsidRDefault="00015C77" w:rsidP="00AC2914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015C77" w:rsidRDefault="00015C77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015C77" w:rsidRDefault="00C2789A" w:rsidP="00015C77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015C77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Разгадайте закономерность, по которой записаны ряды чисел и продолжайте ряд:</w:t>
            </w: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3,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6,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="00D56316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9</w:t>
            </w: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4,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8,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12</w:t>
            </w: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2,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3,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5,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8,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</w:t>
            </w: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12</w:t>
            </w: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8B775C" w:rsidRDefault="00C2789A" w:rsidP="008B775C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Замените величины</w:t>
            </w:r>
            <w:r w:rsidR="008B775C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:</w:t>
            </w: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7дм 6 см=…см        35см=…</w:t>
            </w:r>
            <w:proofErr w:type="spellStart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дм</w:t>
            </w:r>
            <w:proofErr w:type="spellEnd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…см</w:t>
            </w: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7м=…</w:t>
            </w:r>
            <w:proofErr w:type="spellStart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дм</w:t>
            </w:r>
            <w:proofErr w:type="spellEnd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 xml:space="preserve">        40см=…</w:t>
            </w:r>
            <w:proofErr w:type="spellStart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дм</w:t>
            </w:r>
            <w:proofErr w:type="spellEnd"/>
          </w:p>
          <w:p w:rsidR="00C2789A" w:rsidRPr="00C2789A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</w:p>
          <w:p w:rsidR="001D20A6" w:rsidRDefault="00C2789A" w:rsidP="00C2789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18см=…</w:t>
            </w:r>
            <w:proofErr w:type="spellStart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дм</w:t>
            </w:r>
            <w:proofErr w:type="spellEnd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…см        5м=…</w:t>
            </w:r>
            <w:proofErr w:type="spellStart"/>
            <w:r w:rsidRPr="00C2789A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дм</w:t>
            </w:r>
            <w:proofErr w:type="spellEnd"/>
          </w:p>
          <w:p w:rsidR="001D20A6" w:rsidRDefault="001D20A6" w:rsidP="001D20A6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1D20A6" w:rsidRDefault="001D20A6" w:rsidP="001D20A6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8A71CA" w:rsidRDefault="001D20A6" w:rsidP="001D20A6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- Для чего нам нужны единицы измерения?</w:t>
            </w:r>
          </w:p>
          <w:p w:rsidR="001D20A6" w:rsidRDefault="001D20A6" w:rsidP="001D20A6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- Что мы можем измерить?</w:t>
            </w:r>
          </w:p>
          <w:p w:rsidR="001D20A6" w:rsidRDefault="001D20A6" w:rsidP="001D20A6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- А что мы можем найти у геометрических фигур с помощью единиц измерения?</w:t>
            </w:r>
          </w:p>
          <w:p w:rsidR="00EC3871" w:rsidRDefault="001D20A6" w:rsidP="001D20A6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- А в жизни где нам могут пригодиться эти знания?</w:t>
            </w:r>
          </w:p>
          <w:p w:rsidR="00EC3871" w:rsidRDefault="00EC3871" w:rsidP="00EC3871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EC3871" w:rsidRDefault="00EC3871" w:rsidP="00EC3871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EC3871" w:rsidRDefault="00EC3871" w:rsidP="00EC3871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1D20A6" w:rsidRPr="00EC3871" w:rsidRDefault="001D20A6" w:rsidP="00EC3871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</w:tc>
        <w:tc>
          <w:tcPr>
            <w:tcW w:w="3119" w:type="dxa"/>
          </w:tcPr>
          <w:p w:rsidR="00015C77" w:rsidRDefault="00015C7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5C77" w:rsidRDefault="00015C7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5C77" w:rsidRDefault="00015C7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5C77" w:rsidRDefault="00015C7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31, 52</w:t>
            </w:r>
          </w:p>
          <w:p w:rsidR="00015C77" w:rsidRDefault="00015C7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  <w:p w:rsidR="00015C77" w:rsidRDefault="00015C7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F4D43" w:rsidRDefault="00615A27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A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оно двузначное, оно четное;</w:t>
            </w:r>
            <w:r w:rsidR="00015C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5A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состоит из разряда десятков и разряда единиц</w:t>
            </w:r>
          </w:p>
          <w:p w:rsidR="001B67C9" w:rsidRDefault="001B67C9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десяток и 8 единиц</w:t>
            </w:r>
          </w:p>
          <w:p w:rsidR="001B67C9" w:rsidRDefault="001B67C9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71CA" w:rsidRDefault="008A71CA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71CA" w:rsidRDefault="008A71CA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71CA" w:rsidRDefault="008A71CA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71CA" w:rsidRDefault="008A71CA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71CA" w:rsidRDefault="008B775C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Числа увеличиваются на 3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единицы</w:t>
            </w:r>
          </w:p>
          <w:p w:rsidR="008B775C" w:rsidRDefault="008B775C" w:rsidP="008B775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увеличиваются на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единицы</w:t>
            </w: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B775C" w:rsidRDefault="008B775C" w:rsidP="008B775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Разница между числами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увеличиваются на 1 единицу</w:t>
            </w: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8B775C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 см                 3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см</w:t>
            </w: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8B775C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4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</w:t>
            </w:r>
            <w:proofErr w:type="spellEnd"/>
          </w:p>
          <w:p w:rsidR="008B775C" w:rsidRDefault="008B775C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B775C" w:rsidRDefault="008B775C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 см           50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</w:t>
            </w:r>
            <w:proofErr w:type="spellEnd"/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D20A6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Ответы детей:</w:t>
            </w:r>
          </w:p>
          <w:p w:rsidR="001B67C9" w:rsidRDefault="001D20A6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Для измерения предметов, фигур.</w:t>
            </w:r>
          </w:p>
          <w:p w:rsidR="001B67C9" w:rsidRDefault="001D20A6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Периметр и площадь фигур.</w:t>
            </w:r>
          </w:p>
          <w:p w:rsidR="001B67C9" w:rsidRDefault="00EC3871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Измерить площадь различных предметов.</w:t>
            </w: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67C9" w:rsidRDefault="001B67C9" w:rsidP="00AC291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C3871" w:rsidRPr="00137203" w:rsidTr="00FD5D78">
        <w:trPr>
          <w:trHeight w:val="70"/>
        </w:trPr>
        <w:tc>
          <w:tcPr>
            <w:tcW w:w="1843" w:type="dxa"/>
          </w:tcPr>
          <w:p w:rsidR="000B09EF" w:rsidRDefault="000B09EF" w:rsidP="00CB7D8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Определение темы, целеполагание</w:t>
            </w:r>
          </w:p>
          <w:p w:rsidR="00EC3871" w:rsidRPr="000B09EF" w:rsidRDefault="000B09EF" w:rsidP="000B0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мин</w:t>
            </w:r>
          </w:p>
        </w:tc>
        <w:tc>
          <w:tcPr>
            <w:tcW w:w="10065" w:type="dxa"/>
          </w:tcPr>
          <w:p w:rsidR="00EC3871" w:rsidRDefault="00EC3871" w:rsidP="00EC3871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- Как вы думаете, какая тема урока у нас будет сегодня?</w:t>
            </w:r>
          </w:p>
          <w:p w:rsidR="00EC3871" w:rsidRDefault="00EC3871" w:rsidP="00EC3871">
            <w:pPr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</w:p>
          <w:p w:rsid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- Сегодня мы будем изучать тему: </w:t>
            </w:r>
            <w:r w:rsidRPr="00CF6863">
              <w:rPr>
                <w:rFonts w:ascii="Times New Roman" w:hAnsi="Times New Roman"/>
                <w:color w:val="0D0D0D"/>
                <w:sz w:val="24"/>
                <w:szCs w:val="24"/>
              </w:rPr>
              <w:t>Нахождение периметра в заданных единицах длины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</w:p>
          <w:p w:rsid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- Какие цели мы поставим себе на урок?</w:t>
            </w:r>
          </w:p>
          <w:p w:rsid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EC3871" w:rsidRPr="00EC3871" w:rsidRDefault="00EC3871" w:rsidP="00EC3871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119" w:type="dxa"/>
          </w:tcPr>
          <w:p w:rsidR="00EC3871" w:rsidRDefault="00EC3871" w:rsidP="00CF0B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>-</w:t>
            </w:r>
            <w:r w:rsidRPr="00CF6863">
              <w:rPr>
                <w:rFonts w:ascii="Times New Roman" w:hAnsi="Times New Roman"/>
                <w:color w:val="0D0D0D"/>
                <w:sz w:val="24"/>
                <w:szCs w:val="24"/>
              </w:rPr>
              <w:t>Нахождение периметра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</w:p>
          <w:p w:rsidR="00EC3871" w:rsidRDefault="00EC3871" w:rsidP="00EC3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871" w:rsidRDefault="00EC3871" w:rsidP="00EC3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871" w:rsidRDefault="00EC3871" w:rsidP="00EC3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повторить…</w:t>
            </w:r>
          </w:p>
          <w:p w:rsidR="00EC3871" w:rsidRDefault="00EC3871" w:rsidP="00EC3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закрепить…</w:t>
            </w:r>
          </w:p>
          <w:p w:rsidR="00EC3871" w:rsidRPr="00EC3871" w:rsidRDefault="00EC3871" w:rsidP="00EC3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8E1" w:rsidRPr="00137203" w:rsidTr="00FD5D78">
        <w:trPr>
          <w:trHeight w:val="70"/>
        </w:trPr>
        <w:tc>
          <w:tcPr>
            <w:tcW w:w="1843" w:type="dxa"/>
          </w:tcPr>
          <w:p w:rsidR="009308E1" w:rsidRPr="000B09EF" w:rsidRDefault="00FA0436" w:rsidP="000B09EF">
            <w:pPr>
              <w:pStyle w:val="a4"/>
              <w:numPr>
                <w:ilvl w:val="0"/>
                <w:numId w:val="14"/>
              </w:numPr>
              <w:ind w:left="172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B09EF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</w:t>
            </w:r>
            <w:r w:rsidR="000B09EF" w:rsidRPr="000B09E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B09EF">
              <w:rPr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  <w:proofErr w:type="gramEnd"/>
            <w:r w:rsidRPr="000B09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</w:p>
          <w:p w:rsidR="009308E1" w:rsidRPr="007F7BA4" w:rsidRDefault="009308E1" w:rsidP="008566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09EF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0065" w:type="dxa"/>
          </w:tcPr>
          <w:p w:rsidR="00C34A46" w:rsidRDefault="00C34A46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 xml:space="preserve">– Сегодня на уроке я предлагаю вам отправиться в путешествие. Хотите узнать куда? </w:t>
            </w:r>
          </w:p>
          <w:p w:rsidR="00C34A46" w:rsidRP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>Вот вам загадка, разгадка да семь верст правды.</w:t>
            </w:r>
          </w:p>
          <w:p w:rsidR="00C34A46" w:rsidRP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br/>
              <w:t>Ты же у меня с вершок,</w:t>
            </w:r>
          </w:p>
          <w:p w:rsidR="00C34A46" w:rsidRP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>А ума то с горшок,</w:t>
            </w:r>
          </w:p>
          <w:p w:rsidR="00C34A46" w:rsidRP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>На сажень сквозь землю видишь,</w:t>
            </w:r>
          </w:p>
          <w:p w:rsidR="00C34A46" w:rsidRP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>Не то, что я на аршин бороды</w:t>
            </w:r>
          </w:p>
          <w:p w:rsidR="00C34A46" w:rsidRP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>Да ума на пядь.</w:t>
            </w:r>
          </w:p>
          <w:p w:rsidR="000B09EF" w:rsidRDefault="000B09EF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:rsid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 xml:space="preserve">– Догадались, куда нам придется сегодня отправиться? </w:t>
            </w:r>
          </w:p>
          <w:p w:rsid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34A46">
              <w:rPr>
                <w:color w:val="000000"/>
              </w:rPr>
              <w:t>(в далекое прошлое, а точнее в Древнюю Русь)</w:t>
            </w:r>
          </w:p>
          <w:p w:rsidR="00C34A46" w:rsidRDefault="00C34A46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D20A6">
              <w:rPr>
                <w:color w:val="000000"/>
              </w:rPr>
              <w:t>– Куда именно мы отправимся, вы сейчас</w:t>
            </w:r>
            <w:r w:rsidR="001D20A6" w:rsidRPr="001D20A6">
              <w:rPr>
                <w:color w:val="000000"/>
              </w:rPr>
              <w:t xml:space="preserve"> узнаете, выполнив задание на карточке. Работать будем в паре.</w:t>
            </w:r>
          </w:p>
          <w:p w:rsidR="000B09EF" w:rsidRDefault="000B09EF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  <w:p w:rsidR="000B09EF" w:rsidRPr="001D20A6" w:rsidRDefault="0027092D" w:rsidP="00C34A4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6379845</wp:posOffset>
                      </wp:positionH>
                      <wp:positionV relativeFrom="paragraph">
                        <wp:posOffset>113665</wp:posOffset>
                      </wp:positionV>
                      <wp:extent cx="1371600" cy="495300"/>
                      <wp:effectExtent l="0" t="0" r="0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7092D" w:rsidRPr="0027092D" w:rsidRDefault="0027092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7092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Приложение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9" o:spid="_x0000_s1026" type="#_x0000_t202" style="position:absolute;margin-left:502.35pt;margin-top:8.95pt;width:108pt;height:3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" fillcolor="white [3201]" stroked="f" strokeweight=".5pt">
                      <v:textbox>
                        <w:txbxContent>
                          <w:p w:rsidR="0027092D" w:rsidRPr="0027092D" w:rsidRDefault="002709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09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789A" w:rsidRPr="00C2789A" w:rsidRDefault="001E6D29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8F38D0F" wp14:editId="52772794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142875</wp:posOffset>
                      </wp:positionV>
                      <wp:extent cx="238125" cy="257175"/>
                      <wp:effectExtent l="0" t="0" r="28575" b="28575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38D0F" id="Надпись 53" o:spid="_x0000_s1027" type="#_x0000_t202" style="position:absolute;margin-left:288.95pt;margin-top:11.25pt;width:18.75pt;height:2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799A474" wp14:editId="1C46CC63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142875</wp:posOffset>
                      </wp:positionV>
                      <wp:extent cx="647700" cy="266700"/>
                      <wp:effectExtent l="0" t="0" r="19050" b="19050"/>
                      <wp:wrapNone/>
                      <wp:docPr id="52" name="Надпись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29*2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9A474" id="Надпись 52" o:spid="_x0000_s1028" type="#_x0000_t202" style="position:absolute;margin-left:256.7pt;margin-top:11.25pt;width:51pt;height:2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29*2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31BA810" wp14:editId="370B4D32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152400</wp:posOffset>
                      </wp:positionV>
                      <wp:extent cx="238125" cy="257175"/>
                      <wp:effectExtent l="0" t="0" r="28575" b="28575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BA810" id="Надпись 49" o:spid="_x0000_s1029" type="#_x0000_t202" style="position:absolute;margin-left:209.45pt;margin-top:12pt;width:18.7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79D59C5" wp14:editId="7A89B5E7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137160</wp:posOffset>
                      </wp:positionV>
                      <wp:extent cx="647700" cy="266700"/>
                      <wp:effectExtent l="0" t="0" r="19050" b="1905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21:9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D59C5" id="Надпись 46" o:spid="_x0000_s1030" type="#_x0000_t202" style="position:absolute;margin-left:177.2pt;margin-top:10.8pt;width:51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21:9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5B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01448DF" wp14:editId="753C407E">
                      <wp:simplePos x="0" y="0"/>
                      <wp:positionH relativeFrom="column">
                        <wp:posOffset>1664969</wp:posOffset>
                      </wp:positionH>
                      <wp:positionV relativeFrom="paragraph">
                        <wp:posOffset>176530</wp:posOffset>
                      </wp:positionV>
                      <wp:extent cx="238125" cy="257175"/>
                      <wp:effectExtent l="0" t="0" r="28575" b="2857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F532AB" w:rsidP="00AF5B93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448DF" id="Надпись 16" o:spid="_x0000_s1031" type="#_x0000_t202" style="position:absolute;margin-left:131.1pt;margin-top:13.9pt;width:18.7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" fillcolor="window" strokeweight=".5pt">
                      <v:textbox>
                        <w:txbxContent>
                          <w:p w:rsidR="00AF5B93" w:rsidRDefault="00F532AB" w:rsidP="00AF5B93">
                            <w: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5B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2383056E" wp14:editId="747416EA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167005</wp:posOffset>
                      </wp:positionV>
                      <wp:extent cx="647700" cy="266700"/>
                      <wp:effectExtent l="0" t="0" r="19050" b="1905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1E6D29" w:rsidP="00AF5B93">
                                  <w:r>
                                    <w:t>54:6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3056E" id="Надпись 8" o:spid="_x0000_s1032" type="#_x0000_t202" style="position:absolute;margin-left:98.1pt;margin-top:13.15pt;width:51pt;height:2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" fillcolor="window" strokeweight=".5pt">
                      <v:textbox>
                        <w:txbxContent>
                          <w:p w:rsidR="00AF5B93" w:rsidRDefault="001E6D29" w:rsidP="00AF5B93">
                            <w:r>
                              <w:t>54:6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68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249FF390" wp14:editId="274FAC29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167005</wp:posOffset>
                      </wp:positionV>
                      <wp:extent cx="666750" cy="257175"/>
                      <wp:effectExtent l="0" t="0" r="19050" b="2857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AF5B93">
                                  <w:r>
                                    <w:t>12*3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FF390" id="Надпись 2" o:spid="_x0000_s1033" type="#_x0000_t202" style="position:absolute;margin-left:17.1pt;margin-top:13.15pt;width:52.5pt;height:20.2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" fillcolor="white [3201]" strokeweight=".5pt">
                      <v:textbox>
                        <w:txbxContent>
                          <w:p w:rsidR="00AF5B93" w:rsidRDefault="00AF5B93">
                            <w:r>
                              <w:t>12*3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68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368C7A5C" wp14:editId="463EF09E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167005</wp:posOffset>
                      </wp:positionV>
                      <wp:extent cx="257175" cy="266700"/>
                      <wp:effectExtent l="0" t="0" r="28575" b="1905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F532AB" w:rsidP="00C868DC">
                                  <w:r>
                                    <w:t>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C7A5C" id="Надпись 3" o:spid="_x0000_s1034" type="#_x0000_t202" style="position:absolute;margin-left:50.85pt;margin-top:13.15pt;width:20.25pt;height:21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" fillcolor="white [3201]" strokeweight=".5pt">
                      <v:textbox>
                        <w:txbxContent>
                          <w:p w:rsidR="00AF5B93" w:rsidRDefault="00F532AB" w:rsidP="00C868DC">
                            <w:r>
                              <w:t>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3529" w:rsidRDefault="008A3529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F5B93" w:rsidRDefault="001E6D29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7A1A507" wp14:editId="0F44F043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135255</wp:posOffset>
                      </wp:positionV>
                      <wp:extent cx="238125" cy="257175"/>
                      <wp:effectExtent l="0" t="0" r="28575" b="28575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1A507" id="Надпись 50" o:spid="_x0000_s1035" type="#_x0000_t202" style="position:absolute;margin-left:209.45pt;margin-top:10.65pt;width:18.7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2C1F169" wp14:editId="45573664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131445</wp:posOffset>
                      </wp:positionV>
                      <wp:extent cx="647700" cy="266700"/>
                      <wp:effectExtent l="0" t="0" r="19050" b="19050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64:8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1F169" id="Надпись 45" o:spid="_x0000_s1036" type="#_x0000_t202" style="position:absolute;margin-left:177.2pt;margin-top:10.35pt;width:51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64:8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DCE6DB9" wp14:editId="3354326B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144780</wp:posOffset>
                      </wp:positionV>
                      <wp:extent cx="219075" cy="257175"/>
                      <wp:effectExtent l="0" t="0" r="28575" b="28575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F532AB" w:rsidP="001E6D29">
                                  <w: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E6DB9" id="Надпись 40" o:spid="_x0000_s1037" type="#_x0000_t202" style="position:absolute;margin-left:132.95pt;margin-top:11.4pt;width:17.25pt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" fillcolor="window" strokeweight=".5pt">
                      <v:textbox>
                        <w:txbxContent>
                          <w:p w:rsidR="001E6D29" w:rsidRDefault="00F532AB" w:rsidP="001E6D29">
                            <w: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01EEF0A" wp14:editId="7DC52700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135255</wp:posOffset>
                      </wp:positionV>
                      <wp:extent cx="647700" cy="266700"/>
                      <wp:effectExtent l="0" t="0" r="19050" b="1905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27-3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EEF0A" id="Надпись 39" o:spid="_x0000_s1038" type="#_x0000_t202" style="position:absolute;margin-left:99.2pt;margin-top:10.65pt;width:51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27-3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0F761913" wp14:editId="40AC9AEF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140335</wp:posOffset>
                      </wp:positionV>
                      <wp:extent cx="685800" cy="257175"/>
                      <wp:effectExtent l="0" t="0" r="19050" b="2857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C868DC" w:rsidP="00AF5B93">
                                  <w:r>
                                    <w:t>21:3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61913" id="Надпись 6" o:spid="_x0000_s1039" type="#_x0000_t202" style="position:absolute;margin-left:17.1pt;margin-top:11.05pt;width:54pt;height:20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" fillcolor="window" strokeweight=".5pt">
                      <v:textbox>
                        <w:txbxContent>
                          <w:p w:rsidR="00AF5B93" w:rsidRDefault="00C868DC" w:rsidP="00AF5B93">
                            <w:r>
                              <w:t>21:3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68D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38C0A308" wp14:editId="513B4C70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140335</wp:posOffset>
                      </wp:positionV>
                      <wp:extent cx="238125" cy="247650"/>
                      <wp:effectExtent l="0" t="0" r="28575" b="1905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F532AB" w:rsidP="00AF5B93">
                                  <w:r>
                                    <w:t>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0A308" id="Надпись 5" o:spid="_x0000_s1040" type="#_x0000_t202" style="position:absolute;margin-left:53.1pt;margin-top:11.05pt;width:18.75pt;height:19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" fillcolor="window" strokeweight=".5pt">
                      <v:textbox>
                        <w:txbxContent>
                          <w:p w:rsidR="00AF5B93" w:rsidRDefault="00F532AB" w:rsidP="00AF5B93">
                            <w:r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5B93" w:rsidRDefault="00AF5B93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F5B93" w:rsidRDefault="00F532AB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5B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BA3842" wp14:editId="640D28B2">
                      <wp:simplePos x="0" y="0"/>
                      <wp:positionH relativeFrom="column">
                        <wp:posOffset>683896</wp:posOffset>
                      </wp:positionH>
                      <wp:positionV relativeFrom="paragraph">
                        <wp:posOffset>123190</wp:posOffset>
                      </wp:positionV>
                      <wp:extent cx="228600" cy="238125"/>
                      <wp:effectExtent l="0" t="0" r="19050" b="28575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F532AB" w:rsidP="00AF5B93">
                                  <w:r>
                                    <w:t>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A3842" id="Надпись 14" o:spid="_x0000_s1041" type="#_x0000_t202" style="position:absolute;margin-left:53.85pt;margin-top:9.7pt;width:18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" fillcolor="window" strokeweight=".5pt">
                      <v:textbox>
                        <w:txbxContent>
                          <w:p w:rsidR="00AF5B93" w:rsidRDefault="00F532AB" w:rsidP="00AF5B93">
                            <w: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D29"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4AECCE1" wp14:editId="60F69BAB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104140</wp:posOffset>
                      </wp:positionV>
                      <wp:extent cx="228600" cy="257175"/>
                      <wp:effectExtent l="0" t="0" r="19050" b="28575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ECCE1" id="Надпись 48" o:spid="_x0000_s1042" type="#_x0000_t202" style="position:absolute;margin-left:131.85pt;margin-top:8.2pt;width:18pt;height:2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D29"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FBED758" wp14:editId="07583E36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118110</wp:posOffset>
                      </wp:positionV>
                      <wp:extent cx="238125" cy="257175"/>
                      <wp:effectExtent l="0" t="0" r="28575" b="28575"/>
                      <wp:wrapNone/>
                      <wp:docPr id="51" name="Надпись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ED758" id="Надпись 51" o:spid="_x0000_s1043" type="#_x0000_t202" style="position:absolute;margin-left:211.7pt;margin-top:9.3pt;width:18.75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D29"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F575F2E" wp14:editId="35EB3F14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118110</wp:posOffset>
                      </wp:positionV>
                      <wp:extent cx="647700" cy="266700"/>
                      <wp:effectExtent l="0" t="0" r="19050" b="1905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5*5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75F2E" id="Надпись 44" o:spid="_x0000_s1044" type="#_x0000_t202" style="position:absolute;margin-left:177.95pt;margin-top:9.3pt;width:51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5*5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D29" w:rsidRPr="001E6D2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CDFB42A" wp14:editId="4D0F7730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102870</wp:posOffset>
                      </wp:positionV>
                      <wp:extent cx="647700" cy="266700"/>
                      <wp:effectExtent l="0" t="0" r="19050" b="1905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E6D29" w:rsidRDefault="001E6D29" w:rsidP="001E6D29">
                                  <w:r>
                                    <w:t>90:30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FB42A" id="Надпись 43" o:spid="_x0000_s1045" type="#_x0000_t202" style="position:absolute;margin-left:98.45pt;margin-top:8.1pt;width:51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" fillcolor="window" strokeweight=".5pt">
                      <v:textbox>
                        <w:txbxContent>
                          <w:p w:rsidR="001E6D29" w:rsidRDefault="001E6D29" w:rsidP="001E6D29">
                            <w:r>
                              <w:t>90:30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D29" w:rsidRPr="00AF5B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55C54A9" wp14:editId="2228CAA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123190</wp:posOffset>
                      </wp:positionV>
                      <wp:extent cx="666750" cy="247650"/>
                      <wp:effectExtent l="0" t="0" r="19050" b="1905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F5B93" w:rsidRDefault="001E6D29" w:rsidP="00AF5B93">
                                  <w:r>
                                    <w:t>42:7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C54A9" id="Надпись 10" o:spid="_x0000_s1046" type="#_x0000_t202" style="position:absolute;margin-left:17.85pt;margin-top:9.7pt;width:52.5pt;height:19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" filled="f" strokeweight=".5pt">
                      <v:textbox>
                        <w:txbxContent>
                          <w:p w:rsidR="00AF5B93" w:rsidRDefault="001E6D29" w:rsidP="00AF5B93">
                            <w:r>
                              <w:t>42:7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5B93" w:rsidRDefault="00AF5B93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F5B93" w:rsidRDefault="00AF5B93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5"/>
              <w:gridCol w:w="745"/>
              <w:gridCol w:w="745"/>
              <w:gridCol w:w="745"/>
              <w:gridCol w:w="745"/>
              <w:gridCol w:w="745"/>
              <w:gridCol w:w="745"/>
              <w:gridCol w:w="745"/>
              <w:gridCol w:w="745"/>
              <w:gridCol w:w="745"/>
              <w:gridCol w:w="746"/>
              <w:gridCol w:w="746"/>
              <w:gridCol w:w="746"/>
            </w:tblGrid>
            <w:tr w:rsidR="00F532AB" w:rsidTr="002B02C5">
              <w:trPr>
                <w:trHeight w:val="319"/>
              </w:trPr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4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46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6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46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</w:tr>
            <w:tr w:rsidR="00D60B42" w:rsidRPr="00D60B42" w:rsidTr="002B02C5">
              <w:trPr>
                <w:trHeight w:val="319"/>
              </w:trPr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74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746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746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46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</w:tr>
          </w:tbl>
          <w:p w:rsidR="00AF5B93" w:rsidRPr="00D60B42" w:rsidRDefault="00AF5B93" w:rsidP="00590D3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AF5B93" w:rsidRDefault="00AF5B93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785"/>
              <w:gridCol w:w="720"/>
              <w:gridCol w:w="720"/>
              <w:gridCol w:w="720"/>
              <w:gridCol w:w="720"/>
              <w:gridCol w:w="720"/>
            </w:tblGrid>
            <w:tr w:rsidR="00F532AB" w:rsidTr="00F532AB">
              <w:trPr>
                <w:trHeight w:val="298"/>
              </w:trPr>
              <w:tc>
                <w:tcPr>
                  <w:tcW w:w="65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5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720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720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20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20" w:type="dxa"/>
                </w:tcPr>
                <w:p w:rsidR="00F532AB" w:rsidRDefault="00F532AB" w:rsidP="00F532A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</w:tr>
            <w:tr w:rsidR="00F532AB" w:rsidTr="00F532AB">
              <w:trPr>
                <w:trHeight w:val="298"/>
              </w:trPr>
              <w:tc>
                <w:tcPr>
                  <w:tcW w:w="65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85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20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720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20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20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720" w:type="dxa"/>
                </w:tcPr>
                <w:p w:rsidR="00F532AB" w:rsidRPr="00D60B42" w:rsidRDefault="00F532AB" w:rsidP="00F532A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</w:tr>
          </w:tbl>
          <w:p w:rsidR="00AF5B93" w:rsidRDefault="00AF5B93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Pr="000B09EF" w:rsidRDefault="000B09EF" w:rsidP="000B09EF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B09EF">
              <w:rPr>
                <w:color w:val="000000"/>
              </w:rPr>
              <w:t>– Мы отправляемся в древнерусскую деревню.</w:t>
            </w:r>
            <w:bookmarkStart w:id="0" w:name="_GoBack"/>
            <w:bookmarkEnd w:id="0"/>
          </w:p>
          <w:p w:rsidR="000B09EF" w:rsidRDefault="000B09EF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F5B93" w:rsidRPr="00FA0436" w:rsidRDefault="00AF5B93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1B67C9" w:rsidRDefault="001B67C9" w:rsidP="00CF0B3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A46" w:rsidRDefault="00C34A46" w:rsidP="00CF0B3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34A46" w:rsidRP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P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P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P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P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A4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9EF" w:rsidRDefault="000B09EF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9EF" w:rsidRDefault="000B09EF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0A6" w:rsidRDefault="00C34A46" w:rsidP="00C3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отвечают, высказывают свои догадки.</w:t>
            </w:r>
          </w:p>
          <w:p w:rsidR="001D20A6" w:rsidRDefault="001D20A6" w:rsidP="001D2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0A6" w:rsidRDefault="001D20A6" w:rsidP="001D2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7C9" w:rsidRPr="001D20A6" w:rsidRDefault="001D20A6" w:rsidP="001D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карточку и определяют, что мы отправимся в древнерусскую деревню.</w:t>
            </w:r>
          </w:p>
        </w:tc>
      </w:tr>
      <w:tr w:rsidR="009308E1" w:rsidRPr="00137203" w:rsidTr="00FD5D78">
        <w:trPr>
          <w:trHeight w:val="927"/>
        </w:trPr>
        <w:tc>
          <w:tcPr>
            <w:tcW w:w="1843" w:type="dxa"/>
          </w:tcPr>
          <w:p w:rsidR="000B09EF" w:rsidRPr="000B09EF" w:rsidRDefault="000B09EF" w:rsidP="000B09EF">
            <w:pPr>
              <w:pStyle w:val="a4"/>
              <w:numPr>
                <w:ilvl w:val="0"/>
                <w:numId w:val="14"/>
              </w:numPr>
              <w:ind w:left="314" w:hanging="31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B09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Работа по теме урока</w:t>
            </w:r>
          </w:p>
          <w:p w:rsidR="009308E1" w:rsidRDefault="00A61845" w:rsidP="000B09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26</w:t>
            </w:r>
            <w:r w:rsidR="000B09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мин.</w:t>
            </w:r>
          </w:p>
          <w:p w:rsidR="009308E1" w:rsidRPr="00036BED" w:rsidRDefault="009308E1" w:rsidP="000B09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65" w:type="dxa"/>
          </w:tcPr>
          <w:p w:rsidR="00DD778F" w:rsidRDefault="000B09EF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4A23D60">
                  <wp:extent cx="4572635" cy="34321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3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09EF" w:rsidRDefault="000B09EF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Pr="000B09EF" w:rsidRDefault="000B09EF" w:rsidP="000B09EF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B09EF">
              <w:rPr>
                <w:color w:val="000000"/>
              </w:rPr>
              <w:t>– Русские умельцы одним топором да нехитрым инструментом могли срубить дома. И в старину говорили не «построить» дом, а «срубить».</w:t>
            </w:r>
          </w:p>
          <w:p w:rsidR="000B09EF" w:rsidRPr="000B09EF" w:rsidRDefault="000B09EF" w:rsidP="000B09EF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B09EF">
              <w:rPr>
                <w:color w:val="000000"/>
              </w:rPr>
              <w:t>– А сейчас я предлагаю узнать, сколько необходимо бревен, чтобы построить избу.</w:t>
            </w:r>
          </w:p>
          <w:p w:rsidR="000B09EF" w:rsidRDefault="000B09EF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0861EE43" wp14:editId="2FFE2AC0">
                  <wp:extent cx="4572000" cy="3429000"/>
                  <wp:effectExtent l="0" t="0" r="0" b="0"/>
                  <wp:docPr id="55" name="Рисунок 55" descr="https://fsd.multiurok.ru/html/2020/06/17/s_5eea2c8e6bd06/148148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06/17/s_5eea2c8e6bd06/148148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D78" w:rsidRDefault="00FD5D78" w:rsidP="00FD5D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FD5D78">
              <w:rPr>
                <w:color w:val="000000"/>
              </w:rPr>
              <w:t>– Если сейчас войдем в избу, что мы там увидим?</w:t>
            </w:r>
          </w:p>
          <w:p w:rsidR="00FD5D78" w:rsidRPr="00FD5D78" w:rsidRDefault="00FD5D78" w:rsidP="00FD5D78">
            <w:pPr>
              <w:pStyle w:val="a3"/>
              <w:shd w:val="clear" w:color="auto" w:fill="FFFFFF"/>
              <w:spacing w:before="0" w:beforeAutospacing="0" w:after="150" w:afterAutospacing="0"/>
              <w:ind w:right="-3086"/>
              <w:rPr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6417945</wp:posOffset>
                      </wp:positionH>
                      <wp:positionV relativeFrom="paragraph">
                        <wp:posOffset>56515</wp:posOffset>
                      </wp:positionV>
                      <wp:extent cx="1771650" cy="2228850"/>
                      <wp:effectExtent l="0" t="0" r="0" b="0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2228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5D78" w:rsidRPr="00FD5D78" w:rsidRDefault="00FD5D78" w:rsidP="00FD5D78">
                                  <w:pPr>
                                    <w:pStyle w:val="a3"/>
                                    <w:shd w:val="clear" w:color="auto" w:fill="FFFFFF"/>
                                    <w:spacing w:before="0" w:beforeAutospacing="0" w:after="150" w:afterAutospacing="0"/>
                                    <w:rPr>
                                      <w:color w:val="000000"/>
                                    </w:rPr>
                                  </w:pPr>
                                  <w:r w:rsidRPr="00FD5D78">
                                    <w:rPr>
                                      <w:color w:val="000000"/>
                                    </w:rPr>
                                    <w:t>– В избах стояли лавки, скамьи, на которых спали, простой деревянный стол, сундуки для хранения вещей. В каждом доме на самом видном месте висела икона. Когда в дом входил гость, он прежде всего искал глазами икону, крестился, а уж потом здоровался с хозяином.</w:t>
                                  </w:r>
                                </w:p>
                                <w:p w:rsidR="00FD5D78" w:rsidRDefault="00FD5D7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7" o:spid="_x0000_s1047" type="#_x0000_t202" style="position:absolute;margin-left:505.35pt;margin-top:4.45pt;width:139.5pt;height:17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" filled="f" stroked="f" strokeweight=".5pt">
                      <v:textbox>
                        <w:txbxContent>
                          <w:p w:rsidR="00FD5D78" w:rsidRPr="00FD5D78" w:rsidRDefault="00FD5D78" w:rsidP="00FD5D78">
                            <w:pPr>
                              <w:pStyle w:val="a3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000000"/>
                              </w:rPr>
                            </w:pPr>
                            <w:r w:rsidRPr="00FD5D78">
                              <w:rPr>
                                <w:color w:val="000000"/>
                              </w:rPr>
                              <w:t>– В избах стояли лавки, скамьи, на которых спали, простой деревянный стол, сундуки для хранения вещей. В каждом доме на самом видном месте висела икона. Когда в дом входил гость, он прежде всего искал глазами икону, крестился, а уж потом здоровался с хозяином.</w:t>
                            </w:r>
                          </w:p>
                          <w:p w:rsidR="00FD5D78" w:rsidRDefault="00FD5D7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E598D82" wp14:editId="3C967318">
                  <wp:extent cx="4572000" cy="3429000"/>
                  <wp:effectExtent l="0" t="0" r="0" b="0"/>
                  <wp:docPr id="56" name="Рисунок 56" descr="https://fsd.multiurok.ru/html/2020/06/17/s_5eea2c8e6bd06/148148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0/06/17/s_5eea2c8e6bd06/1481482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D78" w:rsidRDefault="00FD5D78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Танграмом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FD5D78" w:rsidRDefault="00FD5D78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Сейчас я предлагаю вам используя геометрические фигуры, создать (построить) свой дом.</w:t>
            </w:r>
          </w:p>
          <w:p w:rsidR="00CB6998" w:rsidRDefault="00CB6998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Какие молодцы! У всех получились замечательные дома!</w:t>
            </w:r>
          </w:p>
          <w:p w:rsidR="00CB6998" w:rsidRDefault="00CB6998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998" w:rsidRDefault="00CB6998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Если мы с вами путешествуем по древнерусской деревне, то вспомните, какие старинные меры длины использовались людьми?</w:t>
            </w:r>
          </w:p>
          <w:p w:rsidR="00CB6998" w:rsidRDefault="00CB6998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62450" cy="3271838"/>
                  <wp:effectExtent l="0" t="0" r="0" b="5080"/>
                  <wp:docPr id="58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91" cy="328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F62" w:rsidRDefault="00646F62" w:rsidP="00AD5728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9308E1" w:rsidRDefault="009308E1" w:rsidP="00E45FCD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1B67C9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C2789A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Default="000B09EF" w:rsidP="000B09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B09EF" w:rsidRPr="007E061A" w:rsidRDefault="0056272D" w:rsidP="000B09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 брёвен</w:t>
            </w:r>
          </w:p>
        </w:tc>
      </w:tr>
      <w:tr w:rsidR="00C2789A" w:rsidRPr="00137203" w:rsidTr="00FD5D78">
        <w:trPr>
          <w:trHeight w:val="927"/>
        </w:trPr>
        <w:tc>
          <w:tcPr>
            <w:tcW w:w="1843" w:type="dxa"/>
          </w:tcPr>
          <w:p w:rsidR="00C2789A" w:rsidRDefault="00C2789A" w:rsidP="007D6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Физкульминутка</w:t>
            </w:r>
            <w:proofErr w:type="spellEnd"/>
          </w:p>
          <w:p w:rsidR="002838A9" w:rsidRDefault="002838A9" w:rsidP="007D6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2-3 мин</w:t>
            </w:r>
          </w:p>
        </w:tc>
        <w:tc>
          <w:tcPr>
            <w:tcW w:w="10065" w:type="dxa"/>
          </w:tcPr>
          <w:p w:rsidR="00C2789A" w:rsidRPr="002838A9" w:rsidRDefault="002838A9" w:rsidP="00C2789A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 w:rsidRPr="002838A9">
              <w:rPr>
                <w:rFonts w:ascii="Times New Roman" w:eastAsia="Times New Roman" w:hAnsi="Times New Roman" w:cs="Times New Roman"/>
                <w:sz w:val="24"/>
                <w:szCs w:val="23"/>
              </w:rPr>
              <w:t>Молодцы, ребята!</w:t>
            </w:r>
          </w:p>
          <w:p w:rsidR="002838A9" w:rsidRPr="002838A9" w:rsidRDefault="002838A9" w:rsidP="00C2789A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 w:rsidRPr="002838A9">
              <w:rPr>
                <w:rFonts w:ascii="Times New Roman" w:eastAsia="Times New Roman" w:hAnsi="Times New Roman" w:cs="Times New Roman"/>
                <w:sz w:val="24"/>
                <w:szCs w:val="23"/>
              </w:rPr>
              <w:t>- А теперь немного отдохнём, встанем из-за парт и вспомним плоские геометрические фигуры. Предлагаю нарисовать треугольник левой рукой. Теперь правой рукой. А теперь вместе двумя руками 2 треугольника.</w:t>
            </w:r>
          </w:p>
          <w:p w:rsidR="002838A9" w:rsidRPr="00C2789A" w:rsidRDefault="002838A9" w:rsidP="00C2789A">
            <w:pPr>
              <w:spacing w:before="90" w:after="90"/>
              <w:rPr>
                <w:rFonts w:ascii="Arial" w:eastAsia="Times New Roman" w:hAnsi="Arial" w:cs="Arial"/>
                <w:sz w:val="24"/>
                <w:szCs w:val="23"/>
              </w:rPr>
            </w:pPr>
            <w:r w:rsidRPr="002838A9">
              <w:rPr>
                <w:rFonts w:ascii="Times New Roman" w:eastAsia="Times New Roman" w:hAnsi="Times New Roman" w:cs="Times New Roman"/>
                <w:sz w:val="24"/>
                <w:szCs w:val="23"/>
              </w:rPr>
              <w:t>(Так рисуем в воздухе круг, квадрат, овал, прямоугольник)</w:t>
            </w:r>
          </w:p>
        </w:tc>
        <w:tc>
          <w:tcPr>
            <w:tcW w:w="3119" w:type="dxa"/>
          </w:tcPr>
          <w:p w:rsidR="00C2789A" w:rsidRDefault="002838A9" w:rsidP="00FD5D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 выполняют упражнения.</w:t>
            </w:r>
          </w:p>
        </w:tc>
      </w:tr>
      <w:tr w:rsidR="009308E1" w:rsidRPr="00137203" w:rsidTr="00FD5D78">
        <w:tc>
          <w:tcPr>
            <w:tcW w:w="1843" w:type="dxa"/>
          </w:tcPr>
          <w:p w:rsidR="000B09EF" w:rsidRPr="007D6779" w:rsidRDefault="000B09EF" w:rsidP="000B09EF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08E1" w:rsidRPr="007D6779" w:rsidRDefault="009308E1" w:rsidP="007D6779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65" w:type="dxa"/>
          </w:tcPr>
          <w:p w:rsidR="000D4A4C" w:rsidRDefault="000D4A4C" w:rsidP="000D4A4C">
            <w:pPr>
              <w:pStyle w:val="a4"/>
              <w:numPr>
                <w:ilvl w:val="0"/>
                <w:numId w:val="16"/>
              </w:numPr>
              <w:ind w:hanging="69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789A" w:rsidRPr="000D4A4C" w:rsidRDefault="002838A9" w:rsidP="000D4A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C2789A" w:rsidRPr="000D4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сейчас </w:t>
            </w:r>
            <w:r w:rsidRPr="000D4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присаживаемся на свои места. Открываем учебник на странице 24 номер 5</w:t>
            </w:r>
            <w:r w:rsidR="00C2789A" w:rsidRPr="000D4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Прочитайте задание. </w:t>
            </w:r>
            <w:r w:rsidRPr="000D4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нужно сделать?</w:t>
            </w:r>
          </w:p>
          <w:p w:rsidR="00C2789A" w:rsidRPr="00C2789A" w:rsidRDefault="00C2789A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D4A4C" w:rsidRDefault="000D4A4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Что мы найдём, решив эти выражения?</w:t>
            </w:r>
          </w:p>
          <w:p w:rsidR="000D4A4C" w:rsidRDefault="000D4A4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Какими свойствами обладают эти геометрические фигуры?</w:t>
            </w:r>
          </w:p>
          <w:p w:rsidR="000D4A4C" w:rsidRDefault="000D4A4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D4A4C" w:rsidRDefault="000D4A4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Чему же равны периметры этих фигур?</w:t>
            </w:r>
          </w:p>
          <w:p w:rsidR="000D4A4C" w:rsidRDefault="000D4A4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D4A4C" w:rsidRDefault="000D4A4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D4A4C" w:rsidRDefault="000D4A4C" w:rsidP="000D4A4C">
            <w:pPr>
              <w:pStyle w:val="a4"/>
              <w:numPr>
                <w:ilvl w:val="0"/>
                <w:numId w:val="16"/>
              </w:numPr>
              <w:ind w:left="313" w:hanging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5728" w:rsidRDefault="000D4A4C" w:rsidP="000D4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A4C">
              <w:rPr>
                <w:rFonts w:ascii="Times New Roman" w:hAnsi="Times New Roman" w:cs="Times New Roman"/>
                <w:sz w:val="24"/>
                <w:szCs w:val="24"/>
              </w:rPr>
              <w:t xml:space="preserve">- Выполняем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задачу </w:t>
            </w:r>
            <w:r w:rsidRPr="000D4A4C">
              <w:rPr>
                <w:rFonts w:ascii="Times New Roman" w:hAnsi="Times New Roman" w:cs="Times New Roman"/>
                <w:sz w:val="24"/>
                <w:szCs w:val="24"/>
              </w:rPr>
              <w:t>№ 6 (у доски 2 человека)</w:t>
            </w:r>
          </w:p>
          <w:p w:rsidR="00530C91" w:rsidRDefault="000D4A4C" w:rsidP="000D4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двух одинаковых гирляндах 40 лампочек. </w:t>
            </w:r>
            <w:r w:rsidR="00530C91">
              <w:rPr>
                <w:rFonts w:ascii="Times New Roman" w:hAnsi="Times New Roman" w:cs="Times New Roman"/>
                <w:sz w:val="24"/>
                <w:szCs w:val="24"/>
              </w:rPr>
              <w:t>Сколько лампочек в 5 таких гирляндах?</w:t>
            </w:r>
          </w:p>
          <w:p w:rsidR="00530C91" w:rsidRPr="00530C91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Pr="00530C91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Default="00530C91" w:rsidP="00530C91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C91" w:rsidRDefault="00530C91" w:rsidP="00530C91"/>
          <w:p w:rsidR="00A61845" w:rsidRDefault="00530C91" w:rsidP="00530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0D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2C00DF" w:rsidRPr="002C00DF">
              <w:rPr>
                <w:rFonts w:ascii="Times New Roman" w:hAnsi="Times New Roman" w:cs="Times New Roman"/>
                <w:sz w:val="24"/>
                <w:szCs w:val="24"/>
              </w:rPr>
              <w:t>перь выполните индивидуальные карточки</w:t>
            </w:r>
          </w:p>
          <w:p w:rsidR="00A61845" w:rsidRDefault="00A61845" w:rsidP="00A61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A4C" w:rsidRPr="00A61845" w:rsidRDefault="00A61845" w:rsidP="00A61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782FB6" wp14:editId="0AC23995">
                  <wp:extent cx="4343400" cy="2815337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575" cy="283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9308E1" w:rsidRDefault="002838A9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Дети открывают учебники.</w:t>
            </w:r>
          </w:p>
          <w:p w:rsidR="002838A9" w:rsidRDefault="002838A9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Читают задание.</w:t>
            </w:r>
          </w:p>
          <w:p w:rsidR="009308E1" w:rsidRDefault="009308E1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9308E1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0D4A4C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Периметр</w:t>
            </w:r>
          </w:p>
          <w:p w:rsidR="000D4A4C" w:rsidRDefault="000D4A4C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перечисляют свойства квадрата и прямоугольника.</w:t>
            </w:r>
          </w:p>
          <w:p w:rsidR="009308E1" w:rsidRDefault="000D4A4C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 м</w:t>
            </w:r>
          </w:p>
          <w:p w:rsidR="000D4A4C" w:rsidRDefault="000D4A4C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м</w:t>
            </w:r>
          </w:p>
          <w:p w:rsidR="000D4A4C" w:rsidRDefault="000D4A4C" w:rsidP="00FC7E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 м</w:t>
            </w:r>
          </w:p>
          <w:p w:rsidR="009308E1" w:rsidRDefault="009308E1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530C91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 – 40 л</w:t>
            </w:r>
          </w:p>
          <w:p w:rsidR="00530C91" w:rsidRDefault="00530C91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г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?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</w:t>
            </w:r>
          </w:p>
          <w:p w:rsidR="00530C91" w:rsidRDefault="00530C91" w:rsidP="00530C91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= 20 (л)- в 1 г.</w:t>
            </w:r>
          </w:p>
          <w:p w:rsidR="00530C91" w:rsidRDefault="00530C91" w:rsidP="00530C91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* 5 = 100 (л)</w:t>
            </w:r>
          </w:p>
          <w:p w:rsidR="00530C91" w:rsidRPr="00530C91" w:rsidRDefault="00530C91" w:rsidP="00530C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Ответ: в 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герляндах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100 лампочек.</w:t>
            </w: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DD5F65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149860</wp:posOffset>
                      </wp:positionV>
                      <wp:extent cx="1619250" cy="542925"/>
                      <wp:effectExtent l="0" t="0" r="0" b="952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D5F65" w:rsidRPr="00DD5F65" w:rsidRDefault="00DD5F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D5F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Приложение 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60" o:spid="_x0000_s1048" type="#_x0000_t202" style="position:absolute;margin-left:4.35pt;margin-top:11.8pt;width:127.5pt;height:42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" fillcolor="white [3201]" stroked="f" strokeweight=".5pt">
                      <v:textbox>
                        <w:txbxContent>
                          <w:p w:rsidR="00DD5F65" w:rsidRPr="00DD5F65" w:rsidRDefault="00DD5F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F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15DE" w:rsidRDefault="00F315DE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59C8" w:rsidRDefault="00ED59C8" w:rsidP="00794FC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5F21" w:rsidRPr="00137203" w:rsidTr="00FD5D78">
        <w:tc>
          <w:tcPr>
            <w:tcW w:w="1843" w:type="dxa"/>
          </w:tcPr>
          <w:p w:rsidR="00A85F21" w:rsidRDefault="00615A27" w:rsidP="005A3BA4">
            <w:pPr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8</w:t>
            </w:r>
            <w:r w:rsidR="00A85F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 Подведение итогов.</w:t>
            </w:r>
          </w:p>
          <w:p w:rsidR="00530C91" w:rsidRPr="00530C91" w:rsidRDefault="00530C91" w:rsidP="00530C91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3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 мин</w:t>
            </w:r>
          </w:p>
        </w:tc>
        <w:tc>
          <w:tcPr>
            <w:tcW w:w="10065" w:type="dxa"/>
          </w:tcPr>
          <w:p w:rsidR="00590D36" w:rsidRDefault="00530C91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Какую тема урока у нас сегодня была</w:t>
            </w:r>
            <w:r w:rsidR="00590D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590D36" w:rsidRDefault="00590D36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периметр?</w:t>
            </w:r>
          </w:p>
          <w:p w:rsidR="00590D36" w:rsidRDefault="00590D36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найти периметр многоугольника?</w:t>
            </w:r>
          </w:p>
          <w:p w:rsidR="005E1F2F" w:rsidRDefault="00530C91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Достигли мы сегодня поставленных перед собой целей?</w:t>
            </w:r>
          </w:p>
          <w:p w:rsidR="00530C91" w:rsidRPr="00A85F21" w:rsidRDefault="00530C91" w:rsidP="00590D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A85F21" w:rsidRDefault="00A85F21" w:rsidP="00E45FCD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5F21" w:rsidRPr="00137203" w:rsidTr="00FD5D78">
        <w:tc>
          <w:tcPr>
            <w:tcW w:w="1843" w:type="dxa"/>
          </w:tcPr>
          <w:p w:rsidR="00A85F21" w:rsidRDefault="00615A27" w:rsidP="005A3BA4">
            <w:pPr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  <w:r w:rsidR="00A85F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 Домашнее задание</w:t>
            </w:r>
          </w:p>
          <w:p w:rsidR="00530C91" w:rsidRPr="00530C91" w:rsidRDefault="00530C91" w:rsidP="00530C91">
            <w:pPr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3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 мин</w:t>
            </w:r>
          </w:p>
        </w:tc>
        <w:tc>
          <w:tcPr>
            <w:tcW w:w="10065" w:type="dxa"/>
          </w:tcPr>
          <w:p w:rsidR="00A85F21" w:rsidRPr="00A85F21" w:rsidRDefault="005F04BC" w:rsidP="00C278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Открываем дневники, записываем домашнее задание</w:t>
            </w:r>
            <w:r w:rsidR="0053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учебник стр</w:t>
            </w:r>
            <w:r w:rsidR="00590D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530C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24 № 8.</w:t>
            </w:r>
          </w:p>
        </w:tc>
        <w:tc>
          <w:tcPr>
            <w:tcW w:w="3119" w:type="dxa"/>
          </w:tcPr>
          <w:p w:rsidR="00A85F21" w:rsidRDefault="00A85F21" w:rsidP="00E45FCD">
            <w:pPr>
              <w:ind w:lef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08E1" w:rsidRPr="00137203" w:rsidTr="00FD5D78">
        <w:tc>
          <w:tcPr>
            <w:tcW w:w="1843" w:type="dxa"/>
          </w:tcPr>
          <w:p w:rsidR="009308E1" w:rsidRDefault="009308E1" w:rsidP="00E45FCD">
            <w:pPr>
              <w:spacing w:line="276" w:lineRule="auto"/>
              <w:ind w:left="-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10. Рефлексия деятельности.</w:t>
            </w:r>
          </w:p>
          <w:p w:rsidR="009308E1" w:rsidRPr="00CE76F4" w:rsidRDefault="00530C91" w:rsidP="00CE76F4">
            <w:pPr>
              <w:spacing w:line="276" w:lineRule="auto"/>
              <w:ind w:lef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9308E1" w:rsidRPr="00CE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мин.</w:t>
            </w:r>
          </w:p>
        </w:tc>
        <w:tc>
          <w:tcPr>
            <w:tcW w:w="10065" w:type="dxa"/>
          </w:tcPr>
          <w:p w:rsidR="009308E1" w:rsidRDefault="00530C91" w:rsidP="002F7A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Оцените свою работу на уроке.</w:t>
            </w:r>
            <w:r w:rsidR="009161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Используем наши смайлики.</w:t>
            </w:r>
          </w:p>
          <w:p w:rsidR="001E708F" w:rsidRPr="005A3BA4" w:rsidRDefault="001E708F" w:rsidP="002F7A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08E1" w:rsidRDefault="001E708F" w:rsidP="009161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33D1A6" wp14:editId="3CFEC989">
                  <wp:extent cx="5067300" cy="3710957"/>
                  <wp:effectExtent l="0" t="0" r="0" b="3810"/>
                  <wp:docPr id="61" name="Рисунок 61" descr="https://ds05.infourok.ru/uploads/ex/0e59/000676f8-3a8c8fb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e59/000676f8-3a8c8fb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250" cy="376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08F" w:rsidRPr="00137203" w:rsidRDefault="001E708F" w:rsidP="009161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9308E1" w:rsidRDefault="009308E1" w:rsidP="00E45FC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D5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Приложение 3.</w:t>
            </w:r>
          </w:p>
          <w:p w:rsidR="009308E1" w:rsidRDefault="009308E1" w:rsidP="00E45FC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08E1" w:rsidRDefault="009308E1" w:rsidP="00E45FC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08E1" w:rsidRDefault="009308E1" w:rsidP="00E45FC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308E1" w:rsidRPr="00137203" w:rsidRDefault="009308E1" w:rsidP="00E45FC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D19B9" w:rsidRDefault="009D19B9" w:rsidP="00E45FCD">
      <w:pPr>
        <w:spacing w:after="0"/>
        <w:ind w:left="-57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9D19B9" w:rsidSect="00B4238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4966" w:rsidRDefault="009D19B9" w:rsidP="009D19B9">
      <w:pPr>
        <w:spacing w:after="0"/>
        <w:ind w:left="-5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1.</w:t>
      </w:r>
    </w:p>
    <w:p w:rsidR="002B02C5" w:rsidRDefault="002B02C5" w:rsidP="009D19B9">
      <w:pPr>
        <w:spacing w:after="0"/>
        <w:ind w:left="-57"/>
        <w:rPr>
          <w:noProof/>
        </w:rPr>
      </w:pPr>
    </w:p>
    <w:p w:rsidR="002B02C5" w:rsidRDefault="002B02C5" w:rsidP="009D19B9">
      <w:pPr>
        <w:spacing w:after="0"/>
        <w:ind w:left="-57"/>
        <w:rPr>
          <w:noProof/>
        </w:rPr>
      </w:pPr>
    </w:p>
    <w:p w:rsidR="002B02C5" w:rsidRDefault="002B02C5" w:rsidP="009D19B9">
      <w:pPr>
        <w:spacing w:after="0"/>
        <w:ind w:left="-57"/>
        <w:rPr>
          <w:noProof/>
        </w:rPr>
      </w:pPr>
    </w:p>
    <w:p w:rsidR="002B02C5" w:rsidRDefault="002B02C5" w:rsidP="009D19B9">
      <w:pPr>
        <w:spacing w:after="0"/>
        <w:ind w:left="-57"/>
        <w:rPr>
          <w:noProof/>
        </w:rPr>
      </w:pPr>
    </w:p>
    <w:p w:rsidR="000D0543" w:rsidRDefault="002B02C5" w:rsidP="009D19B9">
      <w:pPr>
        <w:spacing w:after="0"/>
        <w:ind w:left="-5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BBC82B8" wp14:editId="6E4AE489">
            <wp:extent cx="5921862" cy="26289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086" t="39624" r="34962" b="33580"/>
                    <a:stretch/>
                  </pic:blipFill>
                  <pic:spPr bwMode="auto">
                    <a:xfrm>
                      <a:off x="0" y="0"/>
                      <a:ext cx="5944908" cy="263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43" w:rsidRP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9D19B9" w:rsidRDefault="009D19B9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0D054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D054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0D0543" w:rsidRDefault="000D0543" w:rsidP="000D0543">
      <w:pPr>
        <w:rPr>
          <w:noProof/>
        </w:rPr>
      </w:pPr>
    </w:p>
    <w:p w:rsidR="000D0543" w:rsidRDefault="000D0543" w:rsidP="000D0543">
      <w:pPr>
        <w:rPr>
          <w:noProof/>
        </w:rPr>
      </w:pPr>
    </w:p>
    <w:p w:rsidR="009E59E0" w:rsidRDefault="000D0543" w:rsidP="000D05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CFB5EB" wp14:editId="4A82DBCD">
            <wp:extent cx="5819151" cy="3771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9696" cy="379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9E0" w:rsidRP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0D0543" w:rsidRDefault="000D0543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</w:p>
    <w:p w:rsidR="009E59E0" w:rsidRDefault="009E59E0" w:rsidP="009E59E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3. </w:t>
      </w:r>
    </w:p>
    <w:p w:rsidR="009E59E0" w:rsidRDefault="009E59E0" w:rsidP="009E59E0">
      <w:pPr>
        <w:rPr>
          <w:noProof/>
        </w:rPr>
      </w:pPr>
    </w:p>
    <w:p w:rsidR="009E59E0" w:rsidRPr="009E59E0" w:rsidRDefault="009E59E0" w:rsidP="009E59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A6F5E3" wp14:editId="7C33BEB5">
            <wp:extent cx="6152007" cy="4505325"/>
            <wp:effectExtent l="0" t="0" r="1270" b="0"/>
            <wp:docPr id="64" name="Рисунок 64" descr="https://ds05.infourok.ru/uploads/ex/0e59/000676f8-3a8c8fb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e59/000676f8-3a8c8fb8/img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25" cy="45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9E0" w:rsidRPr="009E59E0" w:rsidSect="009D1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970A6"/>
    <w:multiLevelType w:val="hybridMultilevel"/>
    <w:tmpl w:val="A1409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F4662"/>
    <w:multiLevelType w:val="hybridMultilevel"/>
    <w:tmpl w:val="655E2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20D64"/>
    <w:multiLevelType w:val="hybridMultilevel"/>
    <w:tmpl w:val="ED0EDE1E"/>
    <w:lvl w:ilvl="0" w:tplc="4DEAA0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04E7E"/>
    <w:multiLevelType w:val="hybridMultilevel"/>
    <w:tmpl w:val="2D22C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D03D4"/>
    <w:multiLevelType w:val="multilevel"/>
    <w:tmpl w:val="0782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3B7EB6"/>
    <w:multiLevelType w:val="hybridMultilevel"/>
    <w:tmpl w:val="C1800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E6822"/>
    <w:multiLevelType w:val="hybridMultilevel"/>
    <w:tmpl w:val="A18C2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00FBC"/>
    <w:multiLevelType w:val="hybridMultilevel"/>
    <w:tmpl w:val="B1DCFCEA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 w15:restartNumberingAfterBreak="0">
    <w:nsid w:val="45CE2F5A"/>
    <w:multiLevelType w:val="hybridMultilevel"/>
    <w:tmpl w:val="879E4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01124"/>
    <w:multiLevelType w:val="hybridMultilevel"/>
    <w:tmpl w:val="1C52B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65297"/>
    <w:multiLevelType w:val="hybridMultilevel"/>
    <w:tmpl w:val="EE52627A"/>
    <w:lvl w:ilvl="0" w:tplc="1422D0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 w15:restartNumberingAfterBreak="0">
    <w:nsid w:val="51EF0C3C"/>
    <w:multiLevelType w:val="hybridMultilevel"/>
    <w:tmpl w:val="23F60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70E2F"/>
    <w:multiLevelType w:val="hybridMultilevel"/>
    <w:tmpl w:val="38A2F914"/>
    <w:lvl w:ilvl="0" w:tplc="4DEAA0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241C6"/>
    <w:multiLevelType w:val="hybridMultilevel"/>
    <w:tmpl w:val="378690F4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4" w15:restartNumberingAfterBreak="0">
    <w:nsid w:val="6B6556D3"/>
    <w:multiLevelType w:val="hybridMultilevel"/>
    <w:tmpl w:val="55AC1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91C94"/>
    <w:multiLevelType w:val="hybridMultilevel"/>
    <w:tmpl w:val="CF382D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425E6"/>
    <w:multiLevelType w:val="hybridMultilevel"/>
    <w:tmpl w:val="5A305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16"/>
  </w:num>
  <w:num w:numId="5">
    <w:abstractNumId w:val="2"/>
  </w:num>
  <w:num w:numId="6">
    <w:abstractNumId w:val="12"/>
  </w:num>
  <w:num w:numId="7">
    <w:abstractNumId w:val="3"/>
  </w:num>
  <w:num w:numId="8">
    <w:abstractNumId w:val="4"/>
  </w:num>
  <w:num w:numId="9">
    <w:abstractNumId w:val="10"/>
  </w:num>
  <w:num w:numId="10">
    <w:abstractNumId w:val="7"/>
  </w:num>
  <w:num w:numId="11">
    <w:abstractNumId w:val="13"/>
  </w:num>
  <w:num w:numId="12">
    <w:abstractNumId w:val="8"/>
  </w:num>
  <w:num w:numId="13">
    <w:abstractNumId w:val="11"/>
  </w:num>
  <w:num w:numId="14">
    <w:abstractNumId w:val="15"/>
  </w:num>
  <w:num w:numId="15">
    <w:abstractNumId w:val="1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A13"/>
    <w:rsid w:val="000135D7"/>
    <w:rsid w:val="00014CBD"/>
    <w:rsid w:val="00015C77"/>
    <w:rsid w:val="00016338"/>
    <w:rsid w:val="000331EA"/>
    <w:rsid w:val="00034EFC"/>
    <w:rsid w:val="00036BED"/>
    <w:rsid w:val="00066194"/>
    <w:rsid w:val="000858A3"/>
    <w:rsid w:val="00091727"/>
    <w:rsid w:val="00092349"/>
    <w:rsid w:val="000945B7"/>
    <w:rsid w:val="000A5FDB"/>
    <w:rsid w:val="000B09EF"/>
    <w:rsid w:val="000B1430"/>
    <w:rsid w:val="000C4A89"/>
    <w:rsid w:val="000D0543"/>
    <w:rsid w:val="000D2DD3"/>
    <w:rsid w:val="000D4A4C"/>
    <w:rsid w:val="000F25D7"/>
    <w:rsid w:val="000F2FB5"/>
    <w:rsid w:val="00100136"/>
    <w:rsid w:val="00105667"/>
    <w:rsid w:val="001101B4"/>
    <w:rsid w:val="001120F2"/>
    <w:rsid w:val="00132567"/>
    <w:rsid w:val="001347FF"/>
    <w:rsid w:val="00137203"/>
    <w:rsid w:val="001607C9"/>
    <w:rsid w:val="00160CA6"/>
    <w:rsid w:val="001628D0"/>
    <w:rsid w:val="00163866"/>
    <w:rsid w:val="0016446D"/>
    <w:rsid w:val="00172258"/>
    <w:rsid w:val="00186C3C"/>
    <w:rsid w:val="0019235C"/>
    <w:rsid w:val="00195E12"/>
    <w:rsid w:val="00197C3C"/>
    <w:rsid w:val="001B67C9"/>
    <w:rsid w:val="001D06D5"/>
    <w:rsid w:val="001D076A"/>
    <w:rsid w:val="001D20A6"/>
    <w:rsid w:val="001E6D29"/>
    <w:rsid w:val="001E708F"/>
    <w:rsid w:val="001F281F"/>
    <w:rsid w:val="002102A5"/>
    <w:rsid w:val="00215A13"/>
    <w:rsid w:val="002240A3"/>
    <w:rsid w:val="00224452"/>
    <w:rsid w:val="00235626"/>
    <w:rsid w:val="00237227"/>
    <w:rsid w:val="002373C0"/>
    <w:rsid w:val="00250530"/>
    <w:rsid w:val="0027092D"/>
    <w:rsid w:val="00272FFF"/>
    <w:rsid w:val="002765F6"/>
    <w:rsid w:val="002838A9"/>
    <w:rsid w:val="00292B0C"/>
    <w:rsid w:val="00292D93"/>
    <w:rsid w:val="002B02C5"/>
    <w:rsid w:val="002B5AE3"/>
    <w:rsid w:val="002C00DF"/>
    <w:rsid w:val="002D648C"/>
    <w:rsid w:val="002D6F42"/>
    <w:rsid w:val="002E169B"/>
    <w:rsid w:val="002E316E"/>
    <w:rsid w:val="002E369E"/>
    <w:rsid w:val="002E6465"/>
    <w:rsid w:val="002F7A26"/>
    <w:rsid w:val="00303612"/>
    <w:rsid w:val="00314966"/>
    <w:rsid w:val="00320581"/>
    <w:rsid w:val="003236FF"/>
    <w:rsid w:val="00360F7F"/>
    <w:rsid w:val="0036733B"/>
    <w:rsid w:val="003B455C"/>
    <w:rsid w:val="003C2969"/>
    <w:rsid w:val="00416463"/>
    <w:rsid w:val="0044767E"/>
    <w:rsid w:val="00454BEF"/>
    <w:rsid w:val="0045713D"/>
    <w:rsid w:val="0046479F"/>
    <w:rsid w:val="00474D67"/>
    <w:rsid w:val="00487B7D"/>
    <w:rsid w:val="004C6B23"/>
    <w:rsid w:val="004C7E40"/>
    <w:rsid w:val="004D1F2B"/>
    <w:rsid w:val="004D355A"/>
    <w:rsid w:val="004E79E2"/>
    <w:rsid w:val="00501247"/>
    <w:rsid w:val="00526A4F"/>
    <w:rsid w:val="00530C91"/>
    <w:rsid w:val="00535E25"/>
    <w:rsid w:val="00541808"/>
    <w:rsid w:val="00552F22"/>
    <w:rsid w:val="005540CF"/>
    <w:rsid w:val="0056272D"/>
    <w:rsid w:val="005742ED"/>
    <w:rsid w:val="00583EB3"/>
    <w:rsid w:val="00590D36"/>
    <w:rsid w:val="005A3BA4"/>
    <w:rsid w:val="005B4CA6"/>
    <w:rsid w:val="005E1368"/>
    <w:rsid w:val="005E1F2F"/>
    <w:rsid w:val="005F04BC"/>
    <w:rsid w:val="00615A27"/>
    <w:rsid w:val="00622B5C"/>
    <w:rsid w:val="00646F62"/>
    <w:rsid w:val="00651322"/>
    <w:rsid w:val="00672CD8"/>
    <w:rsid w:val="006A3F5D"/>
    <w:rsid w:val="006E0B23"/>
    <w:rsid w:val="006F3D1D"/>
    <w:rsid w:val="006F4F86"/>
    <w:rsid w:val="00705AB6"/>
    <w:rsid w:val="007238F2"/>
    <w:rsid w:val="00754602"/>
    <w:rsid w:val="00761198"/>
    <w:rsid w:val="0078213B"/>
    <w:rsid w:val="00787070"/>
    <w:rsid w:val="00794FC1"/>
    <w:rsid w:val="007A557A"/>
    <w:rsid w:val="007C31BB"/>
    <w:rsid w:val="007C5ABC"/>
    <w:rsid w:val="007D6779"/>
    <w:rsid w:val="007E061A"/>
    <w:rsid w:val="007E201D"/>
    <w:rsid w:val="007F20A2"/>
    <w:rsid w:val="007F4D43"/>
    <w:rsid w:val="007F7BA4"/>
    <w:rsid w:val="00824DD2"/>
    <w:rsid w:val="00825226"/>
    <w:rsid w:val="00826B26"/>
    <w:rsid w:val="00836E0F"/>
    <w:rsid w:val="00856668"/>
    <w:rsid w:val="00860D31"/>
    <w:rsid w:val="0086237B"/>
    <w:rsid w:val="008628A8"/>
    <w:rsid w:val="0088489E"/>
    <w:rsid w:val="00890C14"/>
    <w:rsid w:val="008A0C8C"/>
    <w:rsid w:val="008A3529"/>
    <w:rsid w:val="008A71CA"/>
    <w:rsid w:val="008B775C"/>
    <w:rsid w:val="008C6999"/>
    <w:rsid w:val="008D13A6"/>
    <w:rsid w:val="008E474D"/>
    <w:rsid w:val="008F78AF"/>
    <w:rsid w:val="00912484"/>
    <w:rsid w:val="00916156"/>
    <w:rsid w:val="009308E1"/>
    <w:rsid w:val="00935B75"/>
    <w:rsid w:val="00950DE6"/>
    <w:rsid w:val="0096056E"/>
    <w:rsid w:val="009660A8"/>
    <w:rsid w:val="00991C01"/>
    <w:rsid w:val="009939E4"/>
    <w:rsid w:val="00997EB0"/>
    <w:rsid w:val="009A3AE0"/>
    <w:rsid w:val="009B35C3"/>
    <w:rsid w:val="009C36C6"/>
    <w:rsid w:val="009C7018"/>
    <w:rsid w:val="009D19B9"/>
    <w:rsid w:val="009D2D7C"/>
    <w:rsid w:val="009E59E0"/>
    <w:rsid w:val="00A22001"/>
    <w:rsid w:val="00A36851"/>
    <w:rsid w:val="00A61845"/>
    <w:rsid w:val="00A72FD9"/>
    <w:rsid w:val="00A85F21"/>
    <w:rsid w:val="00AB6D2A"/>
    <w:rsid w:val="00AC2914"/>
    <w:rsid w:val="00AD35A5"/>
    <w:rsid w:val="00AD5728"/>
    <w:rsid w:val="00AF0D28"/>
    <w:rsid w:val="00AF5B93"/>
    <w:rsid w:val="00B064E7"/>
    <w:rsid w:val="00B42386"/>
    <w:rsid w:val="00B4692A"/>
    <w:rsid w:val="00B56332"/>
    <w:rsid w:val="00B65132"/>
    <w:rsid w:val="00B66527"/>
    <w:rsid w:val="00B73FCA"/>
    <w:rsid w:val="00B74ADD"/>
    <w:rsid w:val="00B85F77"/>
    <w:rsid w:val="00BD2F38"/>
    <w:rsid w:val="00BE2A41"/>
    <w:rsid w:val="00BF26B5"/>
    <w:rsid w:val="00C011EC"/>
    <w:rsid w:val="00C2789A"/>
    <w:rsid w:val="00C34A46"/>
    <w:rsid w:val="00C3755A"/>
    <w:rsid w:val="00C74B7C"/>
    <w:rsid w:val="00C81136"/>
    <w:rsid w:val="00C82B97"/>
    <w:rsid w:val="00C868DC"/>
    <w:rsid w:val="00C86CD4"/>
    <w:rsid w:val="00CA5884"/>
    <w:rsid w:val="00CB6998"/>
    <w:rsid w:val="00CB7D83"/>
    <w:rsid w:val="00CC2E33"/>
    <w:rsid w:val="00CE7102"/>
    <w:rsid w:val="00CE76F4"/>
    <w:rsid w:val="00CF0B34"/>
    <w:rsid w:val="00CF6863"/>
    <w:rsid w:val="00D364A1"/>
    <w:rsid w:val="00D56316"/>
    <w:rsid w:val="00D60B42"/>
    <w:rsid w:val="00D87E97"/>
    <w:rsid w:val="00DA2A6A"/>
    <w:rsid w:val="00DC27E6"/>
    <w:rsid w:val="00DD5F65"/>
    <w:rsid w:val="00DD778F"/>
    <w:rsid w:val="00E12973"/>
    <w:rsid w:val="00E13826"/>
    <w:rsid w:val="00E13A87"/>
    <w:rsid w:val="00E1715A"/>
    <w:rsid w:val="00E45FCD"/>
    <w:rsid w:val="00E50CC9"/>
    <w:rsid w:val="00E84370"/>
    <w:rsid w:val="00E85C74"/>
    <w:rsid w:val="00E913D5"/>
    <w:rsid w:val="00E92112"/>
    <w:rsid w:val="00EA57BC"/>
    <w:rsid w:val="00EB0037"/>
    <w:rsid w:val="00EC3871"/>
    <w:rsid w:val="00EC711C"/>
    <w:rsid w:val="00ED4674"/>
    <w:rsid w:val="00ED59C8"/>
    <w:rsid w:val="00EE3F3B"/>
    <w:rsid w:val="00F02AD6"/>
    <w:rsid w:val="00F037B8"/>
    <w:rsid w:val="00F237B3"/>
    <w:rsid w:val="00F2442D"/>
    <w:rsid w:val="00F25551"/>
    <w:rsid w:val="00F315DE"/>
    <w:rsid w:val="00F325AA"/>
    <w:rsid w:val="00F404D5"/>
    <w:rsid w:val="00F46382"/>
    <w:rsid w:val="00F50C93"/>
    <w:rsid w:val="00F532AB"/>
    <w:rsid w:val="00F744BB"/>
    <w:rsid w:val="00F75AA7"/>
    <w:rsid w:val="00F7675D"/>
    <w:rsid w:val="00F82053"/>
    <w:rsid w:val="00FA0436"/>
    <w:rsid w:val="00FA1F20"/>
    <w:rsid w:val="00FA6EF1"/>
    <w:rsid w:val="00FB04EE"/>
    <w:rsid w:val="00FC7E11"/>
    <w:rsid w:val="00FD35A4"/>
    <w:rsid w:val="00FD5D78"/>
    <w:rsid w:val="00FF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77A2"/>
  <w15:docId w15:val="{EC7C5445-BDCA-41A6-B5BA-40CAD25C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8213B"/>
    <w:pPr>
      <w:ind w:left="720"/>
      <w:contextualSpacing/>
    </w:pPr>
  </w:style>
  <w:style w:type="character" w:customStyle="1" w:styleId="apple-converted-space">
    <w:name w:val="apple-converted-space"/>
    <w:basedOn w:val="a0"/>
    <w:rsid w:val="004C7E40"/>
  </w:style>
  <w:style w:type="table" w:styleId="a5">
    <w:name w:val="Table Grid"/>
    <w:basedOn w:val="a1"/>
    <w:uiPriority w:val="59"/>
    <w:rsid w:val="003149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1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5D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C3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6836">
          <w:marLeft w:val="1060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174421">
          <w:marLeft w:val="1060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62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Tekhnologicheskaya_karta_zanyatia_kursa_vneurochnoy_deyatelnosti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01BE2-A789-4462-ADE5-E31EA8F07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Tekhnologicheskaya_karta_zanyatia_kursa_vneurochnoy_deyatelnosti</Template>
  <TotalTime>279</TotalTime>
  <Pages>16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Вандос</dc:creator>
  <cp:lastModifiedBy>user</cp:lastModifiedBy>
  <cp:revision>39</cp:revision>
  <cp:lastPrinted>2025-03-04T16:09:00Z</cp:lastPrinted>
  <dcterms:created xsi:type="dcterms:W3CDTF">2021-09-06T15:25:00Z</dcterms:created>
  <dcterms:modified xsi:type="dcterms:W3CDTF">2025-03-04T16:35:00Z</dcterms:modified>
</cp:coreProperties>
</file>