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BB0A1D" w14:textId="77777777" w:rsidR="005D7D8E" w:rsidRPr="005D7D8E" w:rsidRDefault="005D7D8E" w:rsidP="005D7D8E">
      <w:pPr>
        <w:spacing w:line="240" w:lineRule="auto"/>
        <w:ind w:firstLine="0"/>
        <w:jc w:val="center"/>
        <w:rPr>
          <w:szCs w:val="28"/>
        </w:rPr>
      </w:pPr>
      <w:r w:rsidRPr="005D7D8E">
        <w:rPr>
          <w:szCs w:val="28"/>
        </w:rPr>
        <w:t>Министерство общего и профессионального образования Свердловской области</w:t>
      </w:r>
    </w:p>
    <w:p w14:paraId="7B7FBBB8" w14:textId="77777777" w:rsidR="005D7D8E" w:rsidRPr="005D7D8E" w:rsidRDefault="005D7D8E" w:rsidP="005D7D8E">
      <w:pPr>
        <w:spacing w:line="240" w:lineRule="auto"/>
        <w:ind w:firstLine="0"/>
        <w:jc w:val="center"/>
        <w:rPr>
          <w:szCs w:val="28"/>
        </w:rPr>
      </w:pPr>
      <w:r w:rsidRPr="005D7D8E">
        <w:rPr>
          <w:szCs w:val="28"/>
        </w:rPr>
        <w:t>Государственное автономное профессиональное образовательное учреждение Свердловской области</w:t>
      </w:r>
    </w:p>
    <w:p w14:paraId="6E518318" w14:textId="77777777" w:rsidR="005D7D8E" w:rsidRPr="005D7D8E" w:rsidRDefault="005D7D8E" w:rsidP="005D7D8E">
      <w:pPr>
        <w:spacing w:line="240" w:lineRule="auto"/>
        <w:ind w:firstLine="0"/>
        <w:jc w:val="center"/>
        <w:rPr>
          <w:szCs w:val="28"/>
        </w:rPr>
      </w:pPr>
    </w:p>
    <w:p w14:paraId="481F164C" w14:textId="77777777" w:rsidR="005D7D8E" w:rsidRPr="005D7D8E" w:rsidRDefault="005D7D8E" w:rsidP="005D7D8E">
      <w:pPr>
        <w:spacing w:line="240" w:lineRule="auto"/>
        <w:ind w:firstLine="0"/>
        <w:jc w:val="center"/>
        <w:rPr>
          <w:szCs w:val="28"/>
        </w:rPr>
      </w:pPr>
      <w:r w:rsidRPr="005D7D8E">
        <w:rPr>
          <w:szCs w:val="28"/>
        </w:rPr>
        <w:t>«Сергинский многопрофильный техникум»</w:t>
      </w:r>
    </w:p>
    <w:p w14:paraId="6BA72EB5" w14:textId="77777777" w:rsidR="005D7D8E" w:rsidRPr="005D7D8E" w:rsidRDefault="005D7D8E" w:rsidP="005D7D8E">
      <w:pPr>
        <w:ind w:firstLine="0"/>
        <w:jc w:val="center"/>
        <w:rPr>
          <w:szCs w:val="28"/>
        </w:rPr>
      </w:pPr>
    </w:p>
    <w:p w14:paraId="5A6CAC38" w14:textId="77777777" w:rsidR="005D7D8E" w:rsidRPr="005D7D8E" w:rsidRDefault="005D7D8E" w:rsidP="005D7D8E">
      <w:pPr>
        <w:ind w:firstLine="0"/>
        <w:jc w:val="center"/>
        <w:rPr>
          <w:szCs w:val="28"/>
        </w:rPr>
      </w:pPr>
      <w:r w:rsidRPr="005D7D8E">
        <w:rPr>
          <w:szCs w:val="28"/>
        </w:rPr>
        <w:t>Тематическое направление</w:t>
      </w:r>
    </w:p>
    <w:p w14:paraId="3AD7BAF6" w14:textId="77777777" w:rsidR="005D7D8E" w:rsidRPr="005D7D8E" w:rsidRDefault="005D7D8E" w:rsidP="005D7D8E">
      <w:pPr>
        <w:ind w:firstLine="0"/>
        <w:jc w:val="center"/>
        <w:rPr>
          <w:i/>
          <w:szCs w:val="28"/>
        </w:rPr>
      </w:pPr>
      <w:r w:rsidRPr="005D7D8E">
        <w:rPr>
          <w:i/>
          <w:szCs w:val="28"/>
        </w:rPr>
        <w:t>«Я – исследователь»</w:t>
      </w:r>
    </w:p>
    <w:p w14:paraId="012C441E" w14:textId="77777777" w:rsidR="005D7D8E" w:rsidRPr="005D7D8E" w:rsidRDefault="005D7D8E" w:rsidP="005D7D8E">
      <w:pPr>
        <w:ind w:firstLine="0"/>
        <w:jc w:val="center"/>
        <w:rPr>
          <w:i/>
          <w:szCs w:val="28"/>
        </w:rPr>
      </w:pPr>
    </w:p>
    <w:p w14:paraId="1A3DD0B9" w14:textId="77777777" w:rsidR="005D7D8E" w:rsidRPr="005D7D8E" w:rsidRDefault="005D7D8E" w:rsidP="005D7D8E">
      <w:pPr>
        <w:ind w:firstLine="0"/>
        <w:jc w:val="center"/>
        <w:rPr>
          <w:szCs w:val="28"/>
        </w:rPr>
      </w:pPr>
    </w:p>
    <w:p w14:paraId="7E2CA471" w14:textId="77777777" w:rsidR="005D7D8E" w:rsidRDefault="005D7D8E" w:rsidP="005D7D8E">
      <w:pPr>
        <w:ind w:firstLine="0"/>
        <w:jc w:val="center"/>
        <w:rPr>
          <w:szCs w:val="28"/>
        </w:rPr>
      </w:pPr>
    </w:p>
    <w:p w14:paraId="4826CB38" w14:textId="77777777" w:rsidR="005D7D8E" w:rsidRDefault="005D7D8E" w:rsidP="005D7D8E">
      <w:pPr>
        <w:ind w:firstLine="0"/>
        <w:jc w:val="center"/>
        <w:rPr>
          <w:szCs w:val="28"/>
        </w:rPr>
      </w:pPr>
    </w:p>
    <w:p w14:paraId="507D07EC" w14:textId="11AD807C" w:rsidR="005D7D8E" w:rsidRPr="005D7D8E" w:rsidRDefault="005D7D8E" w:rsidP="005D7D8E">
      <w:pPr>
        <w:ind w:firstLine="0"/>
        <w:jc w:val="center"/>
        <w:rPr>
          <w:szCs w:val="28"/>
        </w:rPr>
      </w:pPr>
      <w:r w:rsidRPr="005D7D8E">
        <w:rPr>
          <w:szCs w:val="28"/>
        </w:rPr>
        <w:t>Исследовательская работа</w:t>
      </w:r>
    </w:p>
    <w:p w14:paraId="2E4E04DF" w14:textId="77777777" w:rsidR="00794C10" w:rsidRPr="005D7D8E" w:rsidRDefault="00794C10" w:rsidP="005D7D8E">
      <w:pPr>
        <w:ind w:firstLine="0"/>
        <w:jc w:val="center"/>
        <w:rPr>
          <w:szCs w:val="28"/>
        </w:rPr>
      </w:pPr>
    </w:p>
    <w:p w14:paraId="0D0AC9EE" w14:textId="65A9892C" w:rsidR="00A63734" w:rsidRPr="005D7D8E" w:rsidRDefault="00A63734" w:rsidP="005D7D8E">
      <w:pPr>
        <w:ind w:firstLine="0"/>
        <w:jc w:val="center"/>
        <w:rPr>
          <w:b/>
          <w:bCs/>
          <w:szCs w:val="28"/>
        </w:rPr>
      </w:pPr>
      <w:r w:rsidRPr="005D7D8E">
        <w:rPr>
          <w:b/>
          <w:bCs/>
          <w:szCs w:val="28"/>
        </w:rPr>
        <w:t>«Нижние Серги в годы Великой Отечественной войны»</w:t>
      </w:r>
    </w:p>
    <w:p w14:paraId="7E622282" w14:textId="15D2C998" w:rsidR="00794C10" w:rsidRPr="005D7D8E" w:rsidRDefault="00794C10" w:rsidP="005D7D8E">
      <w:pPr>
        <w:ind w:firstLine="0"/>
        <w:jc w:val="center"/>
        <w:rPr>
          <w:szCs w:val="28"/>
        </w:rPr>
      </w:pPr>
    </w:p>
    <w:p w14:paraId="528C8324" w14:textId="738FDB62" w:rsidR="00794C10" w:rsidRDefault="00794C10" w:rsidP="00794C10">
      <w:pPr>
        <w:ind w:firstLine="0"/>
        <w:jc w:val="right"/>
        <w:rPr>
          <w:bCs/>
          <w:szCs w:val="28"/>
        </w:rPr>
      </w:pPr>
    </w:p>
    <w:p w14:paraId="1F176140" w14:textId="77777777" w:rsidR="005D7D8E" w:rsidRPr="005D7D8E" w:rsidRDefault="005D7D8E" w:rsidP="005D7D8E">
      <w:pPr>
        <w:widowControl/>
        <w:autoSpaceDE/>
        <w:autoSpaceDN/>
        <w:spacing w:line="240" w:lineRule="auto"/>
        <w:ind w:firstLine="0"/>
        <w:jc w:val="right"/>
        <w:rPr>
          <w:color w:val="000000"/>
          <w:szCs w:val="28"/>
          <w:lang w:eastAsia="en-US" w:bidi="ar-SA"/>
        </w:rPr>
      </w:pPr>
      <w:r w:rsidRPr="005D7D8E">
        <w:rPr>
          <w:color w:val="000000"/>
          <w:szCs w:val="28"/>
          <w:lang w:eastAsia="en-US" w:bidi="ar-SA"/>
        </w:rPr>
        <w:t>Автор:</w:t>
      </w:r>
    </w:p>
    <w:p w14:paraId="5EFAA5C5" w14:textId="77777777" w:rsidR="005D7D8E" w:rsidRPr="005D7D8E" w:rsidRDefault="005D7D8E" w:rsidP="005D7D8E">
      <w:pPr>
        <w:widowControl/>
        <w:autoSpaceDE/>
        <w:autoSpaceDN/>
        <w:spacing w:line="240" w:lineRule="auto"/>
        <w:ind w:firstLine="0"/>
        <w:jc w:val="right"/>
        <w:rPr>
          <w:color w:val="000000"/>
          <w:szCs w:val="28"/>
          <w:lang w:eastAsia="en-US" w:bidi="ar-SA"/>
        </w:rPr>
      </w:pPr>
      <w:r w:rsidRPr="005D7D8E">
        <w:rPr>
          <w:color w:val="000000"/>
          <w:szCs w:val="28"/>
          <w:lang w:eastAsia="en-US" w:bidi="ar-SA"/>
        </w:rPr>
        <w:t xml:space="preserve">Титова Евгения Константиновна </w:t>
      </w:r>
    </w:p>
    <w:p w14:paraId="50B66862" w14:textId="77777777" w:rsidR="005D7D8E" w:rsidRPr="005D7D8E" w:rsidRDefault="005D7D8E" w:rsidP="005D7D8E">
      <w:pPr>
        <w:widowControl/>
        <w:autoSpaceDE/>
        <w:autoSpaceDN/>
        <w:spacing w:line="240" w:lineRule="auto"/>
        <w:ind w:firstLine="0"/>
        <w:jc w:val="right"/>
        <w:rPr>
          <w:color w:val="000000"/>
          <w:szCs w:val="28"/>
          <w:lang w:eastAsia="en-US" w:bidi="ar-SA"/>
        </w:rPr>
      </w:pPr>
      <w:r w:rsidRPr="005D7D8E">
        <w:rPr>
          <w:color w:val="000000"/>
          <w:szCs w:val="28"/>
          <w:lang w:eastAsia="en-US" w:bidi="ar-SA"/>
        </w:rPr>
        <w:t xml:space="preserve">студентка 3 курса </w:t>
      </w:r>
    </w:p>
    <w:p w14:paraId="00CF4E13" w14:textId="77777777" w:rsidR="005D7D8E" w:rsidRPr="005D7D8E" w:rsidRDefault="005D7D8E" w:rsidP="005D7D8E">
      <w:pPr>
        <w:widowControl/>
        <w:autoSpaceDE/>
        <w:autoSpaceDN/>
        <w:spacing w:line="240" w:lineRule="auto"/>
        <w:ind w:firstLine="0"/>
        <w:jc w:val="right"/>
        <w:rPr>
          <w:color w:val="000000"/>
          <w:szCs w:val="28"/>
          <w:lang w:eastAsia="en-US" w:bidi="ar-SA"/>
        </w:rPr>
      </w:pPr>
      <w:r w:rsidRPr="005D7D8E">
        <w:rPr>
          <w:color w:val="000000"/>
          <w:szCs w:val="28"/>
          <w:lang w:eastAsia="en-US" w:bidi="ar-SA"/>
        </w:rPr>
        <w:t xml:space="preserve">профессии </w:t>
      </w:r>
    </w:p>
    <w:p w14:paraId="2BF2D38B" w14:textId="77777777" w:rsidR="005D7D8E" w:rsidRPr="005D7D8E" w:rsidRDefault="005D7D8E" w:rsidP="005D7D8E">
      <w:pPr>
        <w:widowControl/>
        <w:autoSpaceDE/>
        <w:autoSpaceDN/>
        <w:spacing w:line="240" w:lineRule="auto"/>
        <w:ind w:firstLine="0"/>
        <w:jc w:val="right"/>
        <w:rPr>
          <w:color w:val="000000"/>
          <w:szCs w:val="28"/>
          <w:lang w:eastAsia="en-US" w:bidi="ar-SA"/>
        </w:rPr>
      </w:pPr>
      <w:r w:rsidRPr="005D7D8E">
        <w:rPr>
          <w:color w:val="000000"/>
          <w:szCs w:val="28"/>
          <w:lang w:eastAsia="en-US" w:bidi="ar-SA"/>
        </w:rPr>
        <w:t xml:space="preserve">                                                                               «Социальный работник» </w:t>
      </w:r>
    </w:p>
    <w:p w14:paraId="1DAA4E85" w14:textId="77777777" w:rsidR="005D7D8E" w:rsidRPr="005D7D8E" w:rsidRDefault="005D7D8E" w:rsidP="005D7D8E">
      <w:pPr>
        <w:widowControl/>
        <w:autoSpaceDE/>
        <w:autoSpaceDN/>
        <w:spacing w:line="240" w:lineRule="auto"/>
        <w:ind w:firstLine="0"/>
        <w:jc w:val="right"/>
        <w:rPr>
          <w:color w:val="000000"/>
          <w:szCs w:val="28"/>
          <w:lang w:eastAsia="en-US" w:bidi="ar-SA"/>
        </w:rPr>
      </w:pPr>
      <w:r w:rsidRPr="005D7D8E">
        <w:rPr>
          <w:color w:val="000000"/>
          <w:szCs w:val="28"/>
          <w:lang w:eastAsia="en-US" w:bidi="ar-SA"/>
        </w:rPr>
        <w:t xml:space="preserve">                                                                                  Руководитель: </w:t>
      </w:r>
    </w:p>
    <w:p w14:paraId="29930D30" w14:textId="77777777" w:rsidR="005D7D8E" w:rsidRPr="005D7D8E" w:rsidRDefault="005D7D8E" w:rsidP="005D7D8E">
      <w:pPr>
        <w:widowControl/>
        <w:autoSpaceDE/>
        <w:autoSpaceDN/>
        <w:spacing w:line="240" w:lineRule="auto"/>
        <w:ind w:firstLine="0"/>
        <w:jc w:val="right"/>
        <w:rPr>
          <w:color w:val="000000"/>
          <w:szCs w:val="28"/>
          <w:lang w:eastAsia="en-US" w:bidi="ar-SA"/>
        </w:rPr>
      </w:pPr>
      <w:r w:rsidRPr="005D7D8E">
        <w:rPr>
          <w:color w:val="000000"/>
          <w:szCs w:val="28"/>
          <w:lang w:eastAsia="en-US" w:bidi="ar-SA"/>
        </w:rPr>
        <w:t>Терентюк Елена Анатольевна</w:t>
      </w:r>
    </w:p>
    <w:p w14:paraId="096DA380" w14:textId="77777777" w:rsidR="005D7D8E" w:rsidRPr="005D7D8E" w:rsidRDefault="005D7D8E" w:rsidP="005D7D8E">
      <w:pPr>
        <w:widowControl/>
        <w:autoSpaceDE/>
        <w:autoSpaceDN/>
        <w:spacing w:line="240" w:lineRule="auto"/>
        <w:ind w:firstLine="0"/>
        <w:jc w:val="right"/>
        <w:rPr>
          <w:color w:val="000000"/>
          <w:szCs w:val="28"/>
          <w:lang w:eastAsia="en-US" w:bidi="ar-SA"/>
        </w:rPr>
      </w:pPr>
      <w:r w:rsidRPr="005D7D8E">
        <w:rPr>
          <w:color w:val="000000"/>
          <w:szCs w:val="28"/>
          <w:lang w:eastAsia="en-US" w:bidi="ar-SA"/>
        </w:rPr>
        <w:t xml:space="preserve">преподаватель </w:t>
      </w:r>
    </w:p>
    <w:p w14:paraId="352B0D69" w14:textId="4E26120B" w:rsidR="00794C10" w:rsidRDefault="005D7D8E" w:rsidP="005D7D8E">
      <w:pPr>
        <w:ind w:firstLine="0"/>
        <w:jc w:val="right"/>
        <w:rPr>
          <w:bCs/>
          <w:szCs w:val="28"/>
        </w:rPr>
      </w:pPr>
      <w:r w:rsidRPr="005D7D8E">
        <w:rPr>
          <w:color w:val="000000"/>
          <w:szCs w:val="28"/>
          <w:lang w:eastAsia="en-US" w:bidi="ar-SA"/>
        </w:rPr>
        <w:t>иностранного языка ВКК</w:t>
      </w:r>
    </w:p>
    <w:p w14:paraId="4280AA99" w14:textId="77777777" w:rsidR="00794C10" w:rsidRDefault="00794C10" w:rsidP="00794C10">
      <w:pPr>
        <w:ind w:firstLine="0"/>
        <w:jc w:val="right"/>
        <w:rPr>
          <w:bCs/>
          <w:szCs w:val="28"/>
        </w:rPr>
      </w:pPr>
    </w:p>
    <w:p w14:paraId="24DFA3E8" w14:textId="37EC64A6" w:rsidR="004A6B68" w:rsidRDefault="004A6B68" w:rsidP="00794C10">
      <w:pPr>
        <w:ind w:firstLine="0"/>
        <w:jc w:val="right"/>
        <w:rPr>
          <w:bCs/>
          <w:szCs w:val="28"/>
        </w:rPr>
      </w:pPr>
    </w:p>
    <w:p w14:paraId="5502DC22" w14:textId="77777777" w:rsidR="00A63734" w:rsidRDefault="00A63734" w:rsidP="00ED0F7E">
      <w:pPr>
        <w:ind w:firstLine="0"/>
        <w:jc w:val="center"/>
        <w:rPr>
          <w:bCs/>
          <w:szCs w:val="28"/>
        </w:rPr>
      </w:pPr>
    </w:p>
    <w:p w14:paraId="1C85B493" w14:textId="77777777" w:rsidR="00A63734" w:rsidRDefault="00A63734" w:rsidP="00ED0F7E">
      <w:pPr>
        <w:ind w:firstLine="0"/>
        <w:jc w:val="center"/>
        <w:rPr>
          <w:bCs/>
          <w:szCs w:val="28"/>
        </w:rPr>
      </w:pPr>
    </w:p>
    <w:p w14:paraId="08FB04BC" w14:textId="77777777" w:rsidR="00A63734" w:rsidRDefault="00A63734" w:rsidP="00ED0F7E">
      <w:pPr>
        <w:ind w:firstLine="0"/>
        <w:jc w:val="center"/>
        <w:rPr>
          <w:bCs/>
          <w:szCs w:val="28"/>
        </w:rPr>
      </w:pPr>
    </w:p>
    <w:p w14:paraId="7BBA8681" w14:textId="77777777" w:rsidR="00794C10" w:rsidRDefault="00794C10" w:rsidP="00ED0F7E">
      <w:pPr>
        <w:ind w:firstLine="0"/>
        <w:jc w:val="center"/>
        <w:rPr>
          <w:bCs/>
          <w:szCs w:val="28"/>
        </w:rPr>
      </w:pPr>
    </w:p>
    <w:p w14:paraId="160FBD76" w14:textId="77777777" w:rsidR="00794C10" w:rsidRDefault="00794C10" w:rsidP="00ED0F7E">
      <w:pPr>
        <w:ind w:firstLine="0"/>
        <w:jc w:val="center"/>
        <w:rPr>
          <w:bCs/>
          <w:szCs w:val="28"/>
        </w:rPr>
      </w:pPr>
    </w:p>
    <w:p w14:paraId="6D124F70" w14:textId="77777777" w:rsidR="00794C10" w:rsidRDefault="00794C10" w:rsidP="00ED0F7E">
      <w:pPr>
        <w:ind w:firstLine="0"/>
        <w:jc w:val="center"/>
        <w:rPr>
          <w:bCs/>
          <w:szCs w:val="28"/>
        </w:rPr>
      </w:pPr>
    </w:p>
    <w:p w14:paraId="25966DD3" w14:textId="1A19BA83" w:rsidR="00827665" w:rsidRPr="00CB71B8" w:rsidRDefault="00401519" w:rsidP="005D7D8E">
      <w:pPr>
        <w:ind w:firstLine="0"/>
        <w:jc w:val="center"/>
        <w:rPr>
          <w:szCs w:val="28"/>
        </w:rPr>
      </w:pPr>
      <w:bookmarkStart w:id="0" w:name="_GoBack"/>
      <w:bookmarkEnd w:id="0"/>
      <w:r>
        <w:rPr>
          <w:bCs/>
          <w:szCs w:val="28"/>
        </w:rPr>
        <w:t>202</w:t>
      </w:r>
      <w:r w:rsidR="0076665B">
        <w:rPr>
          <w:bCs/>
          <w:szCs w:val="28"/>
        </w:rPr>
        <w:t>4</w:t>
      </w:r>
      <w:r>
        <w:rPr>
          <w:bCs/>
          <w:szCs w:val="28"/>
        </w:rPr>
        <w:t xml:space="preserve"> </w:t>
      </w:r>
      <w:r w:rsidR="00827665" w:rsidRPr="00CB71B8">
        <w:rPr>
          <w:bCs/>
          <w:szCs w:val="28"/>
        </w:rPr>
        <w:t>год</w:t>
      </w:r>
      <w:r w:rsidR="00827665" w:rsidRPr="00CB71B8">
        <w:rPr>
          <w:szCs w:val="28"/>
        </w:rPr>
        <w:br w:type="page"/>
      </w:r>
    </w:p>
    <w:p w14:paraId="170004C2" w14:textId="77777777" w:rsidR="006A5198" w:rsidRPr="00823116" w:rsidRDefault="00827665" w:rsidP="00823116">
      <w:pPr>
        <w:pStyle w:val="1"/>
        <w:numPr>
          <w:ilvl w:val="0"/>
          <w:numId w:val="0"/>
        </w:numPr>
      </w:pPr>
      <w:bookmarkStart w:id="1" w:name="_Toc159414694"/>
      <w:r w:rsidRPr="00823116">
        <w:lastRenderedPageBreak/>
        <w:t>Содержание</w:t>
      </w:r>
      <w:bookmarkEnd w:id="1"/>
    </w:p>
    <w:bookmarkStart w:id="2" w:name="_Hlk156448713"/>
    <w:p w14:paraId="04AFEADF" w14:textId="7C1A5100" w:rsidR="008653B3" w:rsidRPr="008653B3" w:rsidRDefault="00FD7DFC" w:rsidP="008653B3">
      <w:pPr>
        <w:pStyle w:val="11"/>
        <w:ind w:firstLine="426"/>
        <w:rPr>
          <w:rFonts w:ascii="Times New Roman" w:eastAsiaTheme="minorEastAsia" w:hAnsi="Times New Roman" w:cs="Times New Roman"/>
          <w:b w:val="0"/>
          <w:bCs w:val="0"/>
          <w:caps w:val="0"/>
          <w:noProof/>
          <w:kern w:val="2"/>
          <w:sz w:val="28"/>
          <w:szCs w:val="28"/>
          <w:lang w:bidi="ar-SA"/>
          <w14:ligatures w14:val="standardContextual"/>
        </w:rPr>
      </w:pPr>
      <w:r w:rsidRPr="008653B3">
        <w:rPr>
          <w:rFonts w:ascii="Times New Roman" w:hAnsi="Times New Roman" w:cs="Times New Roman"/>
          <w:b w:val="0"/>
          <w:bCs w:val="0"/>
          <w:sz w:val="28"/>
          <w:szCs w:val="28"/>
        </w:rPr>
        <w:fldChar w:fldCharType="begin"/>
      </w:r>
      <w:r w:rsidRPr="008653B3">
        <w:rPr>
          <w:rFonts w:ascii="Times New Roman" w:hAnsi="Times New Roman" w:cs="Times New Roman"/>
          <w:b w:val="0"/>
          <w:bCs w:val="0"/>
          <w:sz w:val="28"/>
          <w:szCs w:val="28"/>
        </w:rPr>
        <w:instrText xml:space="preserve"> TOC \o "1-2" \h \z \u </w:instrText>
      </w:r>
      <w:r w:rsidRPr="008653B3">
        <w:rPr>
          <w:rFonts w:ascii="Times New Roman" w:hAnsi="Times New Roman" w:cs="Times New Roman"/>
          <w:b w:val="0"/>
          <w:bCs w:val="0"/>
          <w:sz w:val="28"/>
          <w:szCs w:val="28"/>
        </w:rPr>
        <w:fldChar w:fldCharType="separate"/>
      </w:r>
      <w:hyperlink w:anchor="_Toc159414694" w:history="1">
        <w:r w:rsidR="008653B3" w:rsidRPr="008653B3">
          <w:rPr>
            <w:rStyle w:val="af5"/>
            <w:rFonts w:ascii="Times New Roman" w:eastAsiaTheme="majorEastAsia" w:hAnsi="Times New Roman" w:cs="Times New Roman"/>
            <w:b w:val="0"/>
            <w:bCs w:val="0"/>
            <w:noProof/>
            <w:sz w:val="28"/>
            <w:szCs w:val="28"/>
          </w:rPr>
          <w:t>Содержание</w:t>
        </w:r>
        <w:r w:rsidR="008653B3" w:rsidRPr="008653B3">
          <w:rPr>
            <w:rFonts w:ascii="Times New Roman" w:hAnsi="Times New Roman" w:cs="Times New Roman"/>
            <w:b w:val="0"/>
            <w:bCs w:val="0"/>
            <w:noProof/>
            <w:webHidden/>
            <w:sz w:val="28"/>
            <w:szCs w:val="28"/>
          </w:rPr>
          <w:tab/>
        </w:r>
        <w:r w:rsidR="008653B3" w:rsidRPr="008653B3">
          <w:rPr>
            <w:rFonts w:ascii="Times New Roman" w:hAnsi="Times New Roman" w:cs="Times New Roman"/>
            <w:b w:val="0"/>
            <w:bCs w:val="0"/>
            <w:noProof/>
            <w:webHidden/>
            <w:sz w:val="28"/>
            <w:szCs w:val="28"/>
          </w:rPr>
          <w:fldChar w:fldCharType="begin"/>
        </w:r>
        <w:r w:rsidR="008653B3" w:rsidRPr="008653B3">
          <w:rPr>
            <w:rFonts w:ascii="Times New Roman" w:hAnsi="Times New Roman" w:cs="Times New Roman"/>
            <w:b w:val="0"/>
            <w:bCs w:val="0"/>
            <w:noProof/>
            <w:webHidden/>
            <w:sz w:val="28"/>
            <w:szCs w:val="28"/>
          </w:rPr>
          <w:instrText xml:space="preserve"> PAGEREF _Toc159414694 \h </w:instrText>
        </w:r>
        <w:r w:rsidR="008653B3" w:rsidRPr="008653B3">
          <w:rPr>
            <w:rFonts w:ascii="Times New Roman" w:hAnsi="Times New Roman" w:cs="Times New Roman"/>
            <w:b w:val="0"/>
            <w:bCs w:val="0"/>
            <w:noProof/>
            <w:webHidden/>
            <w:sz w:val="28"/>
            <w:szCs w:val="28"/>
          </w:rPr>
        </w:r>
        <w:r w:rsidR="008653B3" w:rsidRPr="008653B3">
          <w:rPr>
            <w:rFonts w:ascii="Times New Roman" w:hAnsi="Times New Roman" w:cs="Times New Roman"/>
            <w:b w:val="0"/>
            <w:bCs w:val="0"/>
            <w:noProof/>
            <w:webHidden/>
            <w:sz w:val="28"/>
            <w:szCs w:val="28"/>
          </w:rPr>
          <w:fldChar w:fldCharType="separate"/>
        </w:r>
        <w:r w:rsidR="008653B3" w:rsidRPr="008653B3">
          <w:rPr>
            <w:rFonts w:ascii="Times New Roman" w:hAnsi="Times New Roman" w:cs="Times New Roman"/>
            <w:b w:val="0"/>
            <w:bCs w:val="0"/>
            <w:noProof/>
            <w:webHidden/>
            <w:sz w:val="28"/>
            <w:szCs w:val="28"/>
          </w:rPr>
          <w:t>2</w:t>
        </w:r>
        <w:r w:rsidR="008653B3" w:rsidRPr="008653B3">
          <w:rPr>
            <w:rFonts w:ascii="Times New Roman" w:hAnsi="Times New Roman" w:cs="Times New Roman"/>
            <w:b w:val="0"/>
            <w:bCs w:val="0"/>
            <w:noProof/>
            <w:webHidden/>
            <w:sz w:val="28"/>
            <w:szCs w:val="28"/>
          </w:rPr>
          <w:fldChar w:fldCharType="end"/>
        </w:r>
      </w:hyperlink>
    </w:p>
    <w:p w14:paraId="6BD222CF" w14:textId="74D6F814" w:rsidR="008653B3" w:rsidRPr="008653B3" w:rsidRDefault="00FA2CCE" w:rsidP="008653B3">
      <w:pPr>
        <w:pStyle w:val="11"/>
        <w:ind w:firstLine="426"/>
        <w:rPr>
          <w:rFonts w:ascii="Times New Roman" w:eastAsiaTheme="minorEastAsia" w:hAnsi="Times New Roman" w:cs="Times New Roman"/>
          <w:b w:val="0"/>
          <w:bCs w:val="0"/>
          <w:caps w:val="0"/>
          <w:noProof/>
          <w:kern w:val="2"/>
          <w:sz w:val="28"/>
          <w:szCs w:val="28"/>
          <w:lang w:bidi="ar-SA"/>
          <w14:ligatures w14:val="standardContextual"/>
        </w:rPr>
      </w:pPr>
      <w:hyperlink w:anchor="_Toc159414695" w:history="1">
        <w:r w:rsidR="008653B3" w:rsidRPr="008653B3">
          <w:rPr>
            <w:rStyle w:val="af5"/>
            <w:rFonts w:ascii="Times New Roman" w:eastAsiaTheme="majorEastAsia" w:hAnsi="Times New Roman" w:cs="Times New Roman"/>
            <w:b w:val="0"/>
            <w:bCs w:val="0"/>
            <w:noProof/>
            <w:sz w:val="28"/>
            <w:szCs w:val="28"/>
          </w:rPr>
          <w:t>Введение.</w:t>
        </w:r>
        <w:r w:rsidR="008653B3" w:rsidRPr="008653B3">
          <w:rPr>
            <w:rFonts w:ascii="Times New Roman" w:hAnsi="Times New Roman" w:cs="Times New Roman"/>
            <w:b w:val="0"/>
            <w:bCs w:val="0"/>
            <w:noProof/>
            <w:webHidden/>
            <w:sz w:val="28"/>
            <w:szCs w:val="28"/>
          </w:rPr>
          <w:tab/>
        </w:r>
        <w:r w:rsidR="008653B3" w:rsidRPr="008653B3">
          <w:rPr>
            <w:rFonts w:ascii="Times New Roman" w:hAnsi="Times New Roman" w:cs="Times New Roman"/>
            <w:b w:val="0"/>
            <w:bCs w:val="0"/>
            <w:noProof/>
            <w:webHidden/>
            <w:sz w:val="28"/>
            <w:szCs w:val="28"/>
          </w:rPr>
          <w:fldChar w:fldCharType="begin"/>
        </w:r>
        <w:r w:rsidR="008653B3" w:rsidRPr="008653B3">
          <w:rPr>
            <w:rFonts w:ascii="Times New Roman" w:hAnsi="Times New Roman" w:cs="Times New Roman"/>
            <w:b w:val="0"/>
            <w:bCs w:val="0"/>
            <w:noProof/>
            <w:webHidden/>
            <w:sz w:val="28"/>
            <w:szCs w:val="28"/>
          </w:rPr>
          <w:instrText xml:space="preserve"> PAGEREF _Toc159414695 \h </w:instrText>
        </w:r>
        <w:r w:rsidR="008653B3" w:rsidRPr="008653B3">
          <w:rPr>
            <w:rFonts w:ascii="Times New Roman" w:hAnsi="Times New Roman" w:cs="Times New Roman"/>
            <w:b w:val="0"/>
            <w:bCs w:val="0"/>
            <w:noProof/>
            <w:webHidden/>
            <w:sz w:val="28"/>
            <w:szCs w:val="28"/>
          </w:rPr>
        </w:r>
        <w:r w:rsidR="008653B3" w:rsidRPr="008653B3">
          <w:rPr>
            <w:rFonts w:ascii="Times New Roman" w:hAnsi="Times New Roman" w:cs="Times New Roman"/>
            <w:b w:val="0"/>
            <w:bCs w:val="0"/>
            <w:noProof/>
            <w:webHidden/>
            <w:sz w:val="28"/>
            <w:szCs w:val="28"/>
          </w:rPr>
          <w:fldChar w:fldCharType="separate"/>
        </w:r>
        <w:r w:rsidR="008653B3" w:rsidRPr="008653B3">
          <w:rPr>
            <w:rFonts w:ascii="Times New Roman" w:hAnsi="Times New Roman" w:cs="Times New Roman"/>
            <w:b w:val="0"/>
            <w:bCs w:val="0"/>
            <w:noProof/>
            <w:webHidden/>
            <w:sz w:val="28"/>
            <w:szCs w:val="28"/>
          </w:rPr>
          <w:t>3</w:t>
        </w:r>
        <w:r w:rsidR="008653B3" w:rsidRPr="008653B3">
          <w:rPr>
            <w:rFonts w:ascii="Times New Roman" w:hAnsi="Times New Roman" w:cs="Times New Roman"/>
            <w:b w:val="0"/>
            <w:bCs w:val="0"/>
            <w:noProof/>
            <w:webHidden/>
            <w:sz w:val="28"/>
            <w:szCs w:val="28"/>
          </w:rPr>
          <w:fldChar w:fldCharType="end"/>
        </w:r>
      </w:hyperlink>
    </w:p>
    <w:p w14:paraId="778E4912" w14:textId="36A31BF1" w:rsidR="008653B3" w:rsidRPr="008653B3" w:rsidRDefault="00FA2CCE" w:rsidP="008653B3">
      <w:pPr>
        <w:pStyle w:val="11"/>
        <w:ind w:firstLine="426"/>
        <w:rPr>
          <w:rFonts w:ascii="Times New Roman" w:eastAsiaTheme="minorEastAsia" w:hAnsi="Times New Roman" w:cs="Times New Roman"/>
          <w:b w:val="0"/>
          <w:bCs w:val="0"/>
          <w:caps w:val="0"/>
          <w:noProof/>
          <w:kern w:val="2"/>
          <w:sz w:val="28"/>
          <w:szCs w:val="28"/>
          <w:lang w:bidi="ar-SA"/>
          <w14:ligatures w14:val="standardContextual"/>
        </w:rPr>
      </w:pPr>
      <w:hyperlink w:anchor="_Toc159414696" w:history="1">
        <w:r w:rsidR="008653B3" w:rsidRPr="008653B3">
          <w:rPr>
            <w:rStyle w:val="af5"/>
            <w:rFonts w:ascii="Times New Roman" w:eastAsiaTheme="majorEastAsia" w:hAnsi="Times New Roman" w:cs="Times New Roman"/>
            <w:b w:val="0"/>
            <w:bCs w:val="0"/>
            <w:noProof/>
            <w:sz w:val="28"/>
            <w:szCs w:val="28"/>
          </w:rPr>
          <w:t>Основная часть.</w:t>
        </w:r>
        <w:r w:rsidR="008653B3" w:rsidRPr="008653B3">
          <w:rPr>
            <w:rFonts w:ascii="Times New Roman" w:hAnsi="Times New Roman" w:cs="Times New Roman"/>
            <w:b w:val="0"/>
            <w:bCs w:val="0"/>
            <w:noProof/>
            <w:webHidden/>
            <w:sz w:val="28"/>
            <w:szCs w:val="28"/>
          </w:rPr>
          <w:tab/>
        </w:r>
        <w:r w:rsidR="008653B3" w:rsidRPr="008653B3">
          <w:rPr>
            <w:rFonts w:ascii="Times New Roman" w:hAnsi="Times New Roman" w:cs="Times New Roman"/>
            <w:b w:val="0"/>
            <w:bCs w:val="0"/>
            <w:noProof/>
            <w:webHidden/>
            <w:sz w:val="28"/>
            <w:szCs w:val="28"/>
          </w:rPr>
          <w:fldChar w:fldCharType="begin"/>
        </w:r>
        <w:r w:rsidR="008653B3" w:rsidRPr="008653B3">
          <w:rPr>
            <w:rFonts w:ascii="Times New Roman" w:hAnsi="Times New Roman" w:cs="Times New Roman"/>
            <w:b w:val="0"/>
            <w:bCs w:val="0"/>
            <w:noProof/>
            <w:webHidden/>
            <w:sz w:val="28"/>
            <w:szCs w:val="28"/>
          </w:rPr>
          <w:instrText xml:space="preserve"> PAGEREF _Toc159414696 \h </w:instrText>
        </w:r>
        <w:r w:rsidR="008653B3" w:rsidRPr="008653B3">
          <w:rPr>
            <w:rFonts w:ascii="Times New Roman" w:hAnsi="Times New Roman" w:cs="Times New Roman"/>
            <w:b w:val="0"/>
            <w:bCs w:val="0"/>
            <w:noProof/>
            <w:webHidden/>
            <w:sz w:val="28"/>
            <w:szCs w:val="28"/>
          </w:rPr>
        </w:r>
        <w:r w:rsidR="008653B3" w:rsidRPr="008653B3">
          <w:rPr>
            <w:rFonts w:ascii="Times New Roman" w:hAnsi="Times New Roman" w:cs="Times New Roman"/>
            <w:b w:val="0"/>
            <w:bCs w:val="0"/>
            <w:noProof/>
            <w:webHidden/>
            <w:sz w:val="28"/>
            <w:szCs w:val="28"/>
          </w:rPr>
          <w:fldChar w:fldCharType="separate"/>
        </w:r>
        <w:r w:rsidR="008653B3" w:rsidRPr="008653B3">
          <w:rPr>
            <w:rFonts w:ascii="Times New Roman" w:hAnsi="Times New Roman" w:cs="Times New Roman"/>
            <w:b w:val="0"/>
            <w:bCs w:val="0"/>
            <w:noProof/>
            <w:webHidden/>
            <w:sz w:val="28"/>
            <w:szCs w:val="28"/>
          </w:rPr>
          <w:t>5</w:t>
        </w:r>
        <w:r w:rsidR="008653B3" w:rsidRPr="008653B3">
          <w:rPr>
            <w:rFonts w:ascii="Times New Roman" w:hAnsi="Times New Roman" w:cs="Times New Roman"/>
            <w:b w:val="0"/>
            <w:bCs w:val="0"/>
            <w:noProof/>
            <w:webHidden/>
            <w:sz w:val="28"/>
            <w:szCs w:val="28"/>
          </w:rPr>
          <w:fldChar w:fldCharType="end"/>
        </w:r>
      </w:hyperlink>
    </w:p>
    <w:p w14:paraId="28962AB5" w14:textId="7530D9B8" w:rsidR="008653B3" w:rsidRPr="008653B3" w:rsidRDefault="00FA2CCE" w:rsidP="008653B3">
      <w:pPr>
        <w:pStyle w:val="21"/>
        <w:rPr>
          <w:rFonts w:ascii="Times New Roman" w:eastAsiaTheme="minorEastAsia" w:hAnsi="Times New Roman" w:cs="Times New Roman"/>
          <w:noProof/>
          <w:kern w:val="2"/>
          <w:sz w:val="28"/>
          <w:szCs w:val="28"/>
          <w:lang w:bidi="ar-SA"/>
          <w14:ligatures w14:val="standardContextual"/>
        </w:rPr>
      </w:pPr>
      <w:hyperlink w:anchor="_Toc159414697" w:history="1">
        <w:r w:rsidR="008653B3" w:rsidRPr="008653B3">
          <w:rPr>
            <w:rStyle w:val="af5"/>
            <w:rFonts w:ascii="Times New Roman" w:eastAsiaTheme="majorEastAsia" w:hAnsi="Times New Roman" w:cs="Times New Roman"/>
            <w:noProof/>
            <w:sz w:val="28"/>
            <w:szCs w:val="28"/>
          </w:rPr>
          <w:t>1.1</w:t>
        </w:r>
        <w:r w:rsidR="008653B3" w:rsidRPr="008653B3">
          <w:rPr>
            <w:rFonts w:ascii="Times New Roman" w:eastAsiaTheme="minorEastAsia" w:hAnsi="Times New Roman" w:cs="Times New Roman"/>
            <w:noProof/>
            <w:kern w:val="2"/>
            <w:sz w:val="28"/>
            <w:szCs w:val="28"/>
            <w:lang w:bidi="ar-SA"/>
            <w14:ligatures w14:val="standardContextual"/>
          </w:rPr>
          <w:tab/>
        </w:r>
        <w:r w:rsidR="008653B3" w:rsidRPr="008653B3">
          <w:rPr>
            <w:rStyle w:val="af5"/>
            <w:rFonts w:ascii="Times New Roman" w:eastAsiaTheme="majorEastAsia" w:hAnsi="Times New Roman" w:cs="Times New Roman"/>
            <w:noProof/>
            <w:sz w:val="28"/>
            <w:szCs w:val="28"/>
          </w:rPr>
          <w:t>Дети Нижних Серёг в годы войны.</w:t>
        </w:r>
        <w:r w:rsidR="008653B3" w:rsidRPr="008653B3">
          <w:rPr>
            <w:rFonts w:ascii="Times New Roman" w:hAnsi="Times New Roman" w:cs="Times New Roman"/>
            <w:noProof/>
            <w:webHidden/>
            <w:sz w:val="28"/>
            <w:szCs w:val="28"/>
          </w:rPr>
          <w:tab/>
        </w:r>
        <w:r w:rsidR="008653B3" w:rsidRPr="008653B3">
          <w:rPr>
            <w:rFonts w:ascii="Times New Roman" w:hAnsi="Times New Roman" w:cs="Times New Roman"/>
            <w:noProof/>
            <w:webHidden/>
            <w:sz w:val="28"/>
            <w:szCs w:val="28"/>
          </w:rPr>
          <w:fldChar w:fldCharType="begin"/>
        </w:r>
        <w:r w:rsidR="008653B3" w:rsidRPr="008653B3">
          <w:rPr>
            <w:rFonts w:ascii="Times New Roman" w:hAnsi="Times New Roman" w:cs="Times New Roman"/>
            <w:noProof/>
            <w:webHidden/>
            <w:sz w:val="28"/>
            <w:szCs w:val="28"/>
          </w:rPr>
          <w:instrText xml:space="preserve"> PAGEREF _Toc159414697 \h </w:instrText>
        </w:r>
        <w:r w:rsidR="008653B3" w:rsidRPr="008653B3">
          <w:rPr>
            <w:rFonts w:ascii="Times New Roman" w:hAnsi="Times New Roman" w:cs="Times New Roman"/>
            <w:noProof/>
            <w:webHidden/>
            <w:sz w:val="28"/>
            <w:szCs w:val="28"/>
          </w:rPr>
        </w:r>
        <w:r w:rsidR="008653B3" w:rsidRPr="008653B3">
          <w:rPr>
            <w:rFonts w:ascii="Times New Roman" w:hAnsi="Times New Roman" w:cs="Times New Roman"/>
            <w:noProof/>
            <w:webHidden/>
            <w:sz w:val="28"/>
            <w:szCs w:val="28"/>
          </w:rPr>
          <w:fldChar w:fldCharType="separate"/>
        </w:r>
        <w:r w:rsidR="008653B3" w:rsidRPr="008653B3">
          <w:rPr>
            <w:rFonts w:ascii="Times New Roman" w:hAnsi="Times New Roman" w:cs="Times New Roman"/>
            <w:noProof/>
            <w:webHidden/>
            <w:sz w:val="28"/>
            <w:szCs w:val="28"/>
          </w:rPr>
          <w:t>5</w:t>
        </w:r>
        <w:r w:rsidR="008653B3" w:rsidRPr="008653B3">
          <w:rPr>
            <w:rFonts w:ascii="Times New Roman" w:hAnsi="Times New Roman" w:cs="Times New Roman"/>
            <w:noProof/>
            <w:webHidden/>
            <w:sz w:val="28"/>
            <w:szCs w:val="28"/>
          </w:rPr>
          <w:fldChar w:fldCharType="end"/>
        </w:r>
      </w:hyperlink>
    </w:p>
    <w:p w14:paraId="23F11C46" w14:textId="46259AD5" w:rsidR="008653B3" w:rsidRPr="008653B3" w:rsidRDefault="00FA2CCE" w:rsidP="008653B3">
      <w:pPr>
        <w:pStyle w:val="21"/>
        <w:rPr>
          <w:rFonts w:ascii="Times New Roman" w:eastAsiaTheme="minorEastAsia" w:hAnsi="Times New Roman" w:cs="Times New Roman"/>
          <w:noProof/>
          <w:kern w:val="2"/>
          <w:sz w:val="28"/>
          <w:szCs w:val="28"/>
          <w:lang w:bidi="ar-SA"/>
          <w14:ligatures w14:val="standardContextual"/>
        </w:rPr>
      </w:pPr>
      <w:hyperlink w:anchor="_Toc159414698" w:history="1">
        <w:r w:rsidR="008653B3" w:rsidRPr="008653B3">
          <w:rPr>
            <w:rStyle w:val="af5"/>
            <w:rFonts w:ascii="Times New Roman" w:eastAsiaTheme="majorEastAsia" w:hAnsi="Times New Roman" w:cs="Times New Roman"/>
            <w:noProof/>
            <w:sz w:val="28"/>
            <w:szCs w:val="28"/>
          </w:rPr>
          <w:t>1.2</w:t>
        </w:r>
        <w:r w:rsidR="008653B3" w:rsidRPr="008653B3">
          <w:rPr>
            <w:rFonts w:ascii="Times New Roman" w:eastAsiaTheme="minorEastAsia" w:hAnsi="Times New Roman" w:cs="Times New Roman"/>
            <w:noProof/>
            <w:kern w:val="2"/>
            <w:sz w:val="28"/>
            <w:szCs w:val="28"/>
            <w:lang w:bidi="ar-SA"/>
            <w14:ligatures w14:val="standardContextual"/>
          </w:rPr>
          <w:tab/>
        </w:r>
        <w:r w:rsidR="008653B3" w:rsidRPr="008653B3">
          <w:rPr>
            <w:rStyle w:val="af5"/>
            <w:rFonts w:ascii="Times New Roman" w:eastAsiaTheme="majorEastAsia" w:hAnsi="Times New Roman" w:cs="Times New Roman"/>
            <w:noProof/>
            <w:sz w:val="28"/>
            <w:szCs w:val="28"/>
          </w:rPr>
          <w:t>Помощь фронту во время Великой Отечественной войны</w:t>
        </w:r>
        <w:r w:rsidR="008653B3" w:rsidRPr="008653B3">
          <w:rPr>
            <w:rFonts w:ascii="Times New Roman" w:hAnsi="Times New Roman" w:cs="Times New Roman"/>
            <w:noProof/>
            <w:webHidden/>
            <w:sz w:val="28"/>
            <w:szCs w:val="28"/>
          </w:rPr>
          <w:tab/>
        </w:r>
        <w:r w:rsidR="008653B3" w:rsidRPr="008653B3">
          <w:rPr>
            <w:rFonts w:ascii="Times New Roman" w:hAnsi="Times New Roman" w:cs="Times New Roman"/>
            <w:noProof/>
            <w:webHidden/>
            <w:sz w:val="28"/>
            <w:szCs w:val="28"/>
          </w:rPr>
          <w:fldChar w:fldCharType="begin"/>
        </w:r>
        <w:r w:rsidR="008653B3" w:rsidRPr="008653B3">
          <w:rPr>
            <w:rFonts w:ascii="Times New Roman" w:hAnsi="Times New Roman" w:cs="Times New Roman"/>
            <w:noProof/>
            <w:webHidden/>
            <w:sz w:val="28"/>
            <w:szCs w:val="28"/>
          </w:rPr>
          <w:instrText xml:space="preserve"> PAGEREF _Toc159414698 \h </w:instrText>
        </w:r>
        <w:r w:rsidR="008653B3" w:rsidRPr="008653B3">
          <w:rPr>
            <w:rFonts w:ascii="Times New Roman" w:hAnsi="Times New Roman" w:cs="Times New Roman"/>
            <w:noProof/>
            <w:webHidden/>
            <w:sz w:val="28"/>
            <w:szCs w:val="28"/>
          </w:rPr>
        </w:r>
        <w:r w:rsidR="008653B3" w:rsidRPr="008653B3">
          <w:rPr>
            <w:rFonts w:ascii="Times New Roman" w:hAnsi="Times New Roman" w:cs="Times New Roman"/>
            <w:noProof/>
            <w:webHidden/>
            <w:sz w:val="28"/>
            <w:szCs w:val="28"/>
          </w:rPr>
          <w:fldChar w:fldCharType="separate"/>
        </w:r>
        <w:r w:rsidR="008653B3" w:rsidRPr="008653B3">
          <w:rPr>
            <w:rFonts w:ascii="Times New Roman" w:hAnsi="Times New Roman" w:cs="Times New Roman"/>
            <w:noProof/>
            <w:webHidden/>
            <w:sz w:val="28"/>
            <w:szCs w:val="28"/>
          </w:rPr>
          <w:t>6</w:t>
        </w:r>
        <w:r w:rsidR="008653B3" w:rsidRPr="008653B3">
          <w:rPr>
            <w:rFonts w:ascii="Times New Roman" w:hAnsi="Times New Roman" w:cs="Times New Roman"/>
            <w:noProof/>
            <w:webHidden/>
            <w:sz w:val="28"/>
            <w:szCs w:val="28"/>
          </w:rPr>
          <w:fldChar w:fldCharType="end"/>
        </w:r>
      </w:hyperlink>
    </w:p>
    <w:p w14:paraId="73D67DF2" w14:textId="4292AF82" w:rsidR="008653B3" w:rsidRPr="008653B3" w:rsidRDefault="00FA2CCE" w:rsidP="008653B3">
      <w:pPr>
        <w:pStyle w:val="21"/>
        <w:rPr>
          <w:rFonts w:ascii="Times New Roman" w:eastAsiaTheme="minorEastAsia" w:hAnsi="Times New Roman" w:cs="Times New Roman"/>
          <w:noProof/>
          <w:kern w:val="2"/>
          <w:sz w:val="28"/>
          <w:szCs w:val="28"/>
          <w:lang w:bidi="ar-SA"/>
          <w14:ligatures w14:val="standardContextual"/>
        </w:rPr>
      </w:pPr>
      <w:hyperlink w:anchor="_Toc159414699" w:history="1">
        <w:r w:rsidR="008653B3" w:rsidRPr="008653B3">
          <w:rPr>
            <w:rStyle w:val="af5"/>
            <w:rFonts w:ascii="Times New Roman" w:eastAsiaTheme="majorEastAsia" w:hAnsi="Times New Roman" w:cs="Times New Roman"/>
            <w:noProof/>
            <w:sz w:val="28"/>
            <w:szCs w:val="28"/>
          </w:rPr>
          <w:t>1.3</w:t>
        </w:r>
        <w:r w:rsidR="008653B3" w:rsidRPr="008653B3">
          <w:rPr>
            <w:rFonts w:ascii="Times New Roman" w:eastAsiaTheme="minorEastAsia" w:hAnsi="Times New Roman" w:cs="Times New Roman"/>
            <w:noProof/>
            <w:kern w:val="2"/>
            <w:sz w:val="28"/>
            <w:szCs w:val="28"/>
            <w:lang w:bidi="ar-SA"/>
            <w14:ligatures w14:val="standardContextual"/>
          </w:rPr>
          <w:tab/>
        </w:r>
        <w:r w:rsidR="008653B3" w:rsidRPr="008653B3">
          <w:rPr>
            <w:rStyle w:val="af5"/>
            <w:rFonts w:ascii="Times New Roman" w:eastAsiaTheme="majorEastAsia" w:hAnsi="Times New Roman" w:cs="Times New Roman"/>
            <w:noProof/>
            <w:sz w:val="28"/>
            <w:szCs w:val="28"/>
          </w:rPr>
          <w:t>Наши герои</w:t>
        </w:r>
        <w:r w:rsidR="008653B3" w:rsidRPr="008653B3">
          <w:rPr>
            <w:rFonts w:ascii="Times New Roman" w:hAnsi="Times New Roman" w:cs="Times New Roman"/>
            <w:noProof/>
            <w:webHidden/>
            <w:sz w:val="28"/>
            <w:szCs w:val="28"/>
          </w:rPr>
          <w:tab/>
        </w:r>
        <w:r w:rsidR="008653B3" w:rsidRPr="008653B3">
          <w:rPr>
            <w:rFonts w:ascii="Times New Roman" w:hAnsi="Times New Roman" w:cs="Times New Roman"/>
            <w:noProof/>
            <w:webHidden/>
            <w:sz w:val="28"/>
            <w:szCs w:val="28"/>
          </w:rPr>
          <w:fldChar w:fldCharType="begin"/>
        </w:r>
        <w:r w:rsidR="008653B3" w:rsidRPr="008653B3">
          <w:rPr>
            <w:rFonts w:ascii="Times New Roman" w:hAnsi="Times New Roman" w:cs="Times New Roman"/>
            <w:noProof/>
            <w:webHidden/>
            <w:sz w:val="28"/>
            <w:szCs w:val="28"/>
          </w:rPr>
          <w:instrText xml:space="preserve"> PAGEREF _Toc159414699 \h </w:instrText>
        </w:r>
        <w:r w:rsidR="008653B3" w:rsidRPr="008653B3">
          <w:rPr>
            <w:rFonts w:ascii="Times New Roman" w:hAnsi="Times New Roman" w:cs="Times New Roman"/>
            <w:noProof/>
            <w:webHidden/>
            <w:sz w:val="28"/>
            <w:szCs w:val="28"/>
          </w:rPr>
        </w:r>
        <w:r w:rsidR="008653B3" w:rsidRPr="008653B3">
          <w:rPr>
            <w:rFonts w:ascii="Times New Roman" w:hAnsi="Times New Roman" w:cs="Times New Roman"/>
            <w:noProof/>
            <w:webHidden/>
            <w:sz w:val="28"/>
            <w:szCs w:val="28"/>
          </w:rPr>
          <w:fldChar w:fldCharType="separate"/>
        </w:r>
        <w:r w:rsidR="008653B3" w:rsidRPr="008653B3">
          <w:rPr>
            <w:rFonts w:ascii="Times New Roman" w:hAnsi="Times New Roman" w:cs="Times New Roman"/>
            <w:noProof/>
            <w:webHidden/>
            <w:sz w:val="28"/>
            <w:szCs w:val="28"/>
          </w:rPr>
          <w:t>7</w:t>
        </w:r>
        <w:r w:rsidR="008653B3" w:rsidRPr="008653B3">
          <w:rPr>
            <w:rFonts w:ascii="Times New Roman" w:hAnsi="Times New Roman" w:cs="Times New Roman"/>
            <w:noProof/>
            <w:webHidden/>
            <w:sz w:val="28"/>
            <w:szCs w:val="28"/>
          </w:rPr>
          <w:fldChar w:fldCharType="end"/>
        </w:r>
      </w:hyperlink>
    </w:p>
    <w:p w14:paraId="06AAA8ED" w14:textId="2DCC5073" w:rsidR="008653B3" w:rsidRPr="008653B3" w:rsidRDefault="00FA2CCE" w:rsidP="008653B3">
      <w:pPr>
        <w:pStyle w:val="11"/>
        <w:ind w:firstLine="426"/>
        <w:rPr>
          <w:rFonts w:ascii="Times New Roman" w:eastAsiaTheme="minorEastAsia" w:hAnsi="Times New Roman" w:cs="Times New Roman"/>
          <w:b w:val="0"/>
          <w:bCs w:val="0"/>
          <w:caps w:val="0"/>
          <w:noProof/>
          <w:kern w:val="2"/>
          <w:sz w:val="28"/>
          <w:szCs w:val="28"/>
          <w:lang w:bidi="ar-SA"/>
          <w14:ligatures w14:val="standardContextual"/>
        </w:rPr>
      </w:pPr>
      <w:hyperlink w:anchor="_Toc159414700" w:history="1">
        <w:r w:rsidR="008653B3" w:rsidRPr="008653B3">
          <w:rPr>
            <w:rStyle w:val="af5"/>
            <w:rFonts w:ascii="Times New Roman" w:eastAsiaTheme="majorEastAsia" w:hAnsi="Times New Roman" w:cs="Times New Roman"/>
            <w:b w:val="0"/>
            <w:bCs w:val="0"/>
            <w:noProof/>
            <w:sz w:val="28"/>
            <w:szCs w:val="28"/>
          </w:rPr>
          <w:t>Практическая часть</w:t>
        </w:r>
        <w:r w:rsidR="008653B3" w:rsidRPr="008653B3">
          <w:rPr>
            <w:rFonts w:ascii="Times New Roman" w:hAnsi="Times New Roman" w:cs="Times New Roman"/>
            <w:b w:val="0"/>
            <w:bCs w:val="0"/>
            <w:noProof/>
            <w:webHidden/>
            <w:sz w:val="28"/>
            <w:szCs w:val="28"/>
          </w:rPr>
          <w:tab/>
        </w:r>
        <w:r w:rsidR="008653B3" w:rsidRPr="008653B3">
          <w:rPr>
            <w:rFonts w:ascii="Times New Roman" w:hAnsi="Times New Roman" w:cs="Times New Roman"/>
            <w:b w:val="0"/>
            <w:bCs w:val="0"/>
            <w:noProof/>
            <w:webHidden/>
            <w:sz w:val="28"/>
            <w:szCs w:val="28"/>
          </w:rPr>
          <w:fldChar w:fldCharType="begin"/>
        </w:r>
        <w:r w:rsidR="008653B3" w:rsidRPr="008653B3">
          <w:rPr>
            <w:rFonts w:ascii="Times New Roman" w:hAnsi="Times New Roman" w:cs="Times New Roman"/>
            <w:b w:val="0"/>
            <w:bCs w:val="0"/>
            <w:noProof/>
            <w:webHidden/>
            <w:sz w:val="28"/>
            <w:szCs w:val="28"/>
          </w:rPr>
          <w:instrText xml:space="preserve"> PAGEREF _Toc159414700 \h </w:instrText>
        </w:r>
        <w:r w:rsidR="008653B3" w:rsidRPr="008653B3">
          <w:rPr>
            <w:rFonts w:ascii="Times New Roman" w:hAnsi="Times New Roman" w:cs="Times New Roman"/>
            <w:b w:val="0"/>
            <w:bCs w:val="0"/>
            <w:noProof/>
            <w:webHidden/>
            <w:sz w:val="28"/>
            <w:szCs w:val="28"/>
          </w:rPr>
        </w:r>
        <w:r w:rsidR="008653B3" w:rsidRPr="008653B3">
          <w:rPr>
            <w:rFonts w:ascii="Times New Roman" w:hAnsi="Times New Roman" w:cs="Times New Roman"/>
            <w:b w:val="0"/>
            <w:bCs w:val="0"/>
            <w:noProof/>
            <w:webHidden/>
            <w:sz w:val="28"/>
            <w:szCs w:val="28"/>
          </w:rPr>
          <w:fldChar w:fldCharType="separate"/>
        </w:r>
        <w:r w:rsidR="008653B3" w:rsidRPr="008653B3">
          <w:rPr>
            <w:rFonts w:ascii="Times New Roman" w:hAnsi="Times New Roman" w:cs="Times New Roman"/>
            <w:b w:val="0"/>
            <w:bCs w:val="0"/>
            <w:noProof/>
            <w:webHidden/>
            <w:sz w:val="28"/>
            <w:szCs w:val="28"/>
          </w:rPr>
          <w:t>10</w:t>
        </w:r>
        <w:r w:rsidR="008653B3" w:rsidRPr="008653B3">
          <w:rPr>
            <w:rFonts w:ascii="Times New Roman" w:hAnsi="Times New Roman" w:cs="Times New Roman"/>
            <w:b w:val="0"/>
            <w:bCs w:val="0"/>
            <w:noProof/>
            <w:webHidden/>
            <w:sz w:val="28"/>
            <w:szCs w:val="28"/>
          </w:rPr>
          <w:fldChar w:fldCharType="end"/>
        </w:r>
      </w:hyperlink>
    </w:p>
    <w:p w14:paraId="5C1F30E3" w14:textId="095D350B" w:rsidR="008653B3" w:rsidRPr="008653B3" w:rsidRDefault="00FA2CCE" w:rsidP="008653B3">
      <w:pPr>
        <w:pStyle w:val="21"/>
        <w:rPr>
          <w:rFonts w:ascii="Times New Roman" w:eastAsiaTheme="minorEastAsia" w:hAnsi="Times New Roman" w:cs="Times New Roman"/>
          <w:noProof/>
          <w:kern w:val="2"/>
          <w:sz w:val="28"/>
          <w:szCs w:val="28"/>
          <w:lang w:bidi="ar-SA"/>
          <w14:ligatures w14:val="standardContextual"/>
        </w:rPr>
      </w:pPr>
      <w:hyperlink w:anchor="_Toc159414701" w:history="1">
        <w:r w:rsidR="008653B3" w:rsidRPr="008653B3">
          <w:rPr>
            <w:rStyle w:val="af5"/>
            <w:rFonts w:ascii="Times New Roman" w:eastAsiaTheme="majorEastAsia" w:hAnsi="Times New Roman" w:cs="Times New Roman"/>
            <w:noProof/>
            <w:sz w:val="28"/>
            <w:szCs w:val="28"/>
          </w:rPr>
          <w:t>2.1</w:t>
        </w:r>
        <w:r w:rsidR="008653B3" w:rsidRPr="008653B3">
          <w:rPr>
            <w:rFonts w:ascii="Times New Roman" w:eastAsiaTheme="minorEastAsia" w:hAnsi="Times New Roman" w:cs="Times New Roman"/>
            <w:noProof/>
            <w:kern w:val="2"/>
            <w:sz w:val="28"/>
            <w:szCs w:val="28"/>
            <w:lang w:bidi="ar-SA"/>
            <w14:ligatures w14:val="standardContextual"/>
          </w:rPr>
          <w:tab/>
        </w:r>
        <w:r w:rsidR="008653B3" w:rsidRPr="008653B3">
          <w:rPr>
            <w:rStyle w:val="af5"/>
            <w:rFonts w:ascii="Times New Roman" w:eastAsiaTheme="majorEastAsia" w:hAnsi="Times New Roman" w:cs="Times New Roman"/>
            <w:noProof/>
            <w:sz w:val="28"/>
            <w:szCs w:val="28"/>
          </w:rPr>
          <w:t>«Пишите, Мария, чаще»</w:t>
        </w:r>
        <w:r w:rsidR="008653B3" w:rsidRPr="008653B3">
          <w:rPr>
            <w:rFonts w:ascii="Times New Roman" w:hAnsi="Times New Roman" w:cs="Times New Roman"/>
            <w:noProof/>
            <w:webHidden/>
            <w:sz w:val="28"/>
            <w:szCs w:val="28"/>
          </w:rPr>
          <w:tab/>
        </w:r>
        <w:r w:rsidR="008653B3" w:rsidRPr="008653B3">
          <w:rPr>
            <w:rFonts w:ascii="Times New Roman" w:hAnsi="Times New Roman" w:cs="Times New Roman"/>
            <w:noProof/>
            <w:webHidden/>
            <w:sz w:val="28"/>
            <w:szCs w:val="28"/>
          </w:rPr>
          <w:fldChar w:fldCharType="begin"/>
        </w:r>
        <w:r w:rsidR="008653B3" w:rsidRPr="008653B3">
          <w:rPr>
            <w:rFonts w:ascii="Times New Roman" w:hAnsi="Times New Roman" w:cs="Times New Roman"/>
            <w:noProof/>
            <w:webHidden/>
            <w:sz w:val="28"/>
            <w:szCs w:val="28"/>
          </w:rPr>
          <w:instrText xml:space="preserve"> PAGEREF _Toc159414701 \h </w:instrText>
        </w:r>
        <w:r w:rsidR="008653B3" w:rsidRPr="008653B3">
          <w:rPr>
            <w:rFonts w:ascii="Times New Roman" w:hAnsi="Times New Roman" w:cs="Times New Roman"/>
            <w:noProof/>
            <w:webHidden/>
            <w:sz w:val="28"/>
            <w:szCs w:val="28"/>
          </w:rPr>
        </w:r>
        <w:r w:rsidR="008653B3" w:rsidRPr="008653B3">
          <w:rPr>
            <w:rFonts w:ascii="Times New Roman" w:hAnsi="Times New Roman" w:cs="Times New Roman"/>
            <w:noProof/>
            <w:webHidden/>
            <w:sz w:val="28"/>
            <w:szCs w:val="28"/>
          </w:rPr>
          <w:fldChar w:fldCharType="separate"/>
        </w:r>
        <w:r w:rsidR="008653B3" w:rsidRPr="008653B3">
          <w:rPr>
            <w:rFonts w:ascii="Times New Roman" w:hAnsi="Times New Roman" w:cs="Times New Roman"/>
            <w:noProof/>
            <w:webHidden/>
            <w:sz w:val="28"/>
            <w:szCs w:val="28"/>
          </w:rPr>
          <w:t>10</w:t>
        </w:r>
        <w:r w:rsidR="008653B3" w:rsidRPr="008653B3">
          <w:rPr>
            <w:rFonts w:ascii="Times New Roman" w:hAnsi="Times New Roman" w:cs="Times New Roman"/>
            <w:noProof/>
            <w:webHidden/>
            <w:sz w:val="28"/>
            <w:szCs w:val="28"/>
          </w:rPr>
          <w:fldChar w:fldCharType="end"/>
        </w:r>
      </w:hyperlink>
    </w:p>
    <w:p w14:paraId="33A3556C" w14:textId="133B8B76" w:rsidR="008653B3" w:rsidRPr="008653B3" w:rsidRDefault="00FA2CCE" w:rsidP="008653B3">
      <w:pPr>
        <w:pStyle w:val="21"/>
        <w:rPr>
          <w:rFonts w:ascii="Times New Roman" w:eastAsiaTheme="minorEastAsia" w:hAnsi="Times New Roman" w:cs="Times New Roman"/>
          <w:noProof/>
          <w:kern w:val="2"/>
          <w:sz w:val="28"/>
          <w:szCs w:val="28"/>
          <w:lang w:bidi="ar-SA"/>
          <w14:ligatures w14:val="standardContextual"/>
        </w:rPr>
      </w:pPr>
      <w:hyperlink w:anchor="_Toc159414702" w:history="1">
        <w:r w:rsidR="008653B3" w:rsidRPr="008653B3">
          <w:rPr>
            <w:rStyle w:val="af5"/>
            <w:rFonts w:ascii="Times New Roman" w:eastAsiaTheme="majorEastAsia" w:hAnsi="Times New Roman" w:cs="Times New Roman"/>
            <w:noProof/>
            <w:sz w:val="28"/>
            <w:szCs w:val="28"/>
          </w:rPr>
          <w:t>2.2 Что же представляют собой фронтовые письма?</w:t>
        </w:r>
        <w:r w:rsidR="008653B3" w:rsidRPr="008653B3">
          <w:rPr>
            <w:rFonts w:ascii="Times New Roman" w:hAnsi="Times New Roman" w:cs="Times New Roman"/>
            <w:noProof/>
            <w:webHidden/>
            <w:sz w:val="28"/>
            <w:szCs w:val="28"/>
          </w:rPr>
          <w:tab/>
        </w:r>
        <w:r w:rsidR="008653B3" w:rsidRPr="008653B3">
          <w:rPr>
            <w:rFonts w:ascii="Times New Roman" w:hAnsi="Times New Roman" w:cs="Times New Roman"/>
            <w:noProof/>
            <w:webHidden/>
            <w:sz w:val="28"/>
            <w:szCs w:val="28"/>
          </w:rPr>
          <w:fldChar w:fldCharType="begin"/>
        </w:r>
        <w:r w:rsidR="008653B3" w:rsidRPr="008653B3">
          <w:rPr>
            <w:rFonts w:ascii="Times New Roman" w:hAnsi="Times New Roman" w:cs="Times New Roman"/>
            <w:noProof/>
            <w:webHidden/>
            <w:sz w:val="28"/>
            <w:szCs w:val="28"/>
          </w:rPr>
          <w:instrText xml:space="preserve"> PAGEREF _Toc159414702 \h </w:instrText>
        </w:r>
        <w:r w:rsidR="008653B3" w:rsidRPr="008653B3">
          <w:rPr>
            <w:rFonts w:ascii="Times New Roman" w:hAnsi="Times New Roman" w:cs="Times New Roman"/>
            <w:noProof/>
            <w:webHidden/>
            <w:sz w:val="28"/>
            <w:szCs w:val="28"/>
          </w:rPr>
        </w:r>
        <w:r w:rsidR="008653B3" w:rsidRPr="008653B3">
          <w:rPr>
            <w:rFonts w:ascii="Times New Roman" w:hAnsi="Times New Roman" w:cs="Times New Roman"/>
            <w:noProof/>
            <w:webHidden/>
            <w:sz w:val="28"/>
            <w:szCs w:val="28"/>
          </w:rPr>
          <w:fldChar w:fldCharType="separate"/>
        </w:r>
        <w:r w:rsidR="008653B3" w:rsidRPr="008653B3">
          <w:rPr>
            <w:rFonts w:ascii="Times New Roman" w:hAnsi="Times New Roman" w:cs="Times New Roman"/>
            <w:noProof/>
            <w:webHidden/>
            <w:sz w:val="28"/>
            <w:szCs w:val="28"/>
          </w:rPr>
          <w:t>12</w:t>
        </w:r>
        <w:r w:rsidR="008653B3" w:rsidRPr="008653B3">
          <w:rPr>
            <w:rFonts w:ascii="Times New Roman" w:hAnsi="Times New Roman" w:cs="Times New Roman"/>
            <w:noProof/>
            <w:webHidden/>
            <w:sz w:val="28"/>
            <w:szCs w:val="28"/>
          </w:rPr>
          <w:fldChar w:fldCharType="end"/>
        </w:r>
      </w:hyperlink>
    </w:p>
    <w:p w14:paraId="1C10EBB9" w14:textId="57F338CF" w:rsidR="008653B3" w:rsidRPr="008653B3" w:rsidRDefault="00FA2CCE" w:rsidP="008653B3">
      <w:pPr>
        <w:pStyle w:val="11"/>
        <w:ind w:firstLine="426"/>
        <w:rPr>
          <w:rFonts w:ascii="Times New Roman" w:eastAsiaTheme="minorEastAsia" w:hAnsi="Times New Roman" w:cs="Times New Roman"/>
          <w:b w:val="0"/>
          <w:bCs w:val="0"/>
          <w:caps w:val="0"/>
          <w:noProof/>
          <w:kern w:val="2"/>
          <w:sz w:val="28"/>
          <w:szCs w:val="28"/>
          <w:lang w:bidi="ar-SA"/>
          <w14:ligatures w14:val="standardContextual"/>
        </w:rPr>
      </w:pPr>
      <w:hyperlink w:anchor="_Toc159414703" w:history="1">
        <w:r w:rsidR="008653B3" w:rsidRPr="008653B3">
          <w:rPr>
            <w:rStyle w:val="af5"/>
            <w:rFonts w:ascii="Times New Roman" w:eastAsiaTheme="majorEastAsia" w:hAnsi="Times New Roman" w:cs="Times New Roman"/>
            <w:b w:val="0"/>
            <w:bCs w:val="0"/>
            <w:noProof/>
            <w:sz w:val="28"/>
            <w:szCs w:val="28"/>
          </w:rPr>
          <w:t>Заключение</w:t>
        </w:r>
        <w:r w:rsidR="008653B3" w:rsidRPr="008653B3">
          <w:rPr>
            <w:rFonts w:ascii="Times New Roman" w:hAnsi="Times New Roman" w:cs="Times New Roman"/>
            <w:b w:val="0"/>
            <w:bCs w:val="0"/>
            <w:noProof/>
            <w:webHidden/>
            <w:sz w:val="28"/>
            <w:szCs w:val="28"/>
          </w:rPr>
          <w:tab/>
        </w:r>
        <w:r w:rsidR="008653B3" w:rsidRPr="008653B3">
          <w:rPr>
            <w:rFonts w:ascii="Times New Roman" w:hAnsi="Times New Roman" w:cs="Times New Roman"/>
            <w:b w:val="0"/>
            <w:bCs w:val="0"/>
            <w:noProof/>
            <w:webHidden/>
            <w:sz w:val="28"/>
            <w:szCs w:val="28"/>
          </w:rPr>
          <w:fldChar w:fldCharType="begin"/>
        </w:r>
        <w:r w:rsidR="008653B3" w:rsidRPr="008653B3">
          <w:rPr>
            <w:rFonts w:ascii="Times New Roman" w:hAnsi="Times New Roman" w:cs="Times New Roman"/>
            <w:b w:val="0"/>
            <w:bCs w:val="0"/>
            <w:noProof/>
            <w:webHidden/>
            <w:sz w:val="28"/>
            <w:szCs w:val="28"/>
          </w:rPr>
          <w:instrText xml:space="preserve"> PAGEREF _Toc159414703 \h </w:instrText>
        </w:r>
        <w:r w:rsidR="008653B3" w:rsidRPr="008653B3">
          <w:rPr>
            <w:rFonts w:ascii="Times New Roman" w:hAnsi="Times New Roman" w:cs="Times New Roman"/>
            <w:b w:val="0"/>
            <w:bCs w:val="0"/>
            <w:noProof/>
            <w:webHidden/>
            <w:sz w:val="28"/>
            <w:szCs w:val="28"/>
          </w:rPr>
        </w:r>
        <w:r w:rsidR="008653B3" w:rsidRPr="008653B3">
          <w:rPr>
            <w:rFonts w:ascii="Times New Roman" w:hAnsi="Times New Roman" w:cs="Times New Roman"/>
            <w:b w:val="0"/>
            <w:bCs w:val="0"/>
            <w:noProof/>
            <w:webHidden/>
            <w:sz w:val="28"/>
            <w:szCs w:val="28"/>
          </w:rPr>
          <w:fldChar w:fldCharType="separate"/>
        </w:r>
        <w:r w:rsidR="008653B3" w:rsidRPr="008653B3">
          <w:rPr>
            <w:rFonts w:ascii="Times New Roman" w:hAnsi="Times New Roman" w:cs="Times New Roman"/>
            <w:b w:val="0"/>
            <w:bCs w:val="0"/>
            <w:noProof/>
            <w:webHidden/>
            <w:sz w:val="28"/>
            <w:szCs w:val="28"/>
          </w:rPr>
          <w:t>15</w:t>
        </w:r>
        <w:r w:rsidR="008653B3" w:rsidRPr="008653B3">
          <w:rPr>
            <w:rFonts w:ascii="Times New Roman" w:hAnsi="Times New Roman" w:cs="Times New Roman"/>
            <w:b w:val="0"/>
            <w:bCs w:val="0"/>
            <w:noProof/>
            <w:webHidden/>
            <w:sz w:val="28"/>
            <w:szCs w:val="28"/>
          </w:rPr>
          <w:fldChar w:fldCharType="end"/>
        </w:r>
      </w:hyperlink>
    </w:p>
    <w:p w14:paraId="502FE9BA" w14:textId="7D52ADE4" w:rsidR="008653B3" w:rsidRPr="008653B3" w:rsidRDefault="00FA2CCE" w:rsidP="008653B3">
      <w:pPr>
        <w:pStyle w:val="11"/>
        <w:ind w:firstLine="426"/>
        <w:rPr>
          <w:rFonts w:ascii="Times New Roman" w:eastAsiaTheme="minorEastAsia" w:hAnsi="Times New Roman" w:cs="Times New Roman"/>
          <w:b w:val="0"/>
          <w:bCs w:val="0"/>
          <w:caps w:val="0"/>
          <w:noProof/>
          <w:kern w:val="2"/>
          <w:sz w:val="28"/>
          <w:szCs w:val="28"/>
          <w:lang w:bidi="ar-SA"/>
          <w14:ligatures w14:val="standardContextual"/>
        </w:rPr>
      </w:pPr>
      <w:hyperlink w:anchor="_Toc159414704" w:history="1">
        <w:r w:rsidR="008653B3" w:rsidRPr="008653B3">
          <w:rPr>
            <w:rStyle w:val="af5"/>
            <w:rFonts w:ascii="Times New Roman" w:eastAsiaTheme="majorEastAsia" w:hAnsi="Times New Roman" w:cs="Times New Roman"/>
            <w:b w:val="0"/>
            <w:bCs w:val="0"/>
            <w:noProof/>
            <w:sz w:val="28"/>
            <w:szCs w:val="28"/>
          </w:rPr>
          <w:t>список использованных источников</w:t>
        </w:r>
        <w:r w:rsidR="008653B3" w:rsidRPr="008653B3">
          <w:rPr>
            <w:rFonts w:ascii="Times New Roman" w:hAnsi="Times New Roman" w:cs="Times New Roman"/>
            <w:b w:val="0"/>
            <w:bCs w:val="0"/>
            <w:noProof/>
            <w:webHidden/>
            <w:sz w:val="28"/>
            <w:szCs w:val="28"/>
          </w:rPr>
          <w:tab/>
        </w:r>
        <w:r w:rsidR="008653B3" w:rsidRPr="008653B3">
          <w:rPr>
            <w:rFonts w:ascii="Times New Roman" w:hAnsi="Times New Roman" w:cs="Times New Roman"/>
            <w:b w:val="0"/>
            <w:bCs w:val="0"/>
            <w:noProof/>
            <w:webHidden/>
            <w:sz w:val="28"/>
            <w:szCs w:val="28"/>
          </w:rPr>
          <w:fldChar w:fldCharType="begin"/>
        </w:r>
        <w:r w:rsidR="008653B3" w:rsidRPr="008653B3">
          <w:rPr>
            <w:rFonts w:ascii="Times New Roman" w:hAnsi="Times New Roman" w:cs="Times New Roman"/>
            <w:b w:val="0"/>
            <w:bCs w:val="0"/>
            <w:noProof/>
            <w:webHidden/>
            <w:sz w:val="28"/>
            <w:szCs w:val="28"/>
          </w:rPr>
          <w:instrText xml:space="preserve"> PAGEREF _Toc159414704 \h </w:instrText>
        </w:r>
        <w:r w:rsidR="008653B3" w:rsidRPr="008653B3">
          <w:rPr>
            <w:rFonts w:ascii="Times New Roman" w:hAnsi="Times New Roman" w:cs="Times New Roman"/>
            <w:b w:val="0"/>
            <w:bCs w:val="0"/>
            <w:noProof/>
            <w:webHidden/>
            <w:sz w:val="28"/>
            <w:szCs w:val="28"/>
          </w:rPr>
        </w:r>
        <w:r w:rsidR="008653B3" w:rsidRPr="008653B3">
          <w:rPr>
            <w:rFonts w:ascii="Times New Roman" w:hAnsi="Times New Roman" w:cs="Times New Roman"/>
            <w:b w:val="0"/>
            <w:bCs w:val="0"/>
            <w:noProof/>
            <w:webHidden/>
            <w:sz w:val="28"/>
            <w:szCs w:val="28"/>
          </w:rPr>
          <w:fldChar w:fldCharType="separate"/>
        </w:r>
        <w:r w:rsidR="008653B3" w:rsidRPr="008653B3">
          <w:rPr>
            <w:rFonts w:ascii="Times New Roman" w:hAnsi="Times New Roman" w:cs="Times New Roman"/>
            <w:b w:val="0"/>
            <w:bCs w:val="0"/>
            <w:noProof/>
            <w:webHidden/>
            <w:sz w:val="28"/>
            <w:szCs w:val="28"/>
          </w:rPr>
          <w:t>16</w:t>
        </w:r>
        <w:r w:rsidR="008653B3" w:rsidRPr="008653B3">
          <w:rPr>
            <w:rFonts w:ascii="Times New Roman" w:hAnsi="Times New Roman" w:cs="Times New Roman"/>
            <w:b w:val="0"/>
            <w:bCs w:val="0"/>
            <w:noProof/>
            <w:webHidden/>
            <w:sz w:val="28"/>
            <w:szCs w:val="28"/>
          </w:rPr>
          <w:fldChar w:fldCharType="end"/>
        </w:r>
      </w:hyperlink>
    </w:p>
    <w:p w14:paraId="2B70C9B1" w14:textId="59267663" w:rsidR="00827665" w:rsidRDefault="00FD7DFC" w:rsidP="008653B3">
      <w:pPr>
        <w:ind w:firstLine="0"/>
      </w:pPr>
      <w:r w:rsidRPr="008653B3">
        <w:rPr>
          <w:szCs w:val="28"/>
        </w:rPr>
        <w:fldChar w:fldCharType="end"/>
      </w:r>
      <w:bookmarkEnd w:id="2"/>
    </w:p>
    <w:p w14:paraId="20F6496B" w14:textId="0DB07EA7" w:rsidR="00827665" w:rsidRDefault="00827665">
      <w:pPr>
        <w:widowControl/>
        <w:autoSpaceDE/>
        <w:autoSpaceDN/>
        <w:spacing w:after="160" w:line="259" w:lineRule="auto"/>
        <w:ind w:firstLine="0"/>
        <w:jc w:val="left"/>
      </w:pPr>
      <w:r>
        <w:br w:type="page"/>
      </w:r>
    </w:p>
    <w:p w14:paraId="0CDF92F5" w14:textId="3DA57DCC" w:rsidR="00A63734" w:rsidRDefault="00A63734" w:rsidP="008653B3">
      <w:pPr>
        <w:pStyle w:val="1"/>
        <w:numPr>
          <w:ilvl w:val="0"/>
          <w:numId w:val="0"/>
        </w:numPr>
        <w:ind w:left="1080"/>
      </w:pPr>
      <w:bookmarkStart w:id="3" w:name="_Toc159414695"/>
      <w:bookmarkStart w:id="4" w:name="_Hlk156448849"/>
      <w:r w:rsidRPr="00794C10">
        <w:rPr>
          <w:b/>
          <w:bCs/>
        </w:rPr>
        <w:lastRenderedPageBreak/>
        <w:t>Введение</w:t>
      </w:r>
      <w:r w:rsidRPr="00794C10">
        <w:t>.</w:t>
      </w:r>
      <w:bookmarkEnd w:id="3"/>
    </w:p>
    <w:p w14:paraId="6DE72AFD" w14:textId="35737016" w:rsidR="00AB0EA4" w:rsidRPr="00AB0EA4" w:rsidRDefault="00AB0EA4" w:rsidP="009D185A">
      <w:pPr>
        <w:pStyle w:val="a3"/>
      </w:pPr>
      <w:r w:rsidRPr="00AB0EA4">
        <w:t>Великая Отечественная война́ 1941–1945</w:t>
      </w:r>
      <w:r>
        <w:t xml:space="preserve"> года</w:t>
      </w:r>
      <w:r w:rsidRPr="00AB0EA4">
        <w:t>, освободительная война народов СССР против нацистской Германии и её союзников</w:t>
      </w:r>
      <w:r>
        <w:t xml:space="preserve">. Эта </w:t>
      </w:r>
      <w:r w:rsidRPr="00AB0EA4">
        <w:rPr>
          <w:bCs/>
        </w:rPr>
        <w:t>война создала смертельную угрозу всему нашему народу и каждому человеку в отдельности.</w:t>
      </w:r>
      <w:r>
        <w:rPr>
          <w:bCs/>
        </w:rPr>
        <w:t xml:space="preserve"> </w:t>
      </w:r>
    </w:p>
    <w:p w14:paraId="78B69DE0" w14:textId="72CCF7A4" w:rsidR="00495D39" w:rsidRDefault="00A206C6" w:rsidP="009D185A">
      <w:r w:rsidRPr="00AB0EA4">
        <w:rPr>
          <w:b/>
          <w:bCs/>
        </w:rPr>
        <w:t>Актуальность моей работы</w:t>
      </w:r>
      <w:r>
        <w:t xml:space="preserve"> заключается в том, что в истории о Великой Отечественной войне не всегда отражается жизнь простых людей, которые внесли огромный вклад в великую победу над фашизмом. </w:t>
      </w:r>
      <w:r w:rsidRPr="00A206C6">
        <w:t>Для кого-то воспоминания о Великой Отечественной войне — это гордость подвига. Для кого-то — боль потери. Для одних война измерялась линиями фронтов и армий, прочерченными на картах. Для других — словами и строчками во фронтовых письмах</w:t>
      </w:r>
      <w:r>
        <w:t>. Жители нашего города во время войны не только отправляли</w:t>
      </w:r>
      <w:r w:rsidR="00495D39">
        <w:t>сь</w:t>
      </w:r>
      <w:r>
        <w:t xml:space="preserve"> защищать нашу Родину, но и ста</w:t>
      </w:r>
      <w:r w:rsidR="00495D39">
        <w:t>новились</w:t>
      </w:r>
      <w:r>
        <w:t xml:space="preserve"> крепким тылом</w:t>
      </w:r>
      <w:r w:rsidR="00AB0EA4">
        <w:t xml:space="preserve"> для фронта.</w:t>
      </w:r>
      <w:r w:rsidR="00BB7173">
        <w:t xml:space="preserve"> </w:t>
      </w:r>
      <w:r w:rsidR="00BB7173" w:rsidRPr="00BB7173">
        <w:t>Всё уходит в прошлое, поэтому нашему поколению необходимо как можно больше узнать о событиях той войны, чтобы сведения эти сохранились и для потомков.</w:t>
      </w:r>
    </w:p>
    <w:p w14:paraId="57B60D52" w14:textId="7B80E351" w:rsidR="007638DC" w:rsidRDefault="007638DC" w:rsidP="009D185A">
      <w:r w:rsidRPr="007638DC">
        <w:rPr>
          <w:b/>
          <w:bCs/>
        </w:rPr>
        <w:t>Цель моего проекта</w:t>
      </w:r>
      <w:r>
        <w:t xml:space="preserve">: </w:t>
      </w:r>
      <w:r w:rsidRPr="007638DC">
        <w:t>знакомство с жизнью города Нижние Серги в период В</w:t>
      </w:r>
      <w:r>
        <w:t xml:space="preserve">еликой </w:t>
      </w:r>
      <w:r w:rsidRPr="007638DC">
        <w:t>О</w:t>
      </w:r>
      <w:r>
        <w:t>течественной войны</w:t>
      </w:r>
      <w:r w:rsidRPr="007638DC">
        <w:t xml:space="preserve"> и исследование фронтовых писем семьи </w:t>
      </w:r>
      <w:r w:rsidR="00451337" w:rsidRPr="007638DC">
        <w:t>Пон</w:t>
      </w:r>
      <w:r w:rsidR="00451337">
        <w:t>а</w:t>
      </w:r>
      <w:r w:rsidR="00451337" w:rsidRPr="007638DC">
        <w:t>маревых</w:t>
      </w:r>
      <w:r w:rsidRPr="007638DC">
        <w:t>.</w:t>
      </w:r>
    </w:p>
    <w:p w14:paraId="57C93E3D" w14:textId="789304FB" w:rsidR="00500704" w:rsidRPr="00500704" w:rsidRDefault="00500704" w:rsidP="009D185A">
      <w:r w:rsidRPr="00500704">
        <w:rPr>
          <w:b/>
          <w:bCs/>
        </w:rPr>
        <w:t>Для достижения цели были поставлены следующие задачи:</w:t>
      </w:r>
    </w:p>
    <w:p w14:paraId="5E6590CF" w14:textId="77777777" w:rsidR="00500704" w:rsidRPr="00500704" w:rsidRDefault="00500704" w:rsidP="009D185A">
      <w:pPr>
        <w:numPr>
          <w:ilvl w:val="0"/>
          <w:numId w:val="3"/>
        </w:numPr>
        <w:ind w:left="0" w:firstLine="709"/>
      </w:pPr>
      <w:r w:rsidRPr="00500704">
        <w:t xml:space="preserve">изучить </w:t>
      </w:r>
      <w:bookmarkStart w:id="5" w:name="_Hlk159098190"/>
      <w:r w:rsidRPr="00500704">
        <w:t>литературу о военных годах города Нижние Серги;</w:t>
      </w:r>
    </w:p>
    <w:bookmarkEnd w:id="5"/>
    <w:p w14:paraId="79714F8E" w14:textId="77777777" w:rsidR="00500704" w:rsidRPr="00500704" w:rsidRDefault="00500704" w:rsidP="009D185A">
      <w:pPr>
        <w:numPr>
          <w:ilvl w:val="0"/>
          <w:numId w:val="3"/>
        </w:numPr>
        <w:ind w:left="0" w:firstLine="709"/>
      </w:pPr>
      <w:r w:rsidRPr="00500704">
        <w:t>проанализировать, как население Нижних Серег помогало фронту;</w:t>
      </w:r>
    </w:p>
    <w:p w14:paraId="0B05EC2E" w14:textId="77777777" w:rsidR="00500704" w:rsidRPr="00500704" w:rsidRDefault="00500704" w:rsidP="009D185A">
      <w:pPr>
        <w:numPr>
          <w:ilvl w:val="0"/>
          <w:numId w:val="3"/>
        </w:numPr>
        <w:ind w:left="0" w:firstLine="709"/>
      </w:pPr>
      <w:r w:rsidRPr="00500704">
        <w:t>изучить героическое прошлое жителей Нижних Серег;</w:t>
      </w:r>
    </w:p>
    <w:p w14:paraId="7D426245" w14:textId="6E3215BB" w:rsidR="00500704" w:rsidRDefault="00500704" w:rsidP="009D185A">
      <w:pPr>
        <w:numPr>
          <w:ilvl w:val="0"/>
          <w:numId w:val="3"/>
        </w:numPr>
        <w:ind w:left="0" w:firstLine="709"/>
      </w:pPr>
      <w:r w:rsidRPr="00500704">
        <w:t>узнать о детях г. Нижние Серги в годы войны</w:t>
      </w:r>
    </w:p>
    <w:p w14:paraId="1278892B" w14:textId="6E7DC70E" w:rsidR="00CF1028" w:rsidRDefault="00CF1028" w:rsidP="009D185A">
      <w:pPr>
        <w:numPr>
          <w:ilvl w:val="0"/>
          <w:numId w:val="3"/>
        </w:numPr>
        <w:ind w:left="0" w:firstLine="709"/>
      </w:pPr>
      <w:r w:rsidRPr="00CF1028">
        <w:t>выявить специфику отражения фронтовой жизни в письмах;</w:t>
      </w:r>
    </w:p>
    <w:p w14:paraId="04A95B7D" w14:textId="3F52F005" w:rsidR="00500704" w:rsidRPr="00500704" w:rsidRDefault="00500704" w:rsidP="009D185A">
      <w:pPr>
        <w:numPr>
          <w:ilvl w:val="0"/>
          <w:numId w:val="3"/>
        </w:numPr>
        <w:ind w:left="0" w:firstLine="709"/>
      </w:pPr>
      <w:r>
        <w:t>с</w:t>
      </w:r>
      <w:r w:rsidRPr="00500704">
        <w:t xml:space="preserve"> целью патриотического воспитания определить значение </w:t>
      </w:r>
      <w:r w:rsidR="00EB735B" w:rsidRPr="00500704">
        <w:t>данной исследовательской</w:t>
      </w:r>
      <w:r w:rsidRPr="00500704">
        <w:t xml:space="preserve"> работы для </w:t>
      </w:r>
      <w:r>
        <w:t>моих одноклассников</w:t>
      </w:r>
      <w:r w:rsidRPr="00500704">
        <w:t>.</w:t>
      </w:r>
    </w:p>
    <w:p w14:paraId="76C0EECB" w14:textId="34B07743" w:rsidR="00C06E5F" w:rsidRDefault="00500704" w:rsidP="009D185A">
      <w:pPr>
        <w:numPr>
          <w:ilvl w:val="0"/>
          <w:numId w:val="3"/>
        </w:numPr>
        <w:ind w:left="0" w:firstLine="709"/>
      </w:pPr>
      <w:r w:rsidRPr="00500704">
        <w:t>провести анкетирование с целью проверить знания учащихся о действиях жителей Нижних Серег в период ВОВ.</w:t>
      </w:r>
      <w:r w:rsidR="00C06E5F">
        <w:br w:type="page"/>
      </w:r>
    </w:p>
    <w:p w14:paraId="2FB90B29" w14:textId="188231CE" w:rsidR="00CF1028" w:rsidRPr="00C06E5F" w:rsidRDefault="00CF1028" w:rsidP="00C06E5F">
      <w:pPr>
        <w:ind w:left="709" w:firstLine="0"/>
      </w:pPr>
      <w:r w:rsidRPr="00CF1028">
        <w:lastRenderedPageBreak/>
        <w:t>В своей работе я ис</w:t>
      </w:r>
      <w:r>
        <w:t>пользовала</w:t>
      </w:r>
      <w:r w:rsidRPr="00CF1028">
        <w:t xml:space="preserve"> </w:t>
      </w:r>
      <w:r>
        <w:t xml:space="preserve">такие </w:t>
      </w:r>
      <w:r w:rsidRPr="00C06E5F">
        <w:rPr>
          <w:b/>
          <w:bCs/>
        </w:rPr>
        <w:t xml:space="preserve">методы: </w:t>
      </w:r>
    </w:p>
    <w:p w14:paraId="51D82312" w14:textId="7DCC0975" w:rsidR="00CC2A57" w:rsidRPr="00CC2A57" w:rsidRDefault="00CC2A57" w:rsidP="00CC2A57">
      <w:pPr>
        <w:pStyle w:val="a7"/>
        <w:numPr>
          <w:ilvl w:val="0"/>
          <w:numId w:val="20"/>
        </w:numPr>
        <w:rPr>
          <w:b/>
          <w:bCs/>
          <w:sz w:val="28"/>
          <w:szCs w:val="28"/>
        </w:rPr>
      </w:pPr>
      <w:r w:rsidRPr="00CC2A57">
        <w:rPr>
          <w:sz w:val="28"/>
          <w:szCs w:val="28"/>
        </w:rPr>
        <w:t>Поисковый</w:t>
      </w:r>
    </w:p>
    <w:p w14:paraId="1793C7CA" w14:textId="644C22FD" w:rsidR="00CC2A57" w:rsidRPr="00CC2A57" w:rsidRDefault="00CC2A57" w:rsidP="00CC2A57">
      <w:pPr>
        <w:pStyle w:val="a7"/>
        <w:numPr>
          <w:ilvl w:val="0"/>
          <w:numId w:val="20"/>
        </w:numPr>
        <w:rPr>
          <w:b/>
          <w:bCs/>
          <w:sz w:val="28"/>
          <w:szCs w:val="28"/>
        </w:rPr>
      </w:pPr>
      <w:r>
        <w:rPr>
          <w:sz w:val="28"/>
          <w:szCs w:val="28"/>
        </w:rPr>
        <w:t>Исследовательский</w:t>
      </w:r>
    </w:p>
    <w:p w14:paraId="57E72DC8" w14:textId="77777777" w:rsidR="00CC2A57" w:rsidRPr="00CC2A57" w:rsidRDefault="00CC2A57" w:rsidP="00CC2A57">
      <w:pPr>
        <w:pStyle w:val="a7"/>
        <w:ind w:left="1069" w:firstLine="0"/>
        <w:rPr>
          <w:b/>
          <w:bCs/>
          <w:sz w:val="28"/>
          <w:szCs w:val="28"/>
        </w:rPr>
      </w:pPr>
    </w:p>
    <w:p w14:paraId="1C5E2D3A" w14:textId="4292225B" w:rsidR="00CC2A57" w:rsidRPr="00AE5C64" w:rsidRDefault="00CC2A57" w:rsidP="00CC2A57">
      <w:pPr>
        <w:ind w:firstLine="0"/>
        <w:rPr>
          <w:szCs w:val="28"/>
        </w:rPr>
      </w:pPr>
      <w:r w:rsidRPr="00CC2A57">
        <w:rPr>
          <w:b/>
          <w:bCs/>
          <w:szCs w:val="28"/>
        </w:rPr>
        <w:t>Объект</w:t>
      </w:r>
      <w:r w:rsidR="00AE5C64">
        <w:rPr>
          <w:b/>
          <w:bCs/>
          <w:szCs w:val="28"/>
        </w:rPr>
        <w:t>ом</w:t>
      </w:r>
      <w:r w:rsidRPr="00CC2A57">
        <w:rPr>
          <w:b/>
          <w:bCs/>
          <w:szCs w:val="28"/>
        </w:rPr>
        <w:t xml:space="preserve"> исследования</w:t>
      </w:r>
      <w:r w:rsidR="00685FC8">
        <w:rPr>
          <w:b/>
          <w:bCs/>
          <w:szCs w:val="28"/>
        </w:rPr>
        <w:t xml:space="preserve"> </w:t>
      </w:r>
      <w:r w:rsidR="00AE5C64" w:rsidRPr="00AE5C64">
        <w:rPr>
          <w:szCs w:val="28"/>
        </w:rPr>
        <w:t xml:space="preserve">является комплекс источников, </w:t>
      </w:r>
      <w:r w:rsidR="00081A08">
        <w:rPr>
          <w:szCs w:val="28"/>
        </w:rPr>
        <w:t xml:space="preserve">а также фронтовых писем </w:t>
      </w:r>
      <w:r w:rsidR="00AE5C64" w:rsidRPr="00AE5C64">
        <w:rPr>
          <w:szCs w:val="28"/>
        </w:rPr>
        <w:t>посвященных </w:t>
      </w:r>
      <w:r w:rsidRPr="00AE5C64">
        <w:rPr>
          <w:szCs w:val="28"/>
        </w:rPr>
        <w:t>труженик</w:t>
      </w:r>
      <w:r w:rsidR="00AE5C64" w:rsidRPr="00AE5C64">
        <w:rPr>
          <w:szCs w:val="28"/>
        </w:rPr>
        <w:t>ам</w:t>
      </w:r>
      <w:r w:rsidRPr="00AE5C64">
        <w:rPr>
          <w:szCs w:val="28"/>
        </w:rPr>
        <w:t xml:space="preserve"> тыла города Нижние Серги </w:t>
      </w:r>
      <w:r w:rsidR="00AE5C64" w:rsidRPr="00AE5C64">
        <w:rPr>
          <w:szCs w:val="28"/>
        </w:rPr>
        <w:t>во время Великой Отечественной войны</w:t>
      </w:r>
    </w:p>
    <w:p w14:paraId="5D6E9F0A" w14:textId="1B21A447" w:rsidR="00AC79EB" w:rsidRPr="00500704" w:rsidRDefault="00CC2A57" w:rsidP="00AC79EB">
      <w:pPr>
        <w:ind w:firstLine="0"/>
      </w:pPr>
      <w:r>
        <w:rPr>
          <w:b/>
          <w:bCs/>
          <w:szCs w:val="28"/>
        </w:rPr>
        <w:t>Предмет исследования</w:t>
      </w:r>
      <w:r w:rsidR="00D9759A">
        <w:rPr>
          <w:b/>
          <w:bCs/>
          <w:szCs w:val="28"/>
        </w:rPr>
        <w:t>:</w:t>
      </w:r>
      <w:r w:rsidR="00685FC8">
        <w:rPr>
          <w:b/>
          <w:bCs/>
          <w:szCs w:val="28"/>
        </w:rPr>
        <w:t xml:space="preserve"> </w:t>
      </w:r>
      <w:r w:rsidR="00AC79EB" w:rsidRPr="00AC79EB">
        <w:rPr>
          <w:szCs w:val="28"/>
        </w:rPr>
        <w:t xml:space="preserve">изучение </w:t>
      </w:r>
      <w:r w:rsidR="00AC79EB" w:rsidRPr="00500704">
        <w:t>литератур</w:t>
      </w:r>
      <w:r w:rsidR="00AC79EB" w:rsidRPr="00AC79EB">
        <w:t>ы</w:t>
      </w:r>
      <w:r w:rsidR="00081A08">
        <w:t xml:space="preserve"> и исторических материалов</w:t>
      </w:r>
      <w:r w:rsidR="00AC79EB" w:rsidRPr="00500704">
        <w:t xml:space="preserve"> о военных годах </w:t>
      </w:r>
      <w:r w:rsidR="00081A08">
        <w:t xml:space="preserve">жителей </w:t>
      </w:r>
      <w:r w:rsidR="00AC79EB" w:rsidRPr="00500704">
        <w:t>города Нижние Серги;</w:t>
      </w:r>
    </w:p>
    <w:p w14:paraId="5BB9200F" w14:textId="5F3BB2AB" w:rsidR="00CF1028" w:rsidRPr="00AC79EB" w:rsidRDefault="00AC79EB" w:rsidP="00AC79EB">
      <w:pPr>
        <w:rPr>
          <w:b/>
          <w:bCs/>
          <w:szCs w:val="28"/>
        </w:rPr>
      </w:pPr>
      <w:r>
        <w:rPr>
          <w:b/>
          <w:bCs/>
          <w:szCs w:val="28"/>
        </w:rPr>
        <w:t xml:space="preserve"> </w:t>
      </w:r>
      <w:r w:rsidR="00CF1028" w:rsidRPr="00BB7173">
        <w:rPr>
          <w:b/>
          <w:bCs/>
          <w:szCs w:val="28"/>
        </w:rPr>
        <w:t>Гипотеза</w:t>
      </w:r>
      <w:r w:rsidR="00BB7173">
        <w:rPr>
          <w:szCs w:val="28"/>
        </w:rPr>
        <w:t xml:space="preserve">: я предполагаю и верю, что </w:t>
      </w:r>
      <w:r w:rsidR="00005868">
        <w:rPr>
          <w:szCs w:val="28"/>
        </w:rPr>
        <w:t xml:space="preserve">благодаря </w:t>
      </w:r>
      <w:r w:rsidR="00BB7173">
        <w:rPr>
          <w:szCs w:val="28"/>
        </w:rPr>
        <w:t>мои</w:t>
      </w:r>
      <w:r w:rsidR="00005868">
        <w:rPr>
          <w:szCs w:val="28"/>
        </w:rPr>
        <w:t>м</w:t>
      </w:r>
      <w:r w:rsidR="00CF1028" w:rsidRPr="00CF1028">
        <w:rPr>
          <w:szCs w:val="28"/>
        </w:rPr>
        <w:t xml:space="preserve"> исследования</w:t>
      </w:r>
      <w:r w:rsidR="00005868">
        <w:rPr>
          <w:szCs w:val="28"/>
        </w:rPr>
        <w:t>м</w:t>
      </w:r>
      <w:r w:rsidR="006C00F8">
        <w:rPr>
          <w:szCs w:val="28"/>
        </w:rPr>
        <w:t xml:space="preserve">, </w:t>
      </w:r>
      <w:r w:rsidR="006C00F8" w:rsidRPr="006C00F8">
        <w:rPr>
          <w:szCs w:val="28"/>
        </w:rPr>
        <w:t>память о Великой Отечественной войне будет сохранена, если каждый</w:t>
      </w:r>
      <w:r w:rsidR="006C00F8">
        <w:rPr>
          <w:szCs w:val="28"/>
        </w:rPr>
        <w:t xml:space="preserve"> житель нашего города </w:t>
      </w:r>
      <w:r w:rsidR="006C00F8" w:rsidRPr="006C00F8">
        <w:rPr>
          <w:szCs w:val="28"/>
        </w:rPr>
        <w:t>буд</w:t>
      </w:r>
      <w:r w:rsidR="006C00F8">
        <w:rPr>
          <w:szCs w:val="28"/>
        </w:rPr>
        <w:t xml:space="preserve">ет </w:t>
      </w:r>
      <w:r w:rsidR="006C00F8" w:rsidRPr="006C00F8">
        <w:rPr>
          <w:szCs w:val="28"/>
        </w:rPr>
        <w:t>знать и помнить о</w:t>
      </w:r>
      <w:r w:rsidR="006C00F8">
        <w:rPr>
          <w:szCs w:val="28"/>
        </w:rPr>
        <w:t xml:space="preserve"> </w:t>
      </w:r>
      <w:r w:rsidR="009D185A" w:rsidRPr="009D185A">
        <w:rPr>
          <w:szCs w:val="28"/>
        </w:rPr>
        <w:t>героизм</w:t>
      </w:r>
      <w:r w:rsidR="009D185A">
        <w:rPr>
          <w:szCs w:val="28"/>
        </w:rPr>
        <w:t>е</w:t>
      </w:r>
      <w:r w:rsidR="009D185A" w:rsidRPr="009D185A">
        <w:rPr>
          <w:szCs w:val="28"/>
        </w:rPr>
        <w:t xml:space="preserve"> Нижнесергинцев</w:t>
      </w:r>
      <w:r w:rsidR="009D185A">
        <w:rPr>
          <w:szCs w:val="28"/>
        </w:rPr>
        <w:t xml:space="preserve"> во время Великой Отечественной войне</w:t>
      </w:r>
      <w:r w:rsidR="006C00F8" w:rsidRPr="006C00F8">
        <w:rPr>
          <w:szCs w:val="28"/>
        </w:rPr>
        <w:t xml:space="preserve"> и передавать это по наследству.</w:t>
      </w:r>
      <w:r w:rsidR="006C00F8">
        <w:rPr>
          <w:szCs w:val="28"/>
        </w:rPr>
        <w:t xml:space="preserve"> Я</w:t>
      </w:r>
      <w:r w:rsidR="00CF1028" w:rsidRPr="00CF1028">
        <w:rPr>
          <w:szCs w:val="28"/>
        </w:rPr>
        <w:t xml:space="preserve"> считаю,</w:t>
      </w:r>
      <w:r w:rsidR="006C00F8">
        <w:rPr>
          <w:szCs w:val="28"/>
        </w:rPr>
        <w:t xml:space="preserve"> что</w:t>
      </w:r>
      <w:r w:rsidR="00CF1028" w:rsidRPr="00CF1028">
        <w:rPr>
          <w:szCs w:val="28"/>
        </w:rPr>
        <w:t xml:space="preserve"> необходимо среди молодежи пропагандировать уважение </w:t>
      </w:r>
      <w:r w:rsidR="009D185A" w:rsidRPr="00CF1028">
        <w:rPr>
          <w:szCs w:val="28"/>
        </w:rPr>
        <w:t>к истории</w:t>
      </w:r>
      <w:r w:rsidR="00CF1028" w:rsidRPr="00CF1028">
        <w:rPr>
          <w:szCs w:val="28"/>
        </w:rPr>
        <w:t xml:space="preserve"> своей страны, к делам и традициям старшего поколения, формировать чувства долга и ответственности.</w:t>
      </w:r>
    </w:p>
    <w:p w14:paraId="138AB7FE" w14:textId="63FF9AF8" w:rsidR="000D221E" w:rsidRDefault="000D221E" w:rsidP="000D221E">
      <w:pPr>
        <w:rPr>
          <w:szCs w:val="28"/>
        </w:rPr>
      </w:pPr>
      <w:r w:rsidRPr="000D221E">
        <w:rPr>
          <w:b/>
          <w:szCs w:val="28"/>
        </w:rPr>
        <w:t>Проблема:</w:t>
      </w:r>
      <w:r>
        <w:rPr>
          <w:szCs w:val="28"/>
        </w:rPr>
        <w:t xml:space="preserve"> р</w:t>
      </w:r>
      <w:r w:rsidRPr="000D221E">
        <w:rPr>
          <w:szCs w:val="28"/>
        </w:rPr>
        <w:t>асширить и углубить знания о роли тружеников тыла</w:t>
      </w:r>
      <w:r>
        <w:rPr>
          <w:szCs w:val="28"/>
        </w:rPr>
        <w:t xml:space="preserve"> в городе Нижние Серги</w:t>
      </w:r>
      <w:r w:rsidRPr="000D221E">
        <w:rPr>
          <w:szCs w:val="28"/>
        </w:rPr>
        <w:t xml:space="preserve"> в ходе Великой Отечественной войны</w:t>
      </w:r>
      <w:r>
        <w:rPr>
          <w:szCs w:val="28"/>
        </w:rPr>
        <w:t xml:space="preserve"> и исследовать фронтовые письма </w:t>
      </w:r>
      <w:r w:rsidR="00B47662">
        <w:rPr>
          <w:szCs w:val="28"/>
        </w:rPr>
        <w:t xml:space="preserve">для </w:t>
      </w:r>
      <w:r>
        <w:rPr>
          <w:szCs w:val="28"/>
        </w:rPr>
        <w:t xml:space="preserve">семьи </w:t>
      </w:r>
      <w:r w:rsidR="00451337">
        <w:rPr>
          <w:szCs w:val="28"/>
        </w:rPr>
        <w:t>Пон</w:t>
      </w:r>
      <w:r w:rsidR="00613BA0">
        <w:rPr>
          <w:szCs w:val="28"/>
        </w:rPr>
        <w:t>о</w:t>
      </w:r>
      <w:r w:rsidR="00451337">
        <w:rPr>
          <w:szCs w:val="28"/>
        </w:rPr>
        <w:t>маревых</w:t>
      </w:r>
      <w:r w:rsidR="00B47662">
        <w:rPr>
          <w:szCs w:val="28"/>
        </w:rPr>
        <w:t xml:space="preserve"> и Михаила Далматова.</w:t>
      </w:r>
    </w:p>
    <w:p w14:paraId="369ADBFB" w14:textId="77777777" w:rsidR="00E63BB5" w:rsidRPr="00E63BB5" w:rsidRDefault="00E63BB5" w:rsidP="00E63BB5">
      <w:pPr>
        <w:rPr>
          <w:szCs w:val="28"/>
        </w:rPr>
      </w:pPr>
      <w:r w:rsidRPr="00E63BB5">
        <w:rPr>
          <w:b/>
          <w:bCs/>
          <w:szCs w:val="28"/>
        </w:rPr>
        <w:t>Ожидаемые результаты:</w:t>
      </w:r>
    </w:p>
    <w:p w14:paraId="6DF5F2B0" w14:textId="3BB89CAF" w:rsidR="00E63BB5" w:rsidRDefault="00E63BB5" w:rsidP="00E63BB5">
      <w:pPr>
        <w:rPr>
          <w:szCs w:val="28"/>
        </w:rPr>
      </w:pPr>
      <w:r w:rsidRPr="00E63BB5">
        <w:rPr>
          <w:szCs w:val="28"/>
        </w:rPr>
        <w:t> - фронтовые письма – документ военной эпохи, являются источниками</w:t>
      </w:r>
      <w:r>
        <w:rPr>
          <w:szCs w:val="28"/>
        </w:rPr>
        <w:t xml:space="preserve"> различной</w:t>
      </w:r>
      <w:r w:rsidRPr="00E63BB5">
        <w:rPr>
          <w:szCs w:val="28"/>
        </w:rPr>
        <w:t xml:space="preserve"> информации</w:t>
      </w:r>
      <w:r>
        <w:rPr>
          <w:szCs w:val="28"/>
        </w:rPr>
        <w:t>.</w:t>
      </w:r>
    </w:p>
    <w:p w14:paraId="345FB5D3" w14:textId="77777777" w:rsidR="00E63BB5" w:rsidRPr="00E63BB5" w:rsidRDefault="00E63BB5" w:rsidP="00E63BB5">
      <w:pPr>
        <w:rPr>
          <w:szCs w:val="28"/>
        </w:rPr>
      </w:pPr>
    </w:p>
    <w:p w14:paraId="335D8A28" w14:textId="6A45D1B3" w:rsidR="000D221E" w:rsidRPr="000D221E" w:rsidRDefault="000D221E" w:rsidP="000D221E">
      <w:pPr>
        <w:rPr>
          <w:szCs w:val="28"/>
        </w:rPr>
      </w:pPr>
      <w:r>
        <w:rPr>
          <w:szCs w:val="28"/>
        </w:rPr>
        <w:t xml:space="preserve"> </w:t>
      </w:r>
    </w:p>
    <w:p w14:paraId="2D92DF77" w14:textId="77777777" w:rsidR="000D221E" w:rsidRDefault="000D221E" w:rsidP="000D221E">
      <w:pPr>
        <w:rPr>
          <w:szCs w:val="28"/>
        </w:rPr>
      </w:pPr>
    </w:p>
    <w:p w14:paraId="4DF939D7" w14:textId="77777777" w:rsidR="009D185A" w:rsidRDefault="009D185A" w:rsidP="009D185A">
      <w:pPr>
        <w:rPr>
          <w:szCs w:val="28"/>
        </w:rPr>
      </w:pPr>
    </w:p>
    <w:p w14:paraId="645E778B" w14:textId="77777777" w:rsidR="009D185A" w:rsidRPr="00CF1028" w:rsidRDefault="009D185A" w:rsidP="009D185A">
      <w:pPr>
        <w:rPr>
          <w:szCs w:val="28"/>
        </w:rPr>
      </w:pPr>
    </w:p>
    <w:p w14:paraId="5E739BD3" w14:textId="77777777" w:rsidR="00EB735B" w:rsidRPr="00500704" w:rsidRDefault="00EB735B" w:rsidP="009D185A"/>
    <w:p w14:paraId="0C611980" w14:textId="77777777" w:rsidR="00500704" w:rsidRDefault="00500704" w:rsidP="007638DC"/>
    <w:p w14:paraId="50209FD8" w14:textId="77777777" w:rsidR="00500704" w:rsidRPr="007638DC" w:rsidRDefault="00500704" w:rsidP="007638DC"/>
    <w:p w14:paraId="4ACF0020" w14:textId="77777777" w:rsidR="00AC79EB" w:rsidRDefault="00AC79EB" w:rsidP="00AC79EB">
      <w:pPr>
        <w:ind w:firstLine="0"/>
      </w:pPr>
    </w:p>
    <w:p w14:paraId="3DAD1358" w14:textId="7B853CAB" w:rsidR="00A63734" w:rsidRDefault="00A63734" w:rsidP="008653B3">
      <w:pPr>
        <w:pStyle w:val="1"/>
        <w:numPr>
          <w:ilvl w:val="0"/>
          <w:numId w:val="0"/>
        </w:numPr>
        <w:ind w:left="1080"/>
        <w:rPr>
          <w:b/>
          <w:bCs/>
        </w:rPr>
      </w:pPr>
      <w:bookmarkStart w:id="6" w:name="_Toc159414696"/>
      <w:r w:rsidRPr="00823116">
        <w:rPr>
          <w:b/>
          <w:bCs/>
        </w:rPr>
        <w:lastRenderedPageBreak/>
        <w:t>Основная часть.</w:t>
      </w:r>
      <w:bookmarkEnd w:id="6"/>
    </w:p>
    <w:p w14:paraId="41755A6A" w14:textId="3F8D8093" w:rsidR="00603434" w:rsidRPr="008653B3" w:rsidRDefault="00603434" w:rsidP="008653B3">
      <w:pPr>
        <w:pStyle w:val="2"/>
        <w:jc w:val="center"/>
        <w:rPr>
          <w:b/>
          <w:bCs/>
        </w:rPr>
      </w:pPr>
      <w:bookmarkStart w:id="7" w:name="_Toc159414697"/>
      <w:r w:rsidRPr="008653B3">
        <w:rPr>
          <w:rStyle w:val="20"/>
          <w:b/>
          <w:bCs/>
        </w:rPr>
        <w:t>Дети Нижних Серёг в годы войны.</w:t>
      </w:r>
      <w:bookmarkEnd w:id="7"/>
    </w:p>
    <w:p w14:paraId="6406300D" w14:textId="77777777" w:rsidR="00823116" w:rsidRPr="00823116" w:rsidRDefault="00823116" w:rsidP="00603434">
      <w:pPr>
        <w:pStyle w:val="a3"/>
        <w:ind w:firstLine="0"/>
      </w:pPr>
      <w:r w:rsidRPr="00823116">
        <w:t>Сотни тысяч мальчишек и девчонок в годы Великой Отечественной шли в военкоматы, прибавляли себе год-два и уходили защищать Родину, многие погибали за нее. В частях и подразделениях на фронте вместе с бойцами и командирами нередко воевали подростки 13-15 лет. Во время войны в рядах Красной армии служило более 3500 фронтовиков младше 16 лет. Их называли «сынами полка», хотя были среди них и девочки.</w:t>
      </w:r>
    </w:p>
    <w:p w14:paraId="5C6E5AD5" w14:textId="77777777" w:rsidR="00823116" w:rsidRPr="00823116" w:rsidRDefault="00823116" w:rsidP="00823116">
      <w:pPr>
        <w:pStyle w:val="a3"/>
      </w:pPr>
      <w:r w:rsidRPr="00823116">
        <w:t xml:space="preserve">В годы войны управление образования Нижних Серег очень внимательно следило за посещаемостью в школах. Много было многодетных семей, а с одеждой и обовью становилось все сложнее. Представим себе семью, в которой четыре школьника и на них только две пары валенок. Кто-то успеет сходить в школу, а кто-то нет. Несколько пропусков, и в такую семью приходят представители от образования. Узнают о сложной ситуации в семье и в качестве помощи предлагают старшим детям пойти в ФЗО (школа фабрично-заводского обучения). Почему это для семьи было часто действительно спасительным решением? ФЗО имело свое общежитие, учащиеся были обеспечены трехразовым питанием, им по возможности выдавали одежду и обувь. Были случаи, что сергинские подростки сами просили зачислить их в ФЗО. По такой же схеме попадали в ФЗО подростки из сел Нижнесергинского района. </w:t>
      </w:r>
    </w:p>
    <w:p w14:paraId="109F7DBD" w14:textId="77777777" w:rsidR="00823116" w:rsidRPr="00823116" w:rsidRDefault="00823116" w:rsidP="00823116">
      <w:pPr>
        <w:pStyle w:val="a3"/>
      </w:pPr>
      <w:r w:rsidRPr="00823116">
        <w:t>Труд на заводе был мало механизирован. Тяжело было и взрослым, а несформировавшемуся детскому организму тем более. Руководство это учитывало. Вот как вспоминали: «Сидим на занятии в училище, заходит мастер с завода и, обращаясь к преподавателю, говорит: «У меня Иванов на фронт ушел, давай на его место двух, а лучше трех твоих орлов». Подростков уже знали в цехах, так как большое значение во время обучения уделяли практике. И своим практически бесценным опытом с ними делились суперпрофессионалы.</w:t>
      </w:r>
    </w:p>
    <w:p w14:paraId="51A785C3" w14:textId="77777777" w:rsidR="00823116" w:rsidRPr="00823116" w:rsidRDefault="00823116" w:rsidP="00823116">
      <w:pPr>
        <w:pStyle w:val="a3"/>
      </w:pPr>
      <w:r w:rsidRPr="00823116">
        <w:t xml:space="preserve">Хлеб по рабочей карточке 600-800 г получали, отстояв несколько часов в очереди. В магазине маленькое помещение, очередь растянулась на десятки метров </w:t>
      </w:r>
      <w:r w:rsidRPr="00823116">
        <w:lastRenderedPageBreak/>
        <w:t>на улице. Когда и сколько подвезут хлеба-неизвестно. Если сегодня не выкупили, очередь нужно было караулить всю ночь. И это тоже была ребячья забота.</w:t>
      </w:r>
    </w:p>
    <w:p w14:paraId="22C37C55" w14:textId="77777777" w:rsidR="00823116" w:rsidRPr="00823116" w:rsidRDefault="00823116" w:rsidP="00823116">
      <w:pPr>
        <w:pStyle w:val="a3"/>
      </w:pPr>
      <w:r w:rsidRPr="00823116">
        <w:t>Сергею Абрамову в период войны было уже четырнадцать лет. И он принимает серьезное решение. Самостоятельно, в тайне от родителей, уходит из школы и поступает в нижнесергинское ФЗО на отделение мартеновского производства. Зоя Корсакова, будущая жена Сергея, окончив семь классов, еще перед войной начала работать. Было это пошивочное ателье, куда она пришла со своей швейной машинкой. Началась война, и мама решила, что дочери нужна более серьезная специальность. Зоя пошла в ФЗО Верхние Серги.</w:t>
      </w:r>
    </w:p>
    <w:p w14:paraId="40859156" w14:textId="77777777" w:rsidR="00823116" w:rsidRPr="00823116" w:rsidRDefault="00823116" w:rsidP="00823116">
      <w:pPr>
        <w:pStyle w:val="a3"/>
      </w:pPr>
      <w:r w:rsidRPr="00823116">
        <w:t>Вот на ком держался фронт. Это они варили пулевую и гильзовую сталь, это они после двенадцатичасовой смены шли на субботники, потому что нужно было помогать и в строительстве третьей мартеновской печи, и в погрузке нашего металла для отправки на оборонные заводы. И это все, несмотря на то что усталость и голод валят с ног. Но все понимали, что фронт ждет их помощи, что фронт на них надеется. А это воспитание духа. Так орлята и становись орлами.</w:t>
      </w:r>
    </w:p>
    <w:p w14:paraId="5F255C85" w14:textId="2F1899B9" w:rsidR="00823116" w:rsidRPr="008653B3" w:rsidRDefault="00823116" w:rsidP="008653B3">
      <w:pPr>
        <w:pStyle w:val="2"/>
        <w:jc w:val="center"/>
        <w:rPr>
          <w:b/>
          <w:bCs/>
        </w:rPr>
      </w:pPr>
      <w:bookmarkStart w:id="8" w:name="_Toc159414698"/>
      <w:r w:rsidRPr="008653B3">
        <w:rPr>
          <w:b/>
          <w:bCs/>
        </w:rPr>
        <w:t xml:space="preserve">Помощь фронту </w:t>
      </w:r>
      <w:r w:rsidR="005129D6" w:rsidRPr="008653B3">
        <w:rPr>
          <w:b/>
          <w:bCs/>
        </w:rPr>
        <w:t>в</w:t>
      </w:r>
      <w:r w:rsidRPr="008653B3">
        <w:rPr>
          <w:b/>
          <w:bCs/>
        </w:rPr>
        <w:t>о время Великой Отечественной войны</w:t>
      </w:r>
      <w:bookmarkEnd w:id="8"/>
    </w:p>
    <w:p w14:paraId="375B30B6" w14:textId="77777777" w:rsidR="00823116" w:rsidRPr="00823116" w:rsidRDefault="00823116" w:rsidP="00823116">
      <w:pPr>
        <w:pStyle w:val="a3"/>
      </w:pPr>
      <w:r w:rsidRPr="00823116">
        <w:t xml:space="preserve">В годы Великой. Отечественной войны огромный размах приняло патриотическое движение в помощь фронту. Его основными формами были создание различных фондов, сбор средств на строительство танковых колонн и боевых кораблей. </w:t>
      </w:r>
    </w:p>
    <w:p w14:paraId="40687A27" w14:textId="38C419A9" w:rsidR="00823116" w:rsidRPr="00823116" w:rsidRDefault="00823116" w:rsidP="00823116">
      <w:pPr>
        <w:pStyle w:val="a3"/>
      </w:pPr>
      <w:r w:rsidRPr="00823116">
        <w:t>Во времена Великой Отечественной войны сергинские заводы работали на полную мощность, постоянно увеличивая объем продукции. Только один Нижнесергинский завод в победном 1945 году дал стране почти 75 тысяч тонн стали, что в два раза превысило довоенный уровень. Освоено было и новое производство фосфора, необходимого для танковых зажигательных снарядов, а также ферро фосфора, который шел на производство автоматной стали.</w:t>
      </w:r>
    </w:p>
    <w:p w14:paraId="03230150" w14:textId="77777777" w:rsidR="00823116" w:rsidRPr="00823116" w:rsidRDefault="00823116" w:rsidP="00823116">
      <w:pPr>
        <w:pStyle w:val="a3"/>
      </w:pPr>
      <w:r w:rsidRPr="00823116">
        <w:t>Труд металлургов за этот период был высоко оценен правительством СССР: 137 заводчан были удостоены высшей награды страны – ордена Ленина, сотни тружеников были награждены другими орденами и медалями.</w:t>
      </w:r>
    </w:p>
    <w:p w14:paraId="70F6170D" w14:textId="77777777" w:rsidR="00823116" w:rsidRPr="00823116" w:rsidRDefault="00823116" w:rsidP="00823116">
      <w:pPr>
        <w:pStyle w:val="a3"/>
      </w:pPr>
      <w:r w:rsidRPr="00823116">
        <w:lastRenderedPageBreak/>
        <w:t xml:space="preserve">В городах, далёких от мест ведения сражений, дислоцировались госпитали во время Великой Отечественной войны. Список их огромен, они охватывали всё пространство от севера до юга, Сибирь и далее на восток. </w:t>
      </w:r>
    </w:p>
    <w:p w14:paraId="2BDF4862" w14:textId="77777777" w:rsidR="00823116" w:rsidRPr="00823116" w:rsidRDefault="00823116" w:rsidP="00823116">
      <w:pPr>
        <w:pStyle w:val="a3"/>
      </w:pPr>
      <w:r w:rsidRPr="00823116">
        <w:t xml:space="preserve">С первых недель войны санаторий был преобразован в госпиталь. Вся огромная работа по его оборудованию была проведена сотрудниками Нижнесергинского металлургического завода. Опрятный и ухоженный госпиталь встретил своих первых пациентов. Привозили не только легкораненых бойцов, но и тех, кто был не в состоянии ходить сам. Но мастерство врачей, целительная минеральная вода Сергинского источника, забота сергиян ставили людей на ноги. А среди тех, кто проявлял заботу, поднимал дух раненных, были ученики и учителя школы №6. Школьники постоянно навещали раненных, писали за тяжело раненных письма их родным, ставили для них концерты. Совместно с рабочими завода провели несколько субботников, а на заработанные деньги купили инструменты для духового оркестра и подарили их госпиталю. Так же из Нижних Серег шла конкретная помощь от семей. Вместе с бабушками вязали девочки варежки и носки. Писали воинам письма, шили кисеты для табака. И шли посылки на фронт незнакомым воинам с Нижнесергинскими подарками и стихами от уральских подростков. В любой деревне Нижнесергинского района было какое-то предприятие, которое работало на войну. В 1942-1943 годах около 85% выпускалась продукция военного назначения, гражданского почти не делали. Если в населенном пункте не было завода – точили древки для саперных лопат, ложки для автоматов, на пуговичных фабриках наладили производство патронов. </w:t>
      </w:r>
    </w:p>
    <w:p w14:paraId="2FE8AF58" w14:textId="77777777" w:rsidR="00823116" w:rsidRPr="00823116" w:rsidRDefault="00823116" w:rsidP="00823116">
      <w:pPr>
        <w:pStyle w:val="a3"/>
      </w:pPr>
      <w:r w:rsidRPr="00823116">
        <w:t xml:space="preserve"> Благодаря </w:t>
      </w:r>
      <w:bookmarkStart w:id="9" w:name="_Hlk159094863"/>
      <w:r w:rsidRPr="00823116">
        <w:t>героизму Нижнесергинцев</w:t>
      </w:r>
      <w:bookmarkEnd w:id="9"/>
      <w:r w:rsidRPr="00823116">
        <w:t xml:space="preserve"> и всех жителей Урала, создавшим крепкий тыл фронту, победа нашей страны вошла в историю всего мира.</w:t>
      </w:r>
    </w:p>
    <w:p w14:paraId="0C9B9159" w14:textId="30C13F54" w:rsidR="00823116" w:rsidRPr="008653B3" w:rsidRDefault="00823116" w:rsidP="008653B3">
      <w:pPr>
        <w:pStyle w:val="2"/>
        <w:jc w:val="center"/>
        <w:rPr>
          <w:b/>
          <w:bCs/>
        </w:rPr>
      </w:pPr>
      <w:bookmarkStart w:id="10" w:name="_Toc159414699"/>
      <w:r w:rsidRPr="008653B3">
        <w:rPr>
          <w:b/>
          <w:bCs/>
        </w:rPr>
        <w:t>Наши герои</w:t>
      </w:r>
      <w:bookmarkEnd w:id="10"/>
    </w:p>
    <w:p w14:paraId="4723B6A8" w14:textId="77777777" w:rsidR="00823116" w:rsidRPr="00823116" w:rsidRDefault="00823116" w:rsidP="00823116">
      <w:pPr>
        <w:pStyle w:val="a3"/>
      </w:pPr>
      <w:r w:rsidRPr="00823116">
        <w:t xml:space="preserve">Сейчас в Свердловской области проживает около 44 тысяч ветеранов Великой Отечественной войны. С 1941 по 1945 годы 376 тысяч свердловчан ушли на фронт. Из них каждый третий погиб — кто-то на поле боя, кто-то в госпиталях, кого-то замучили фашисты. Героями Советского Союза стали 215 человек. Увы, в </w:t>
      </w:r>
      <w:r w:rsidRPr="00823116">
        <w:lastRenderedPageBreak/>
        <w:t>живых уже никого не осталось.</w:t>
      </w:r>
    </w:p>
    <w:p w14:paraId="40233521" w14:textId="77777777" w:rsidR="00823116" w:rsidRPr="00823116" w:rsidRDefault="00823116" w:rsidP="00823116">
      <w:pPr>
        <w:pStyle w:val="a3"/>
      </w:pPr>
      <w:r w:rsidRPr="00823116">
        <w:t xml:space="preserve">Один из них был Екенин Николай Александрович. Родился он в 1924 году в Нижних Сергах. В 1942, был призван в армию. Воевал геройски. Награжден медалью «За трудовую доблесть», Благодарностями Верховного Главнокомандующего, Орден Отечественной войны </w:t>
      </w:r>
      <w:r w:rsidRPr="00823116">
        <w:rPr>
          <w:lang w:val="en-US"/>
        </w:rPr>
        <w:t>I</w:t>
      </w:r>
      <w:r w:rsidRPr="00823116">
        <w:t xml:space="preserve"> степени. Несколько раз переходил из передовой бригады в отстающие. Кавалер орденов «Знак Почета» и Ленина. Николай был почетным гражданином нашего города. Он оставил добрую память о себе на заводе и в городе. Сейчас его дело Н. А. Екенина продолжает его сын, Александр Николаевич, работающий в НСМЗ.</w:t>
      </w:r>
    </w:p>
    <w:p w14:paraId="21BA149F" w14:textId="77777777" w:rsidR="00823116" w:rsidRPr="00823116" w:rsidRDefault="00823116" w:rsidP="00823116">
      <w:pPr>
        <w:pStyle w:val="a3"/>
      </w:pPr>
      <w:r w:rsidRPr="00823116">
        <w:t>Федотов Андрей Андреевич родился 16 октября 1914 года в посёлке Нижние Серги Пермской губернии, ныне город Свердловской области. Окончил 10 классов, Свердловский строительный техникум в 1935 году. Работал на Нижнесергинском металлургическом заводе. С 1935 года в рядах Красной Армии. В 1938 году окончил по первому разряду Оренбургское военное авиационное училище лётчиков. Участник Советско - Финляндской войны 1939 - 1940 годов, выполнил несколько десятков боевых вылетов. За героизм, проявленный в боях с белофиннами, награждён орденом Красного Знамени. С первых дней Великой Отечественной войны старший лейтенант А. А. Федотов в действующей армии. По сентябрь 1941 года воевал в составе 49-го Краснознамённого ИАП. Затем воевал в 169-м ИАП, был командиром эскадрильи, штурманом, командиром авиационного полка. Сражался на Западном, Волховском, Северо - Западном, Калининском, Брянском, 1-м Прибалтийском фронтах. 1 мая 1943 года за мужество и воинскую доблесть, проявленные в боях с врагами, удостоен звания Героя Советского Союза.</w:t>
      </w:r>
    </w:p>
    <w:p w14:paraId="7AB5E53C" w14:textId="77777777" w:rsidR="00823116" w:rsidRPr="00823116" w:rsidRDefault="00823116" w:rsidP="00823116">
      <w:pPr>
        <w:pStyle w:val="a3"/>
      </w:pPr>
      <w:r w:rsidRPr="00823116">
        <w:t xml:space="preserve">15 декабря 1943 года погиб при выполнении боевого задания. К тому времени выполнил более 200 боевых вылетов, сбил 22 вражеских самолёта. </w:t>
      </w:r>
    </w:p>
    <w:p w14:paraId="2F2827F5" w14:textId="77777777" w:rsidR="00823116" w:rsidRPr="00823116" w:rsidRDefault="00823116" w:rsidP="00823116">
      <w:pPr>
        <w:pStyle w:val="a3"/>
      </w:pPr>
      <w:r w:rsidRPr="00823116">
        <w:t xml:space="preserve">Награждён орденами: Ленина (дважды), Красного Знамени, Александра Невского, Отечественной войны 1-й степени, Красной Звезды; медалями. Приказом Министра обороны СССР от 18 июня 1968 года Герой Советского Союза Гвардии подполковник Федотов Андрей Андреевич зачислен навечно в списки 1-й авиационной эскадрильи своей части. В городе Нижние Серги установлены </w:t>
      </w:r>
      <w:r w:rsidRPr="00823116">
        <w:lastRenderedPageBreak/>
        <w:t xml:space="preserve">мемориальные доски на доме, где жил, и на здании школы, где учился Герой. Его именем названа улица. </w:t>
      </w:r>
    </w:p>
    <w:p w14:paraId="3291B0E8" w14:textId="61BC2FCD" w:rsidR="00823116" w:rsidRDefault="00823116" w:rsidP="00823116">
      <w:pPr>
        <w:pStyle w:val="a3"/>
      </w:pPr>
      <w:r w:rsidRPr="00823116">
        <w:t xml:space="preserve">Герой-подводник Александр Васильевич Злоказов родился он в 1917 году. Отец его умер в 1917 году, а вскоре, когда Саше шел третий год, скончалась мать. Его детские и юношеские годы прошли в городе Нижние Серги. Будущий подводник воспитывался в детском доме, а в последние годы перед призывом на военную службу участвовал в строительстве Комсомольска-на-Амуре. В годы Великой Отечественной войны Злоказов, мужественно сражаясь против фашистских захватчиков, выпустил по врагу более сорока торпед. При его непосредственном участии было потоплено 15 гитлеровских кораблей. В феврале-марте 1942 года Злоказов участвовал в легендарном походе подводной лодки «Щ-402», когда ее экипаж потопил три вражеских корабля, показав мужество, героизм, самообладание и находчивость в наиболее драматические моменты плавания. Родина высоко оценила боевые заслуги Александра Злоказова — за мужество, отвагу и героизм, проявленные в борьбе с фашистскими захватчиками, он был награжден орденами Красного Знамени, Отечественной войны I степени, Красной Звезды, медалью «За отвагу», знаком «Отличный подводник». </w:t>
      </w:r>
    </w:p>
    <w:p w14:paraId="7CF3B26A" w14:textId="77777777" w:rsidR="00A63734" w:rsidRDefault="00A63734" w:rsidP="00603434">
      <w:pPr>
        <w:pStyle w:val="a3"/>
        <w:ind w:firstLine="0"/>
      </w:pPr>
    </w:p>
    <w:p w14:paraId="067DDE92" w14:textId="77777777" w:rsidR="008653B3" w:rsidRDefault="00451337" w:rsidP="008653B3">
      <w:pPr>
        <w:pStyle w:val="1"/>
        <w:numPr>
          <w:ilvl w:val="0"/>
          <w:numId w:val="0"/>
        </w:numPr>
        <w:ind w:left="425"/>
        <w:rPr>
          <w:b/>
          <w:bCs/>
        </w:rPr>
      </w:pPr>
      <w:bookmarkStart w:id="11" w:name="_Toc159414700"/>
      <w:bookmarkEnd w:id="4"/>
      <w:r w:rsidRPr="008653B3">
        <w:rPr>
          <w:b/>
          <w:bCs/>
        </w:rPr>
        <w:lastRenderedPageBreak/>
        <w:t>Практическая часть</w:t>
      </w:r>
      <w:bookmarkEnd w:id="11"/>
    </w:p>
    <w:p w14:paraId="0CBE837C" w14:textId="5D4F3AEF" w:rsidR="00613BA0" w:rsidRPr="008653B3" w:rsidRDefault="00613BA0" w:rsidP="008653B3">
      <w:pPr>
        <w:pStyle w:val="2"/>
        <w:numPr>
          <w:ilvl w:val="1"/>
          <w:numId w:val="20"/>
        </w:numPr>
        <w:ind w:left="567"/>
        <w:jc w:val="center"/>
        <w:rPr>
          <w:b/>
          <w:bCs/>
        </w:rPr>
      </w:pPr>
      <w:bookmarkStart w:id="12" w:name="_Toc159414701"/>
      <w:r w:rsidRPr="008653B3">
        <w:rPr>
          <w:b/>
          <w:bCs/>
        </w:rPr>
        <w:t>«Пишите, Мария, чаще»</w:t>
      </w:r>
      <w:bookmarkEnd w:id="12"/>
    </w:p>
    <w:p w14:paraId="68F98AC8" w14:textId="77777777" w:rsidR="00403C44" w:rsidRPr="00403C44" w:rsidRDefault="00403C44" w:rsidP="00403C44">
      <w:pPr>
        <w:pStyle w:val="a3"/>
      </w:pPr>
      <w:r w:rsidRPr="00403C44">
        <w:t>Фронтовые письма – документ военной эпохи, являются источниками информации о воинских частях, по которым можно найти место гибели бойца;</w:t>
      </w:r>
    </w:p>
    <w:p w14:paraId="5ED9EB2D" w14:textId="484E02BB" w:rsidR="00403C44" w:rsidRPr="00403C44" w:rsidRDefault="00403C44" w:rsidP="00403C44">
      <w:pPr>
        <w:pStyle w:val="a3"/>
      </w:pPr>
      <w:r w:rsidRPr="00403C44">
        <w:t>И</w:t>
      </w:r>
      <w:r w:rsidRPr="00CD3A44">
        <w:t>сследования фронтовых писем пополня</w:t>
      </w:r>
      <w:r w:rsidRPr="00403C44">
        <w:t>ю</w:t>
      </w:r>
      <w:r w:rsidRPr="00CD3A44">
        <w:t>т краеведческий материал наше</w:t>
      </w:r>
      <w:r w:rsidRPr="00403C44">
        <w:t>го города</w:t>
      </w:r>
      <w:r w:rsidRPr="00CD3A44">
        <w:t xml:space="preserve"> сведениями о воинах, защищавших нашу Родину</w:t>
      </w:r>
    </w:p>
    <w:p w14:paraId="4672E965" w14:textId="668CF78D" w:rsidR="00CD3A44" w:rsidRDefault="00403C44" w:rsidP="00CD3A44">
      <w:pPr>
        <w:pStyle w:val="a3"/>
      </w:pPr>
      <w:r>
        <w:t>Поэтому с</w:t>
      </w:r>
      <w:r w:rsidR="00CD3A44">
        <w:t>обрав информацию о геро</w:t>
      </w:r>
      <w:r>
        <w:t>ях и тружениках города Нижние Серги,</w:t>
      </w:r>
      <w:r w:rsidR="00CD3A44">
        <w:t xml:space="preserve"> я </w:t>
      </w:r>
      <w:r>
        <w:t>исследовала</w:t>
      </w:r>
      <w:r w:rsidR="00CD3A44">
        <w:t xml:space="preserve"> </w:t>
      </w:r>
      <w:r>
        <w:t>письма с фронта для семьи</w:t>
      </w:r>
      <w:r w:rsidR="00CD3A44">
        <w:t xml:space="preserve"> Пон</w:t>
      </w:r>
      <w:r w:rsidR="00613BA0">
        <w:t>о</w:t>
      </w:r>
      <w:r w:rsidR="00CD3A44">
        <w:t>маревых</w:t>
      </w:r>
      <w:r w:rsidR="00B47662">
        <w:t xml:space="preserve"> и фронтовые письма Михаила Далматова.</w:t>
      </w:r>
    </w:p>
    <w:p w14:paraId="516997D3" w14:textId="747DDD92" w:rsidR="00451337" w:rsidRDefault="00B47662" w:rsidP="00B47662">
      <w:pPr>
        <w:pStyle w:val="a3"/>
      </w:pPr>
      <w:r>
        <w:t>Марии Аркадьевне Пон</w:t>
      </w:r>
      <w:r w:rsidR="00613BA0">
        <w:t>о</w:t>
      </w:r>
      <w:r>
        <w:t>маревой в далёком 1941 году было 20 лет, она уже была учительницей и учила грамоте детей войны.</w:t>
      </w:r>
      <w:r w:rsidR="00613BA0">
        <w:t xml:space="preserve"> И местных, и эвакуированных. Как и все женщины той поры, ходила на лесозаготовки, помогала госпиталю, палаты которого разместили на курорте.</w:t>
      </w:r>
    </w:p>
    <w:p w14:paraId="4AEF0406" w14:textId="591EA2C9" w:rsidR="00613BA0" w:rsidRDefault="00613BA0" w:rsidP="00B47662">
      <w:pPr>
        <w:pStyle w:val="a3"/>
      </w:pPr>
      <w:r>
        <w:t>Родной дом Пономарёвых</w:t>
      </w:r>
      <w:r w:rsidR="00766F46">
        <w:t xml:space="preserve"> находился на улице Пушкина, как раз по соседству со зданием, где ныне располагается УПК. А в то время это была школа. В октябре 1941 года в городе была расквартированы военные. Нижние Серги в тот период стали пересылочным пунктом. И в здании школы появились военные моряки. Сегодня трудно предположить, почему они выбрали именно их дом, чем он им приглянулся. А уезжая на фронт, все обещали писать…. </w:t>
      </w:r>
    </w:p>
    <w:p w14:paraId="0757E419" w14:textId="31A952CF" w:rsidR="00766F46" w:rsidRDefault="008352DE" w:rsidP="00B47662">
      <w:pPr>
        <w:pStyle w:val="a3"/>
      </w:pPr>
      <w:r>
        <w:t>Вечером 4 ноября в дом Пономаревых постучали, отец Марии впустил в дом моряка. Цель его визита была узнать про швейную машинку. После долгого разговора о службе, о флоте, нашлась машинка. Оказывается, моряки расшивали себе штаны «клеши». Чем шире, тем шикарнее. За моряком потянулась и вся команда. А потом они все стояли в почетном строю на митинге 7 ноября в честь 24 годовщины Октября.</w:t>
      </w:r>
      <w:r w:rsidR="00AB450E">
        <w:t xml:space="preserve"> Уезжая после праздника на фронт, они всей гурьбой ввалились в дом Пономаревых проститься. На прощание многие оставили на память свои фото и договорились писать письма…. Но писем Пономаревы не дождались. Они попали под Сталинград и скорее всего погибли. </w:t>
      </w:r>
    </w:p>
    <w:p w14:paraId="3957ABFE" w14:textId="1DCA5685" w:rsidR="00AB450E" w:rsidRDefault="00AB450E" w:rsidP="00AB450E">
      <w:pPr>
        <w:pStyle w:val="a3"/>
      </w:pPr>
      <w:r>
        <w:t xml:space="preserve">Моряков сменили москвичи, потом солдаты, вернувшиеся из госпиталей. </w:t>
      </w:r>
      <w:r>
        <w:lastRenderedPageBreak/>
        <w:t xml:space="preserve">Молва о гостеприимных хозяевах передавалась от одной команды расквартированных к приезжавшим вновь. И полетели с фронта письма с одним адресом </w:t>
      </w:r>
      <w:r w:rsidR="00ED1253">
        <w:t>г. Нижние Серги, ул. Пушкина, 12, Пономаревой Марии. О чем писали солдаты? Да обо всем. Как жили, как служили, как с нетерпением ждали писем, рассуждали о жизни и о судьбе. С Пономаревыми делились тем, чем не могли потревожить родителей. Мария Аркадьевна считала своим долгом отвечать на письма. Сердцем чувствуя, письма помогают бойцам выживать. Мария не только писала письма, но и помогала</w:t>
      </w:r>
      <w:r w:rsidR="001902FE">
        <w:t xml:space="preserve"> восстанавливать боевым друзьям утерянные связи, находить адреса, и бойцы, как могли и умели благодарили ее за это: «Марусенька! Большое спасибо за то, что вы сообщили адрес моего любимого друга. Я написал ему письмо…»</w:t>
      </w:r>
    </w:p>
    <w:p w14:paraId="7665E03D" w14:textId="279ABC76" w:rsidR="001902FE" w:rsidRDefault="001902FE" w:rsidP="00AB450E">
      <w:pPr>
        <w:pStyle w:val="a3"/>
      </w:pPr>
      <w:r>
        <w:t>Так что всю войну для своих фронтовых знакомых молоденькая учительница из Нижних Серег была и сестрой, и подругой, и надежным товарищем, и адресным бюро, а порой и самым родным человек</w:t>
      </w:r>
      <w:r w:rsidR="0024135D">
        <w:t xml:space="preserve">. </w:t>
      </w:r>
    </w:p>
    <w:p w14:paraId="763CB0BD" w14:textId="159264C8" w:rsidR="0024135D" w:rsidRDefault="007575D9" w:rsidP="00AB450E">
      <w:pPr>
        <w:pStyle w:val="a3"/>
      </w:pPr>
      <w:r>
        <w:t>Как сложилась жизнь у солдат? Мария Аркадьевна не знает. С победой ее поздравили двое: Аркадий Хазов и Гоша Татарский. Аркадий прислал короткое письмо с фотографией, а Гоша – письмо из Курляндии, в котором писал, что уже две недели наслаждается воздухом победы</w:t>
      </w:r>
      <w:r w:rsidR="004323FC">
        <w:t xml:space="preserve">. </w:t>
      </w:r>
    </w:p>
    <w:p w14:paraId="08E336A0" w14:textId="6FB5E5AC" w:rsidR="004323FC" w:rsidRPr="00C06E5F" w:rsidRDefault="004323FC" w:rsidP="004323FC">
      <w:pPr>
        <w:pStyle w:val="a3"/>
        <w:rPr>
          <w:b/>
          <w:bCs/>
        </w:rPr>
      </w:pPr>
      <w:r>
        <w:t xml:space="preserve">Спустя много лет все письма и фото бережно хранятся. Пожелтели, потрепались, но целы. </w:t>
      </w:r>
      <w:r w:rsidRPr="004323FC">
        <w:t>Написанные</w:t>
      </w:r>
      <w:r>
        <w:t xml:space="preserve"> карандашом уже трудно читаются, синие чернила тоже выцветают, а вот написанные фиолетовыми чернилами сохранились лучше всего. </w:t>
      </w:r>
      <w:r w:rsidRPr="00C06E5F">
        <w:rPr>
          <w:b/>
          <w:bCs/>
        </w:rPr>
        <w:t>(</w:t>
      </w:r>
      <w:r w:rsidR="00D10495" w:rsidRPr="00C06E5F">
        <w:rPr>
          <w:b/>
          <w:bCs/>
        </w:rPr>
        <w:t>П</w:t>
      </w:r>
      <w:r w:rsidRPr="00C06E5F">
        <w:rPr>
          <w:b/>
          <w:bCs/>
        </w:rPr>
        <w:t>риложение №1)</w:t>
      </w:r>
    </w:p>
    <w:p w14:paraId="26703E5B" w14:textId="05ACDF6C" w:rsidR="003802B9" w:rsidRDefault="00D10495" w:rsidP="003802B9">
      <w:pPr>
        <w:pStyle w:val="a3"/>
      </w:pPr>
      <w:r>
        <w:t>Нельзя не упомянуть о Нижнесе</w:t>
      </w:r>
      <w:r w:rsidR="00DC74C8">
        <w:t xml:space="preserve">ргинском металлургическом заводе. Рабочие разгружали вагон с шихтой, подкрановый Иван Куклинов уже заполнил очередную мульду и вдруг заметил среди кусков металла видавшую виды солдатскую куску. На ней еще сохранилась кое-где краска, а вмятина и глубокие царапины говорили </w:t>
      </w:r>
      <w:r w:rsidR="006B5790">
        <w:t>о долгом</w:t>
      </w:r>
      <w:r w:rsidR="00DC74C8">
        <w:t xml:space="preserve"> ее путешествии в куче металлолома, которое, может быть, началось с самой войны. Иван шутливо обратился к своему дружку и напарнику Геннадию Родионову: «Смотри, солдат, не твоя ли го</w:t>
      </w:r>
      <w:r w:rsidR="00963589">
        <w:t>л</w:t>
      </w:r>
      <w:r w:rsidR="00DC74C8">
        <w:t>ова</w:t>
      </w:r>
      <w:r w:rsidR="00963589">
        <w:t xml:space="preserve">»? Напарник отвернул обрывок подкладки внутри каски и заметил надпись «М.А. Далматов». Находка пошла по </w:t>
      </w:r>
      <w:r w:rsidR="00963589">
        <w:lastRenderedPageBreak/>
        <w:t>рукам. Сослуживец Михаила сразу опознал каску</w:t>
      </w:r>
      <w:r w:rsidR="009A1AD0">
        <w:t>: «Мы делали эти подписи на касках вместе с Михаилом одним химическим карандашом. Выдали их нам новенькие. Видим, бывалые солдаты, кто уже воевал на фронте, подписывают свои. Мы тоже взяли с Михаилом и подписали. А оно, видишь, как все обернулось.</w:t>
      </w:r>
      <w:r w:rsidR="003802B9">
        <w:t xml:space="preserve"> </w:t>
      </w:r>
      <w:r w:rsidR="009A1AD0">
        <w:t>Коллектив принял решение после смены отнести каску вдове солдата</w:t>
      </w:r>
      <w:r w:rsidR="00473995">
        <w:t xml:space="preserve"> Александре Васильевне.</w:t>
      </w:r>
      <w:r w:rsidR="009A1AD0">
        <w:t xml:space="preserve"> И </w:t>
      </w:r>
      <w:r w:rsidR="003802B9">
        <w:t>она сохранила ее по сегодняшний день.</w:t>
      </w:r>
    </w:p>
    <w:p w14:paraId="2AFE3E33" w14:textId="01AA6235" w:rsidR="003802B9" w:rsidRDefault="00473995" w:rsidP="00963589">
      <w:pPr>
        <w:pStyle w:val="a3"/>
      </w:pPr>
      <w:r>
        <w:t>Вдова вместе с сыном Николаем рассказали подробнее про Михаила и ребята узнали, что</w:t>
      </w:r>
      <w:r w:rsidR="00B44E89">
        <w:t xml:space="preserve"> Далматов награжден орденом Красной Звезды и медалью «За отвагу». Николай прочитал письмо Михаила с фронта</w:t>
      </w:r>
      <w:r w:rsidR="007A60C2">
        <w:t>:</w:t>
      </w:r>
    </w:p>
    <w:p w14:paraId="00862BB4" w14:textId="3EDB2DFD" w:rsidR="007A60C2" w:rsidRDefault="007A60C2" w:rsidP="008F00A9">
      <w:pPr>
        <w:pStyle w:val="a3"/>
      </w:pPr>
      <w:r>
        <w:t>«Прошло времени чуть ли не три года моей службы, и все на передовой. Я очень беспокоюсь о детях, и меня всегда волнует, что я их плохо воспитал. Ну, теперь дело подходит к концу. – Николай читал тихо. Он даже не читал, а как-то осторожно произносил знакомые ему наизусть слова отца, стараясь открыть в них какой-то новый смысл. – А вы, Коля и Ваня, тоже себя берегите…» - Николай пояснил: - Ваня – мой брат, мы с ним близнецы, а когда получили извещение об отце, он вскоре заболел и умер. – «Воду холодную не пейте, мать слушайтесь</w:t>
      </w:r>
      <w:r w:rsidR="009A5D26">
        <w:t xml:space="preserve">…Пока на этом заканчиваю. Переходим на прорыв сильно укрепленной немецкой обороны. Освобожусь, еще пришлю письмо…» </w:t>
      </w:r>
    </w:p>
    <w:p w14:paraId="45A6FD92" w14:textId="6A092EBA" w:rsidR="009A1AD0" w:rsidRPr="00C06E5F" w:rsidRDefault="003802B9" w:rsidP="00B46AD5">
      <w:pPr>
        <w:pStyle w:val="a3"/>
        <w:rPr>
          <w:b/>
          <w:bCs/>
        </w:rPr>
      </w:pPr>
      <w:r>
        <w:t xml:space="preserve"> В наше время каска и фронтовые письма хранятся в нашем нижнесергинском музее.</w:t>
      </w:r>
      <w:r w:rsidR="009A5D26">
        <w:t xml:space="preserve"> </w:t>
      </w:r>
      <w:r w:rsidR="009A5D26" w:rsidRPr="00C06E5F">
        <w:rPr>
          <w:b/>
          <w:bCs/>
        </w:rPr>
        <w:t>(Приложение №2)</w:t>
      </w:r>
    </w:p>
    <w:p w14:paraId="04C4AB89" w14:textId="36AC8BA8" w:rsidR="003D4B7C" w:rsidRPr="008653B3" w:rsidRDefault="008653B3" w:rsidP="008653B3">
      <w:pPr>
        <w:pStyle w:val="2"/>
        <w:numPr>
          <w:ilvl w:val="0"/>
          <w:numId w:val="0"/>
        </w:numPr>
        <w:jc w:val="center"/>
        <w:rPr>
          <w:b/>
          <w:bCs/>
        </w:rPr>
      </w:pPr>
      <w:bookmarkStart w:id="13" w:name="_Toc159414702"/>
      <w:r w:rsidRPr="008653B3">
        <w:rPr>
          <w:b/>
          <w:bCs/>
        </w:rPr>
        <w:t>2</w:t>
      </w:r>
      <w:r w:rsidR="003D4B7C" w:rsidRPr="008653B3">
        <w:rPr>
          <w:b/>
          <w:bCs/>
        </w:rPr>
        <w:t>.2 Что же представляют собой фронтовые письма?</w:t>
      </w:r>
      <w:bookmarkEnd w:id="13"/>
    </w:p>
    <w:p w14:paraId="7D528D3A" w14:textId="1D1894BF" w:rsidR="003D4B7C" w:rsidRDefault="003D4B7C" w:rsidP="003D4B7C">
      <w:pPr>
        <w:pStyle w:val="a3"/>
      </w:pPr>
      <w:r>
        <w:t xml:space="preserve">Письма складывались простым треугольником, что не требовало конвертов. Конверт- треугольник — обычно тетрадный лист бумаги, сначала загнутый справа налево, потом слева направо. Оставшаяся полоса бумаги вставлялась внутрь треугольника. Готовое к отправке письмо не заклеивалось — его всё равно должна была прочитать военная цензура; почтовая марка была не нужна, адрес писался на наружной стороне листа. На конверте или треугольнике обязательно ставился штамп полевой почты. </w:t>
      </w:r>
    </w:p>
    <w:p w14:paraId="530F35E2" w14:textId="1937700B" w:rsidR="00D11649" w:rsidRDefault="00D11649" w:rsidP="003D4B7C">
      <w:pPr>
        <w:pStyle w:val="a3"/>
      </w:pPr>
      <w:r w:rsidRPr="00D11649">
        <w:rPr>
          <w:noProof/>
        </w:rPr>
        <w:lastRenderedPageBreak/>
        <w:drawing>
          <wp:inline distT="0" distB="0" distL="0" distR="0" wp14:anchorId="7ED21FA6" wp14:editId="2AA72CBF">
            <wp:extent cx="6119234" cy="32818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4148" cy="3300552"/>
                    </a:xfrm>
                    <a:prstGeom prst="rect">
                      <a:avLst/>
                    </a:prstGeom>
                  </pic:spPr>
                </pic:pic>
              </a:graphicData>
            </a:graphic>
          </wp:inline>
        </w:drawing>
      </w:r>
    </w:p>
    <w:p w14:paraId="62718E21" w14:textId="77777777" w:rsidR="003D4B7C" w:rsidRPr="006A1782" w:rsidRDefault="003D4B7C" w:rsidP="003D4B7C">
      <w:pPr>
        <w:rPr>
          <w:b/>
          <w:bCs/>
          <w:szCs w:val="28"/>
        </w:rPr>
      </w:pPr>
      <w:r w:rsidRPr="006A1782">
        <w:rPr>
          <w:b/>
          <w:bCs/>
          <w:szCs w:val="28"/>
        </w:rPr>
        <w:t>Как сложить письмо-треугольник</w:t>
      </w:r>
    </w:p>
    <w:p w14:paraId="396669D8" w14:textId="77777777" w:rsidR="003D4B7C" w:rsidRPr="006A1782" w:rsidRDefault="003D4B7C" w:rsidP="003D4B7C">
      <w:pPr>
        <w:numPr>
          <w:ilvl w:val="0"/>
          <w:numId w:val="22"/>
        </w:numPr>
        <w:jc w:val="center"/>
        <w:rPr>
          <w:b/>
          <w:bCs/>
          <w:szCs w:val="28"/>
        </w:rPr>
      </w:pPr>
    </w:p>
    <w:p w14:paraId="28F765DA" w14:textId="77777777" w:rsidR="003D4B7C" w:rsidRPr="006A1782" w:rsidRDefault="003D4B7C" w:rsidP="003D4B7C">
      <w:pPr>
        <w:numPr>
          <w:ilvl w:val="0"/>
          <w:numId w:val="22"/>
        </w:numPr>
        <w:jc w:val="center"/>
        <w:rPr>
          <w:b/>
          <w:bCs/>
          <w:szCs w:val="28"/>
        </w:rPr>
      </w:pPr>
    </w:p>
    <w:p w14:paraId="360B22A1" w14:textId="77777777" w:rsidR="003D4B7C" w:rsidRPr="006A1782" w:rsidRDefault="003D4B7C" w:rsidP="003D4B7C">
      <w:pPr>
        <w:numPr>
          <w:ilvl w:val="0"/>
          <w:numId w:val="22"/>
        </w:numPr>
        <w:jc w:val="center"/>
        <w:rPr>
          <w:b/>
          <w:bCs/>
          <w:szCs w:val="28"/>
        </w:rPr>
      </w:pPr>
    </w:p>
    <w:p w14:paraId="643C4A6F" w14:textId="77777777" w:rsidR="003D4B7C" w:rsidRPr="006A1782" w:rsidRDefault="003D4B7C" w:rsidP="003D4B7C">
      <w:pPr>
        <w:numPr>
          <w:ilvl w:val="0"/>
          <w:numId w:val="22"/>
        </w:numPr>
        <w:jc w:val="center"/>
        <w:rPr>
          <w:b/>
          <w:bCs/>
          <w:szCs w:val="28"/>
        </w:rPr>
      </w:pPr>
    </w:p>
    <w:p w14:paraId="78007D41" w14:textId="77777777" w:rsidR="003D4B7C" w:rsidRPr="006A1782" w:rsidRDefault="003D4B7C" w:rsidP="003D4B7C">
      <w:pPr>
        <w:numPr>
          <w:ilvl w:val="0"/>
          <w:numId w:val="22"/>
        </w:numPr>
        <w:jc w:val="center"/>
        <w:rPr>
          <w:b/>
          <w:bCs/>
          <w:szCs w:val="28"/>
        </w:rPr>
      </w:pPr>
    </w:p>
    <w:p w14:paraId="7EED9B5C" w14:textId="77777777" w:rsidR="008653B3" w:rsidRDefault="003D4B7C" w:rsidP="008653B3">
      <w:pPr>
        <w:pStyle w:val="a3"/>
        <w:jc w:val="center"/>
        <w:rPr>
          <w:bCs/>
          <w:szCs w:val="28"/>
        </w:rPr>
      </w:pPr>
      <w:r w:rsidRPr="006A1782">
        <w:rPr>
          <w:bCs/>
          <w:szCs w:val="28"/>
        </w:rPr>
        <w:fldChar w:fldCharType="begin"/>
      </w:r>
      <w:r w:rsidRPr="006A1782">
        <w:rPr>
          <w:bCs/>
          <w:szCs w:val="28"/>
        </w:rPr>
        <w:instrText xml:space="preserve"> INCLUDEPICTURE "https://fb.ru/misc/i/thumb/a/1/1/9/6/0/9/7/1196097.jpg" \* MERGEFORMATINET </w:instrText>
      </w:r>
      <w:r w:rsidRPr="006A1782">
        <w:rPr>
          <w:bCs/>
          <w:szCs w:val="28"/>
        </w:rPr>
        <w:fldChar w:fldCharType="separate"/>
      </w:r>
      <w:r>
        <w:rPr>
          <w:bCs/>
          <w:szCs w:val="28"/>
        </w:rPr>
        <w:fldChar w:fldCharType="begin"/>
      </w:r>
      <w:r>
        <w:rPr>
          <w:bCs/>
          <w:szCs w:val="28"/>
        </w:rPr>
        <w:instrText xml:space="preserve"> INCLUDEPICTURE  "https://fb.ru/misc/i/thumb/a/1/1/9/6/0/9/7/1196097.jpg" \* MERGEFORMATINET </w:instrText>
      </w:r>
      <w:r>
        <w:rPr>
          <w:bCs/>
          <w:szCs w:val="28"/>
        </w:rPr>
        <w:fldChar w:fldCharType="separate"/>
      </w:r>
      <w:r>
        <w:rPr>
          <w:bCs/>
          <w:szCs w:val="28"/>
        </w:rPr>
        <w:fldChar w:fldCharType="begin"/>
      </w:r>
      <w:r>
        <w:rPr>
          <w:bCs/>
          <w:szCs w:val="28"/>
        </w:rPr>
        <w:instrText xml:space="preserve"> INCLUDEPICTURE  "https://fb.ru/misc/i/thumb/a/1/1/9/6/0/9/7/1196097.jpg" \* MERGEFORMATINET </w:instrText>
      </w:r>
      <w:r>
        <w:rPr>
          <w:bCs/>
          <w:szCs w:val="28"/>
        </w:rPr>
        <w:fldChar w:fldCharType="separate"/>
      </w:r>
      <w:r w:rsidR="00442B57">
        <w:rPr>
          <w:bCs/>
          <w:szCs w:val="28"/>
        </w:rPr>
        <w:fldChar w:fldCharType="begin"/>
      </w:r>
      <w:r w:rsidR="00442B57">
        <w:rPr>
          <w:bCs/>
          <w:szCs w:val="28"/>
        </w:rPr>
        <w:instrText xml:space="preserve"> INCLUDEPICTURE  "https://fb.ru/misc/i/thumb/a/1/1/9/6/0/9/7/1196097.jpg" \* MERGEFORMATINET </w:instrText>
      </w:r>
      <w:r w:rsidR="00442B57">
        <w:rPr>
          <w:bCs/>
          <w:szCs w:val="28"/>
        </w:rPr>
        <w:fldChar w:fldCharType="separate"/>
      </w:r>
      <w:r w:rsidR="00DD2AD2">
        <w:rPr>
          <w:bCs/>
          <w:szCs w:val="28"/>
        </w:rPr>
        <w:fldChar w:fldCharType="begin"/>
      </w:r>
      <w:r w:rsidR="00DD2AD2">
        <w:rPr>
          <w:bCs/>
          <w:szCs w:val="28"/>
        </w:rPr>
        <w:instrText xml:space="preserve"> INCLUDEPICTURE  "https://fb.ru/misc/i/thumb/a/1/1/9/6/0/9/7/1196097.jpg" \* MERGEFORMATINET </w:instrText>
      </w:r>
      <w:r w:rsidR="00DD2AD2">
        <w:rPr>
          <w:bCs/>
          <w:szCs w:val="28"/>
        </w:rPr>
        <w:fldChar w:fldCharType="separate"/>
      </w:r>
      <w:r>
        <w:rPr>
          <w:bCs/>
          <w:szCs w:val="28"/>
        </w:rPr>
        <w:fldChar w:fldCharType="begin"/>
      </w:r>
      <w:r>
        <w:rPr>
          <w:bCs/>
          <w:szCs w:val="28"/>
        </w:rPr>
        <w:instrText xml:space="preserve"> INCLUDEPICTURE  "https://fb.ru/misc/i/thumb/a/1/1/9/6/0/9/7/1196097.jpg" \* MERGEFORMATINET </w:instrText>
      </w:r>
      <w:r>
        <w:rPr>
          <w:bCs/>
          <w:szCs w:val="28"/>
        </w:rPr>
        <w:fldChar w:fldCharType="separate"/>
      </w:r>
      <w:r w:rsidR="001A3020">
        <w:rPr>
          <w:bCs/>
          <w:szCs w:val="28"/>
        </w:rPr>
        <w:fldChar w:fldCharType="begin"/>
      </w:r>
      <w:r w:rsidR="001A3020">
        <w:rPr>
          <w:bCs/>
          <w:szCs w:val="28"/>
        </w:rPr>
        <w:instrText xml:space="preserve"> INCLUDEPICTURE  "https://fb.ru/misc/i/thumb/a/1/1/9/6/0/9/7/1196097.jpg" \* MERGEFORMATINET </w:instrText>
      </w:r>
      <w:r w:rsidR="001A3020">
        <w:rPr>
          <w:bCs/>
          <w:szCs w:val="28"/>
        </w:rPr>
        <w:fldChar w:fldCharType="separate"/>
      </w:r>
      <w:r w:rsidR="00366584">
        <w:rPr>
          <w:bCs/>
          <w:szCs w:val="28"/>
        </w:rPr>
        <w:fldChar w:fldCharType="begin"/>
      </w:r>
      <w:r w:rsidR="00366584">
        <w:rPr>
          <w:bCs/>
          <w:szCs w:val="28"/>
        </w:rPr>
        <w:instrText xml:space="preserve"> INCLUDEPICTURE  "https://fb.ru/misc/i/thumb/a/1/1/9/6/0/9/7/1196097.jpg" \* MERGEFORMATINET </w:instrText>
      </w:r>
      <w:r w:rsidR="00366584">
        <w:rPr>
          <w:bCs/>
          <w:szCs w:val="28"/>
        </w:rPr>
        <w:fldChar w:fldCharType="separate"/>
      </w:r>
      <w:r w:rsidR="00C1646E">
        <w:rPr>
          <w:bCs/>
          <w:szCs w:val="28"/>
        </w:rPr>
        <w:fldChar w:fldCharType="begin"/>
      </w:r>
      <w:r w:rsidR="00C1646E">
        <w:rPr>
          <w:bCs/>
          <w:szCs w:val="28"/>
        </w:rPr>
        <w:instrText xml:space="preserve"> INCLUDEPICTURE  "https://fb.ru/misc/i/thumb/a/1/1/9/6/0/9/7/1196097.jpg" \* MERGEFORMATINET </w:instrText>
      </w:r>
      <w:r w:rsidR="00C1646E">
        <w:rPr>
          <w:bCs/>
          <w:szCs w:val="28"/>
        </w:rPr>
        <w:fldChar w:fldCharType="separate"/>
      </w:r>
      <w:r w:rsidR="00FA2CCE">
        <w:rPr>
          <w:bCs/>
          <w:szCs w:val="28"/>
        </w:rPr>
        <w:fldChar w:fldCharType="begin"/>
      </w:r>
      <w:r w:rsidR="00FA2CCE">
        <w:rPr>
          <w:bCs/>
          <w:szCs w:val="28"/>
        </w:rPr>
        <w:instrText xml:space="preserve"> </w:instrText>
      </w:r>
      <w:r w:rsidR="00FA2CCE">
        <w:rPr>
          <w:bCs/>
          <w:szCs w:val="28"/>
        </w:rPr>
        <w:instrText>INCLUDEPICTURE  "https://fb.ru/misc/i/thumb/a/1/1/9/6/0/9/7/1196097.jpg" \* MERGEFORMATINET</w:instrText>
      </w:r>
      <w:r w:rsidR="00FA2CCE">
        <w:rPr>
          <w:bCs/>
          <w:szCs w:val="28"/>
        </w:rPr>
        <w:instrText xml:space="preserve"> </w:instrText>
      </w:r>
      <w:r w:rsidR="00FA2CCE">
        <w:rPr>
          <w:bCs/>
          <w:szCs w:val="28"/>
        </w:rPr>
        <w:fldChar w:fldCharType="separate"/>
      </w:r>
      <w:r w:rsidR="005D7D8E">
        <w:rPr>
          <w:bCs/>
          <w:szCs w:val="28"/>
        </w:rPr>
        <w:pict w14:anchorId="6171B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артинки по запросу &quot;как складывать фронтовое письмо&quot;" style="width:450pt;height:4in">
            <v:imagedata r:id="rId12" r:href="rId13"/>
          </v:shape>
        </w:pict>
      </w:r>
      <w:r w:rsidR="00FA2CCE">
        <w:rPr>
          <w:bCs/>
          <w:szCs w:val="28"/>
        </w:rPr>
        <w:fldChar w:fldCharType="end"/>
      </w:r>
      <w:r w:rsidR="00C1646E">
        <w:rPr>
          <w:bCs/>
          <w:szCs w:val="28"/>
        </w:rPr>
        <w:fldChar w:fldCharType="end"/>
      </w:r>
      <w:r w:rsidR="00366584">
        <w:rPr>
          <w:bCs/>
          <w:szCs w:val="28"/>
        </w:rPr>
        <w:fldChar w:fldCharType="end"/>
      </w:r>
      <w:r w:rsidR="001A3020">
        <w:rPr>
          <w:bCs/>
          <w:szCs w:val="28"/>
        </w:rPr>
        <w:fldChar w:fldCharType="end"/>
      </w:r>
      <w:r>
        <w:rPr>
          <w:bCs/>
          <w:szCs w:val="28"/>
        </w:rPr>
        <w:fldChar w:fldCharType="end"/>
      </w:r>
      <w:r w:rsidR="00DD2AD2">
        <w:rPr>
          <w:bCs/>
          <w:szCs w:val="28"/>
        </w:rPr>
        <w:fldChar w:fldCharType="end"/>
      </w:r>
      <w:r w:rsidR="00442B57">
        <w:rPr>
          <w:bCs/>
          <w:szCs w:val="28"/>
        </w:rPr>
        <w:fldChar w:fldCharType="end"/>
      </w:r>
      <w:r>
        <w:rPr>
          <w:bCs/>
          <w:szCs w:val="28"/>
        </w:rPr>
        <w:fldChar w:fldCharType="end"/>
      </w:r>
      <w:r>
        <w:rPr>
          <w:bCs/>
          <w:szCs w:val="28"/>
        </w:rPr>
        <w:fldChar w:fldCharType="end"/>
      </w:r>
      <w:r w:rsidRPr="006A1782">
        <w:rPr>
          <w:bCs/>
          <w:szCs w:val="28"/>
        </w:rPr>
        <w:fldChar w:fldCharType="end"/>
      </w:r>
      <w:bookmarkStart w:id="14" w:name="_Hlk159353959"/>
    </w:p>
    <w:p w14:paraId="27295E7F" w14:textId="791AF816" w:rsidR="008653B3" w:rsidRDefault="008653B3">
      <w:pPr>
        <w:widowControl/>
        <w:autoSpaceDE/>
        <w:autoSpaceDN/>
        <w:spacing w:after="160" w:line="259" w:lineRule="auto"/>
        <w:ind w:firstLine="0"/>
        <w:jc w:val="left"/>
        <w:rPr>
          <w:bCs/>
          <w:szCs w:val="28"/>
        </w:rPr>
      </w:pPr>
      <w:r>
        <w:rPr>
          <w:bCs/>
          <w:szCs w:val="28"/>
        </w:rPr>
        <w:br w:type="page"/>
      </w:r>
    </w:p>
    <w:p w14:paraId="7812E142" w14:textId="7C6E1BB1" w:rsidR="00B46AD5" w:rsidRPr="008653B3" w:rsidRDefault="008653B3" w:rsidP="008653B3">
      <w:pPr>
        <w:pStyle w:val="a3"/>
        <w:jc w:val="center"/>
        <w:rPr>
          <w:b/>
          <w:bCs/>
        </w:rPr>
      </w:pPr>
      <w:r w:rsidRPr="008653B3">
        <w:rPr>
          <w:b/>
          <w:bCs/>
        </w:rPr>
        <w:lastRenderedPageBreak/>
        <w:t>2</w:t>
      </w:r>
      <w:r w:rsidR="00CC667A" w:rsidRPr="008653B3">
        <w:rPr>
          <w:b/>
          <w:bCs/>
        </w:rPr>
        <w:t>.</w:t>
      </w:r>
      <w:r w:rsidR="00803023" w:rsidRPr="008653B3">
        <w:rPr>
          <w:b/>
          <w:bCs/>
        </w:rPr>
        <w:t>3</w:t>
      </w:r>
      <w:r w:rsidR="00CC667A" w:rsidRPr="008653B3">
        <w:rPr>
          <w:b/>
          <w:bCs/>
        </w:rPr>
        <w:t xml:space="preserve"> </w:t>
      </w:r>
      <w:bookmarkStart w:id="15" w:name="_Toc159075109"/>
      <w:r w:rsidR="00B46AD5" w:rsidRPr="008653B3">
        <w:rPr>
          <w:b/>
          <w:bCs/>
        </w:rPr>
        <w:t xml:space="preserve">Результаты опроса учеников моего класса по теме </w:t>
      </w:r>
      <w:bookmarkEnd w:id="15"/>
      <w:r w:rsidR="00B46AD5" w:rsidRPr="008653B3">
        <w:rPr>
          <w:b/>
          <w:bCs/>
        </w:rPr>
        <w:t>проекта</w:t>
      </w:r>
    </w:p>
    <w:bookmarkEnd w:id="14"/>
    <w:p w14:paraId="448E7149" w14:textId="426E90F4" w:rsidR="00B46AD5" w:rsidRDefault="00B46AD5" w:rsidP="008F00A9">
      <w:pPr>
        <w:pStyle w:val="13"/>
        <w:spacing w:before="0" w:after="0"/>
        <w:ind w:firstLine="709"/>
        <w:jc w:val="both"/>
        <w:rPr>
          <w:rFonts w:eastAsia="Times New Roman"/>
          <w:b w:val="0"/>
          <w:sz w:val="28"/>
          <w:szCs w:val="22"/>
          <w:lang w:eastAsia="ru-RU" w:bidi="ru-RU"/>
        </w:rPr>
      </w:pPr>
      <w:r>
        <w:rPr>
          <w:rFonts w:eastAsia="Times New Roman"/>
          <w:b w:val="0"/>
          <w:sz w:val="28"/>
          <w:szCs w:val="22"/>
          <w:lang w:eastAsia="ru-RU" w:bidi="ru-RU"/>
        </w:rPr>
        <w:t>Был проведён опрос учеников моего класса. Участие приняли 19 человек.</w:t>
      </w:r>
    </w:p>
    <w:p w14:paraId="26BBB41D" w14:textId="77B9475D" w:rsidR="00B46AD5" w:rsidRDefault="00B46AD5" w:rsidP="008F00A9">
      <w:pPr>
        <w:pStyle w:val="13"/>
        <w:spacing w:before="0" w:after="0"/>
        <w:ind w:firstLine="709"/>
        <w:jc w:val="both"/>
        <w:rPr>
          <w:rFonts w:eastAsia="Times New Roman"/>
          <w:b w:val="0"/>
          <w:sz w:val="28"/>
          <w:szCs w:val="22"/>
          <w:lang w:eastAsia="ru-RU" w:bidi="ru-RU"/>
        </w:rPr>
      </w:pPr>
      <w:r>
        <w:rPr>
          <w:rFonts w:eastAsia="Times New Roman"/>
          <w:b w:val="0"/>
          <w:sz w:val="28"/>
          <w:szCs w:val="22"/>
          <w:lang w:eastAsia="ru-RU" w:bidi="ru-RU"/>
        </w:rPr>
        <w:t>На 1 вопрос з</w:t>
      </w:r>
      <w:r w:rsidRPr="00B46AD5">
        <w:rPr>
          <w:rFonts w:eastAsia="Times New Roman"/>
          <w:b w:val="0"/>
          <w:sz w:val="28"/>
          <w:szCs w:val="22"/>
          <w:lang w:eastAsia="ru-RU" w:bidi="ru-RU"/>
        </w:rPr>
        <w:t>наете ли вы, как жили ваши родственники во время В</w:t>
      </w:r>
      <w:r>
        <w:rPr>
          <w:rFonts w:eastAsia="Times New Roman"/>
          <w:b w:val="0"/>
          <w:sz w:val="28"/>
          <w:szCs w:val="22"/>
          <w:lang w:eastAsia="ru-RU" w:bidi="ru-RU"/>
        </w:rPr>
        <w:t xml:space="preserve">еликой </w:t>
      </w:r>
      <w:r w:rsidRPr="00B46AD5">
        <w:rPr>
          <w:rFonts w:eastAsia="Times New Roman"/>
          <w:b w:val="0"/>
          <w:sz w:val="28"/>
          <w:szCs w:val="22"/>
          <w:lang w:eastAsia="ru-RU" w:bidi="ru-RU"/>
        </w:rPr>
        <w:t>О</w:t>
      </w:r>
      <w:r>
        <w:rPr>
          <w:rFonts w:eastAsia="Times New Roman"/>
          <w:b w:val="0"/>
          <w:sz w:val="28"/>
          <w:szCs w:val="22"/>
          <w:lang w:eastAsia="ru-RU" w:bidi="ru-RU"/>
        </w:rPr>
        <w:t xml:space="preserve">течественной </w:t>
      </w:r>
      <w:r w:rsidRPr="00B46AD5">
        <w:rPr>
          <w:rFonts w:eastAsia="Times New Roman"/>
          <w:b w:val="0"/>
          <w:sz w:val="28"/>
          <w:szCs w:val="22"/>
          <w:lang w:eastAsia="ru-RU" w:bidi="ru-RU"/>
        </w:rPr>
        <w:t>в</w:t>
      </w:r>
      <w:r>
        <w:rPr>
          <w:rFonts w:eastAsia="Times New Roman"/>
          <w:b w:val="0"/>
          <w:sz w:val="28"/>
          <w:szCs w:val="22"/>
          <w:lang w:eastAsia="ru-RU" w:bidi="ru-RU"/>
        </w:rPr>
        <w:t xml:space="preserve">ойне </w:t>
      </w:r>
      <w:r w:rsidRPr="00B46AD5">
        <w:rPr>
          <w:rFonts w:eastAsia="Times New Roman"/>
          <w:b w:val="0"/>
          <w:sz w:val="28"/>
          <w:szCs w:val="22"/>
          <w:lang w:eastAsia="ru-RU" w:bidi="ru-RU"/>
        </w:rPr>
        <w:t>в нашем городе?</w:t>
      </w:r>
    </w:p>
    <w:p w14:paraId="19F3A26A" w14:textId="5FA94EA7" w:rsidR="00B46AD5" w:rsidRDefault="008F00A9" w:rsidP="008F00A9">
      <w:pPr>
        <w:pStyle w:val="13"/>
        <w:spacing w:before="0" w:after="0"/>
        <w:ind w:firstLine="709"/>
        <w:jc w:val="both"/>
        <w:rPr>
          <w:rFonts w:eastAsia="Times New Roman"/>
          <w:b w:val="0"/>
          <w:sz w:val="28"/>
          <w:szCs w:val="22"/>
          <w:lang w:eastAsia="ru-RU" w:bidi="ru-RU"/>
        </w:rPr>
      </w:pPr>
      <w:r>
        <w:rPr>
          <w:rFonts w:eastAsia="Times New Roman"/>
          <w:b w:val="0"/>
          <w:sz w:val="28"/>
          <w:szCs w:val="22"/>
          <w:lang w:eastAsia="ru-RU" w:bidi="ru-RU"/>
        </w:rPr>
        <w:t>«</w:t>
      </w:r>
      <w:r w:rsidR="00B46AD5">
        <w:rPr>
          <w:rFonts w:eastAsia="Times New Roman"/>
          <w:b w:val="0"/>
          <w:sz w:val="28"/>
          <w:szCs w:val="22"/>
          <w:lang w:eastAsia="ru-RU" w:bidi="ru-RU"/>
        </w:rPr>
        <w:t>Да</w:t>
      </w:r>
      <w:r>
        <w:rPr>
          <w:rFonts w:eastAsia="Times New Roman"/>
          <w:b w:val="0"/>
          <w:sz w:val="28"/>
          <w:szCs w:val="22"/>
          <w:lang w:eastAsia="ru-RU" w:bidi="ru-RU"/>
        </w:rPr>
        <w:t>»</w:t>
      </w:r>
      <w:r w:rsidR="00B46AD5">
        <w:rPr>
          <w:rFonts w:eastAsia="Times New Roman"/>
          <w:b w:val="0"/>
          <w:sz w:val="28"/>
          <w:szCs w:val="22"/>
          <w:lang w:eastAsia="ru-RU" w:bidi="ru-RU"/>
        </w:rPr>
        <w:t xml:space="preserve"> ответили 5 человек, </w:t>
      </w:r>
      <w:r>
        <w:rPr>
          <w:rFonts w:eastAsia="Times New Roman"/>
          <w:b w:val="0"/>
          <w:sz w:val="28"/>
          <w:szCs w:val="22"/>
          <w:lang w:eastAsia="ru-RU" w:bidi="ru-RU"/>
        </w:rPr>
        <w:t>«</w:t>
      </w:r>
      <w:r w:rsidR="00B46AD5">
        <w:rPr>
          <w:rFonts w:eastAsia="Times New Roman"/>
          <w:b w:val="0"/>
          <w:sz w:val="28"/>
          <w:szCs w:val="22"/>
          <w:lang w:eastAsia="ru-RU" w:bidi="ru-RU"/>
        </w:rPr>
        <w:t>нет</w:t>
      </w:r>
      <w:r>
        <w:rPr>
          <w:rFonts w:eastAsia="Times New Roman"/>
          <w:b w:val="0"/>
          <w:sz w:val="28"/>
          <w:szCs w:val="22"/>
          <w:lang w:eastAsia="ru-RU" w:bidi="ru-RU"/>
        </w:rPr>
        <w:t>»</w:t>
      </w:r>
      <w:r w:rsidR="00B46AD5">
        <w:rPr>
          <w:rFonts w:eastAsia="Times New Roman"/>
          <w:b w:val="0"/>
          <w:sz w:val="28"/>
          <w:szCs w:val="22"/>
          <w:lang w:eastAsia="ru-RU" w:bidi="ru-RU"/>
        </w:rPr>
        <w:t xml:space="preserve"> – 14.</w:t>
      </w:r>
    </w:p>
    <w:p w14:paraId="7D3B4C3C" w14:textId="2DCEC9F2" w:rsidR="008F00A9" w:rsidRDefault="008F00A9" w:rsidP="008F00A9">
      <w:pPr>
        <w:pStyle w:val="13"/>
        <w:spacing w:before="0" w:after="0"/>
        <w:ind w:firstLine="709"/>
        <w:jc w:val="both"/>
        <w:rPr>
          <w:rFonts w:eastAsia="Times New Roman"/>
          <w:b w:val="0"/>
          <w:sz w:val="28"/>
          <w:szCs w:val="22"/>
          <w:lang w:eastAsia="ru-RU" w:bidi="ru-RU"/>
        </w:rPr>
      </w:pPr>
      <w:r>
        <w:rPr>
          <w:rFonts w:eastAsia="Times New Roman"/>
          <w:b w:val="0"/>
          <w:sz w:val="28"/>
          <w:szCs w:val="22"/>
          <w:lang w:eastAsia="ru-RU" w:bidi="ru-RU"/>
        </w:rPr>
        <w:t>На 2 вопрос е</w:t>
      </w:r>
      <w:r w:rsidRPr="008F00A9">
        <w:rPr>
          <w:rFonts w:eastAsia="Times New Roman"/>
          <w:b w:val="0"/>
          <w:sz w:val="28"/>
          <w:szCs w:val="22"/>
          <w:lang w:eastAsia="ru-RU" w:bidi="ru-RU"/>
        </w:rPr>
        <w:t>сть ли у Вас дома фронтовые письма?</w:t>
      </w:r>
    </w:p>
    <w:p w14:paraId="71260228" w14:textId="12C2D8EF" w:rsidR="008F00A9" w:rsidRDefault="008F00A9" w:rsidP="008F00A9">
      <w:pPr>
        <w:pStyle w:val="13"/>
        <w:spacing w:before="0" w:after="0"/>
        <w:ind w:firstLine="709"/>
        <w:jc w:val="both"/>
        <w:rPr>
          <w:rFonts w:eastAsia="Times New Roman"/>
          <w:b w:val="0"/>
          <w:sz w:val="28"/>
          <w:szCs w:val="22"/>
          <w:lang w:eastAsia="ru-RU" w:bidi="ru-RU"/>
        </w:rPr>
      </w:pPr>
      <w:r>
        <w:rPr>
          <w:rFonts w:eastAsia="Times New Roman"/>
          <w:b w:val="0"/>
          <w:sz w:val="28"/>
          <w:szCs w:val="22"/>
          <w:lang w:eastAsia="ru-RU" w:bidi="ru-RU"/>
        </w:rPr>
        <w:t>«Да» ответили 4 человека, «нет» - 15 человек</w:t>
      </w:r>
    </w:p>
    <w:p w14:paraId="58091540" w14:textId="448DA48D" w:rsidR="008F00A9" w:rsidRDefault="008F00A9" w:rsidP="008F00A9">
      <w:pPr>
        <w:pStyle w:val="13"/>
        <w:spacing w:before="0" w:after="0"/>
        <w:ind w:firstLine="709"/>
        <w:jc w:val="both"/>
        <w:rPr>
          <w:rFonts w:eastAsia="Times New Roman"/>
          <w:b w:val="0"/>
          <w:sz w:val="28"/>
          <w:szCs w:val="22"/>
          <w:lang w:eastAsia="ru-RU" w:bidi="ru-RU"/>
        </w:rPr>
      </w:pPr>
      <w:r>
        <w:rPr>
          <w:rFonts w:eastAsia="Times New Roman"/>
          <w:b w:val="0"/>
          <w:sz w:val="28"/>
          <w:szCs w:val="22"/>
          <w:lang w:eastAsia="ru-RU" w:bidi="ru-RU"/>
        </w:rPr>
        <w:t>На 3 вопрос з</w:t>
      </w:r>
      <w:r w:rsidRPr="008F00A9">
        <w:rPr>
          <w:rFonts w:eastAsia="Times New Roman"/>
          <w:b w:val="0"/>
          <w:sz w:val="28"/>
          <w:szCs w:val="22"/>
          <w:lang w:eastAsia="ru-RU" w:bidi="ru-RU"/>
        </w:rPr>
        <w:t>наете ли Вы, почему фронтовые письма имели форму треугольника?</w:t>
      </w:r>
    </w:p>
    <w:p w14:paraId="08EE8B2B" w14:textId="650E947D" w:rsidR="008F00A9" w:rsidRDefault="008F00A9" w:rsidP="008F00A9">
      <w:pPr>
        <w:pStyle w:val="13"/>
        <w:spacing w:before="0" w:after="0"/>
        <w:ind w:firstLine="709"/>
        <w:jc w:val="both"/>
        <w:rPr>
          <w:rFonts w:eastAsia="Times New Roman"/>
          <w:b w:val="0"/>
          <w:sz w:val="28"/>
          <w:szCs w:val="22"/>
          <w:lang w:eastAsia="ru-RU" w:bidi="ru-RU"/>
        </w:rPr>
      </w:pPr>
      <w:r>
        <w:rPr>
          <w:rFonts w:eastAsia="Times New Roman"/>
          <w:b w:val="0"/>
          <w:sz w:val="28"/>
          <w:szCs w:val="22"/>
          <w:lang w:eastAsia="ru-RU" w:bidi="ru-RU"/>
        </w:rPr>
        <w:t>«Да» ответили 7 человек, «нет» ответили 12 человек.</w:t>
      </w:r>
    </w:p>
    <w:p w14:paraId="7B637E43" w14:textId="679B9CBF" w:rsidR="008F00A9" w:rsidRPr="00C06E5F" w:rsidRDefault="008F00A9" w:rsidP="008F00A9">
      <w:pPr>
        <w:pStyle w:val="13"/>
        <w:spacing w:before="0" w:after="0"/>
        <w:ind w:firstLine="709"/>
        <w:jc w:val="both"/>
        <w:rPr>
          <w:rFonts w:eastAsia="Times New Roman"/>
          <w:bCs/>
          <w:sz w:val="28"/>
          <w:szCs w:val="22"/>
          <w:lang w:eastAsia="ru-RU" w:bidi="ru-RU"/>
        </w:rPr>
      </w:pPr>
      <w:r>
        <w:rPr>
          <w:rFonts w:eastAsia="Times New Roman"/>
          <w:b w:val="0"/>
          <w:sz w:val="28"/>
          <w:szCs w:val="22"/>
          <w:lang w:eastAsia="ru-RU" w:bidi="ru-RU"/>
        </w:rPr>
        <w:t xml:space="preserve">По результатам опроса мы сделали вывод, что большинство учеников </w:t>
      </w:r>
      <w:r w:rsidR="00C06E5F">
        <w:rPr>
          <w:rFonts w:eastAsia="Times New Roman"/>
          <w:b w:val="0"/>
          <w:sz w:val="28"/>
          <w:szCs w:val="22"/>
          <w:lang w:eastAsia="ru-RU" w:bidi="ru-RU"/>
        </w:rPr>
        <w:t xml:space="preserve">нашего класса </w:t>
      </w:r>
      <w:r>
        <w:rPr>
          <w:rFonts w:eastAsia="Times New Roman"/>
          <w:b w:val="0"/>
          <w:sz w:val="28"/>
          <w:szCs w:val="22"/>
          <w:lang w:eastAsia="ru-RU" w:bidi="ru-RU"/>
        </w:rPr>
        <w:t xml:space="preserve">не знают </w:t>
      </w:r>
      <w:r w:rsidR="0075508F">
        <w:rPr>
          <w:rFonts w:eastAsia="Times New Roman"/>
          <w:b w:val="0"/>
          <w:sz w:val="28"/>
          <w:szCs w:val="22"/>
          <w:lang w:eastAsia="ru-RU" w:bidi="ru-RU"/>
        </w:rPr>
        <w:t>о жизни своих родственников в нашем городе во время Великой Отечественной войны. А вот у 4 учеников хранятся дома фронтовые письма, и это подтверждает нашу теорию, о том, что фронтовые письма простираются</w:t>
      </w:r>
      <w:r w:rsidR="0075508F" w:rsidRPr="0075508F">
        <w:rPr>
          <w:rFonts w:eastAsia="Times New Roman"/>
          <w:b w:val="0"/>
          <w:sz w:val="28"/>
          <w:szCs w:val="22"/>
          <w:lang w:eastAsia="ru-RU" w:bidi="ru-RU"/>
        </w:rPr>
        <w:t xml:space="preserve"> далеко во времени</w:t>
      </w:r>
      <w:r w:rsidR="0075508F">
        <w:rPr>
          <w:rFonts w:eastAsia="Times New Roman"/>
          <w:b w:val="0"/>
          <w:sz w:val="28"/>
          <w:szCs w:val="22"/>
          <w:lang w:eastAsia="ru-RU" w:bidi="ru-RU"/>
        </w:rPr>
        <w:t xml:space="preserve"> и </w:t>
      </w:r>
      <w:r w:rsidR="0075508F" w:rsidRPr="0075508F">
        <w:rPr>
          <w:rFonts w:eastAsia="Times New Roman"/>
          <w:b w:val="0"/>
          <w:sz w:val="28"/>
          <w:szCs w:val="22"/>
          <w:lang w:eastAsia="ru-RU" w:bidi="ru-RU"/>
        </w:rPr>
        <w:t>живут в семьях</w:t>
      </w:r>
      <w:r w:rsidR="0075508F">
        <w:rPr>
          <w:rFonts w:eastAsia="Times New Roman"/>
          <w:b w:val="0"/>
          <w:sz w:val="28"/>
          <w:szCs w:val="22"/>
          <w:lang w:eastAsia="ru-RU" w:bidi="ru-RU"/>
        </w:rPr>
        <w:t>. Хотелось бы, чтобы мои одноклассники</w:t>
      </w:r>
      <w:r w:rsidR="00803023">
        <w:rPr>
          <w:rFonts w:eastAsia="Times New Roman"/>
          <w:b w:val="0"/>
          <w:sz w:val="28"/>
          <w:szCs w:val="22"/>
          <w:lang w:eastAsia="ru-RU" w:bidi="ru-RU"/>
        </w:rPr>
        <w:t xml:space="preserve"> знали, почему фронтовые письма имеют форму треугольника, так как за каждым фронтовым треугольником стоит человек и его судьба. Поэтому в своем проекте, я решила показать и рассказать о фронтовых треугольниках. Мы все должны знать, что п</w:t>
      </w:r>
      <w:r w:rsidR="00803023" w:rsidRPr="00803023">
        <w:rPr>
          <w:rFonts w:eastAsia="Times New Roman"/>
          <w:b w:val="0"/>
          <w:sz w:val="28"/>
          <w:szCs w:val="22"/>
          <w:lang w:eastAsia="ru-RU" w:bidi="ru-RU"/>
        </w:rPr>
        <w:t>исьма остались как связующая нить между поколением военных лет и нами, живущими уже в другом тысячелетии. </w:t>
      </w:r>
      <w:r w:rsidR="003D4B7C" w:rsidRPr="00C06E5F">
        <w:rPr>
          <w:rFonts w:eastAsia="Times New Roman"/>
          <w:bCs/>
          <w:sz w:val="28"/>
          <w:szCs w:val="22"/>
          <w:lang w:eastAsia="ru-RU" w:bidi="ru-RU"/>
        </w:rPr>
        <w:t>(</w:t>
      </w:r>
      <w:r w:rsidR="00803023" w:rsidRPr="00C06E5F">
        <w:rPr>
          <w:rFonts w:eastAsia="Times New Roman"/>
          <w:bCs/>
          <w:sz w:val="28"/>
          <w:szCs w:val="22"/>
          <w:lang w:eastAsia="ru-RU" w:bidi="ru-RU"/>
        </w:rPr>
        <w:t>Приложение №3</w:t>
      </w:r>
      <w:r w:rsidR="003D4B7C" w:rsidRPr="00C06E5F">
        <w:rPr>
          <w:rFonts w:eastAsia="Times New Roman"/>
          <w:bCs/>
          <w:sz w:val="28"/>
          <w:szCs w:val="22"/>
          <w:lang w:eastAsia="ru-RU" w:bidi="ru-RU"/>
        </w:rPr>
        <w:t>)</w:t>
      </w:r>
    </w:p>
    <w:p w14:paraId="17EA37AB" w14:textId="77777777" w:rsidR="008F00A9" w:rsidRPr="00B46AD5" w:rsidRDefault="008F00A9" w:rsidP="008F00A9">
      <w:pPr>
        <w:pStyle w:val="13"/>
        <w:spacing w:before="0" w:after="0"/>
        <w:ind w:firstLine="709"/>
        <w:jc w:val="both"/>
        <w:rPr>
          <w:rFonts w:eastAsia="Times New Roman"/>
          <w:b w:val="0"/>
          <w:sz w:val="28"/>
          <w:szCs w:val="22"/>
          <w:lang w:eastAsia="ru-RU" w:bidi="ru-RU"/>
        </w:rPr>
      </w:pPr>
    </w:p>
    <w:p w14:paraId="663E2C42" w14:textId="0758921F" w:rsidR="00CC667A" w:rsidRDefault="00CC667A" w:rsidP="00963589">
      <w:pPr>
        <w:pStyle w:val="a3"/>
      </w:pPr>
    </w:p>
    <w:p w14:paraId="3E7F6C1D" w14:textId="77777777" w:rsidR="000936B2" w:rsidRPr="004323FC" w:rsidRDefault="000936B2" w:rsidP="00963589">
      <w:pPr>
        <w:pStyle w:val="a3"/>
      </w:pPr>
    </w:p>
    <w:p w14:paraId="60F9A15E" w14:textId="09116BDD" w:rsidR="0077176D" w:rsidRPr="00C06E5F" w:rsidRDefault="003A603D" w:rsidP="009A5D26">
      <w:pPr>
        <w:pStyle w:val="1"/>
        <w:numPr>
          <w:ilvl w:val="0"/>
          <w:numId w:val="0"/>
        </w:numPr>
        <w:rPr>
          <w:b/>
          <w:bCs/>
        </w:rPr>
      </w:pPr>
      <w:bookmarkStart w:id="16" w:name="_Toc159414703"/>
      <w:r w:rsidRPr="00C06E5F">
        <w:rPr>
          <w:b/>
          <w:bCs/>
        </w:rPr>
        <w:lastRenderedPageBreak/>
        <w:t>Заключени</w:t>
      </w:r>
      <w:r w:rsidR="009A5D26" w:rsidRPr="00C06E5F">
        <w:rPr>
          <w:b/>
          <w:bCs/>
        </w:rPr>
        <w:t>е</w:t>
      </w:r>
      <w:bookmarkEnd w:id="16"/>
    </w:p>
    <w:p w14:paraId="5C61ECB3" w14:textId="77777777" w:rsidR="00673618" w:rsidRPr="00673618" w:rsidRDefault="00673618" w:rsidP="00673618">
      <w:pPr>
        <w:widowControl/>
        <w:shd w:val="clear" w:color="auto" w:fill="FFFFFF"/>
        <w:autoSpaceDE/>
        <w:autoSpaceDN/>
        <w:rPr>
          <w:szCs w:val="28"/>
          <w:lang w:bidi="ar-SA"/>
        </w:rPr>
      </w:pPr>
      <w:r w:rsidRPr="00673618">
        <w:rPr>
          <w:szCs w:val="28"/>
          <w:lang w:bidi="ar-SA"/>
        </w:rPr>
        <w:t xml:space="preserve">Исследуя данную тему, </w:t>
      </w:r>
      <w:r w:rsidRPr="00673618">
        <w:rPr>
          <w:szCs w:val="28"/>
          <w:lang w:val="en-US" w:bidi="ar-SA"/>
        </w:rPr>
        <w:t>c</w:t>
      </w:r>
      <w:r w:rsidRPr="00673618">
        <w:rPr>
          <w:szCs w:val="28"/>
          <w:lang w:bidi="ar-SA"/>
        </w:rPr>
        <w:t xml:space="preserve">делала вывод, что последствия войны </w:t>
      </w:r>
      <w:bookmarkStart w:id="17" w:name="_Hlk159351978"/>
      <w:r w:rsidRPr="00673618">
        <w:rPr>
          <w:szCs w:val="28"/>
          <w:lang w:bidi="ar-SA"/>
        </w:rPr>
        <w:t xml:space="preserve">простираются далеко во времени, они живут в семьях </w:t>
      </w:r>
      <w:bookmarkEnd w:id="17"/>
      <w:r w:rsidRPr="00673618">
        <w:rPr>
          <w:szCs w:val="28"/>
          <w:lang w:bidi="ar-SA"/>
        </w:rPr>
        <w:t xml:space="preserve">и их преданиях, в памяти наших отцов, матерей, они переходят к детям и внукам, они в  их воспоминаниях. </w:t>
      </w:r>
    </w:p>
    <w:p w14:paraId="24CFE8EC" w14:textId="7DDCC150" w:rsidR="0051358E" w:rsidRPr="0051358E" w:rsidRDefault="00673618" w:rsidP="0051358E">
      <w:pPr>
        <w:pStyle w:val="a3"/>
      </w:pPr>
      <w:r>
        <w:t xml:space="preserve">Прочитала </w:t>
      </w:r>
      <w:r w:rsidR="0051358E" w:rsidRPr="0051358E">
        <w:t>фронтовые письма,</w:t>
      </w:r>
      <w:r w:rsidR="000D2433">
        <w:t xml:space="preserve"> </w:t>
      </w:r>
      <w:r w:rsidR="0075508F">
        <w:t>и,</w:t>
      </w:r>
      <w:r w:rsidR="0051358E" w:rsidRPr="0051358E">
        <w:t xml:space="preserve"> хотя письма адресованы не мне, мне кажется, что написаны они в будущее, то есть мне и моим друзьям. Они обращены к моему поколению, к каждому из нас с призывом: «Берегите Родину, она у вас одна и навсегда!» Письма наших солдат – это страница нашей истории...</w:t>
      </w:r>
    </w:p>
    <w:p w14:paraId="0410242C" w14:textId="404C6ACA" w:rsidR="0050773F" w:rsidRDefault="0075508F" w:rsidP="00474B1C">
      <w:r>
        <w:t xml:space="preserve"> </w:t>
      </w:r>
      <w:r w:rsidR="0050773F" w:rsidRPr="0050773F">
        <w:t>За каждой строчкой фронтового треугольника стоит человек. Но прошло время, и они стали архивными документами, по которым мы можем читать страницы нашей истории</w:t>
      </w:r>
      <w:r w:rsidR="0050773F">
        <w:t xml:space="preserve">. </w:t>
      </w:r>
    </w:p>
    <w:p w14:paraId="03A1D2AB" w14:textId="33E57201" w:rsidR="00474B1C" w:rsidRPr="00474B1C" w:rsidRDefault="00474B1C" w:rsidP="00474B1C">
      <w:r w:rsidRPr="00474B1C">
        <w:t>Не будет преувеличением сказать, что фронтовые письма имеют бесспорное право встать в один ряд с трудами военных историков, воспоминаниями маршалов и генералов. Эти бесценные человеческие документы оживляют суровую правду о войне. Письма с фронтов Великой Отечественной войны – документы огромной силы. В пропахших порохом строках дыхание войны, грубость суровых окопных будней, нежность солдатского сердца, вера в Победу…</w:t>
      </w:r>
    </w:p>
    <w:p w14:paraId="15469D04" w14:textId="47FA3651" w:rsidR="00474B1C" w:rsidRPr="0050773F" w:rsidRDefault="00474B1C" w:rsidP="00474B1C">
      <w:r w:rsidRPr="00474B1C">
        <w:t>Во многих российских семьях хранятся фронтовые письма, фотографии и боевые награды. У каждой семьи особенная история</w:t>
      </w:r>
      <w:r>
        <w:t>.</w:t>
      </w:r>
    </w:p>
    <w:p w14:paraId="1CE997DA" w14:textId="23FBF90A" w:rsidR="000D2433" w:rsidRPr="0050773F" w:rsidRDefault="00B647BE" w:rsidP="000D2433">
      <w:pPr>
        <w:ind w:firstLine="0"/>
      </w:pPr>
      <w:r w:rsidRPr="00B647BE">
        <w:rPr>
          <w:b/>
          <w:bCs/>
        </w:rPr>
        <w:t>Практическая значимость</w:t>
      </w:r>
      <w:r w:rsidRPr="000D2433">
        <w:rPr>
          <w:b/>
          <w:bCs/>
        </w:rPr>
        <w:t xml:space="preserve"> </w:t>
      </w:r>
      <w:r>
        <w:t>моей</w:t>
      </w:r>
      <w:r w:rsidRPr="00B647BE">
        <w:t xml:space="preserve"> работы заключается в том, что тема эта неисчерпаема и материалы могут быть использованы в исследовательской работе для дальнейшего изучения истории Великой Отечественной войны. </w:t>
      </w:r>
      <w:r>
        <w:t>А м</w:t>
      </w:r>
      <w:r w:rsidRPr="00B647BE">
        <w:t>атериалы могут быть</w:t>
      </w:r>
      <w:r w:rsidR="000D2433">
        <w:t xml:space="preserve"> </w:t>
      </w:r>
      <w:r w:rsidRPr="00B647BE">
        <w:t>основой музейных экспозиций, использоваться в процессе подготовки и проведения мероприятий военно-патриотической тематики.</w:t>
      </w:r>
      <w:r w:rsidR="000D2433" w:rsidRPr="000D2433">
        <w:t xml:space="preserve"> </w:t>
      </w:r>
    </w:p>
    <w:p w14:paraId="51AA23FC" w14:textId="77777777" w:rsidR="005F5314" w:rsidRPr="0077176D" w:rsidRDefault="005F5314" w:rsidP="0050773F">
      <w:pPr>
        <w:ind w:firstLine="0"/>
      </w:pPr>
    </w:p>
    <w:p w14:paraId="0A76FBFB" w14:textId="77777777" w:rsidR="003A603D" w:rsidRPr="00F90329" w:rsidRDefault="003A603D" w:rsidP="003A603D">
      <w:pPr>
        <w:pStyle w:val="1"/>
        <w:numPr>
          <w:ilvl w:val="0"/>
          <w:numId w:val="0"/>
        </w:numPr>
        <w:rPr>
          <w:b/>
          <w:bCs/>
        </w:rPr>
      </w:pPr>
      <w:bookmarkStart w:id="18" w:name="_Toc159414704"/>
      <w:r w:rsidRPr="00F90329">
        <w:rPr>
          <w:b/>
          <w:bCs/>
        </w:rPr>
        <w:lastRenderedPageBreak/>
        <w:t>список использованных источников</w:t>
      </w:r>
      <w:bookmarkEnd w:id="18"/>
    </w:p>
    <w:p w14:paraId="52B66D52" w14:textId="5ADA0740" w:rsidR="001400F9" w:rsidRDefault="00EA63BC" w:rsidP="00EA63BC">
      <w:pPr>
        <w:pStyle w:val="13"/>
        <w:numPr>
          <w:ilvl w:val="0"/>
          <w:numId w:val="23"/>
        </w:numPr>
        <w:spacing w:before="0" w:after="0"/>
        <w:jc w:val="both"/>
        <w:rPr>
          <w:b w:val="0"/>
          <w:bCs/>
          <w:sz w:val="28"/>
        </w:rPr>
      </w:pPr>
      <w:r>
        <w:rPr>
          <w:b w:val="0"/>
          <w:bCs/>
          <w:sz w:val="28"/>
        </w:rPr>
        <w:t>Федосеева Л.Ф. Учреждение «Демидов-центр»</w:t>
      </w:r>
      <w:r w:rsidR="004F24FD">
        <w:rPr>
          <w:b w:val="0"/>
          <w:bCs/>
          <w:sz w:val="28"/>
        </w:rPr>
        <w:t xml:space="preserve"> - </w:t>
      </w:r>
      <w:r>
        <w:rPr>
          <w:b w:val="0"/>
          <w:bCs/>
          <w:sz w:val="28"/>
        </w:rPr>
        <w:t>Память Сердца о пережитом и не забытом детьми войны</w:t>
      </w:r>
      <w:r w:rsidR="004F24FD">
        <w:rPr>
          <w:b w:val="0"/>
          <w:bCs/>
          <w:sz w:val="28"/>
        </w:rPr>
        <w:t>, 2020 год.</w:t>
      </w:r>
    </w:p>
    <w:p w14:paraId="48F99CE7" w14:textId="1A2EF76E" w:rsidR="004F24FD" w:rsidRPr="004F24FD" w:rsidRDefault="004F24FD" w:rsidP="004F24FD">
      <w:pPr>
        <w:pStyle w:val="a7"/>
        <w:numPr>
          <w:ilvl w:val="0"/>
          <w:numId w:val="23"/>
        </w:numPr>
        <w:rPr>
          <w:rFonts w:eastAsia="Calibri"/>
          <w:bCs/>
          <w:sz w:val="28"/>
          <w:szCs w:val="28"/>
        </w:rPr>
      </w:pPr>
      <w:r w:rsidRPr="004F24FD">
        <w:rPr>
          <w:rFonts w:eastAsia="Calibri"/>
          <w:bCs/>
          <w:sz w:val="28"/>
          <w:szCs w:val="28"/>
        </w:rPr>
        <w:t>Статья «Письма с фронта помогали выжить» газеты «Спутник» от 7 мая 2011 года.</w:t>
      </w:r>
    </w:p>
    <w:p w14:paraId="79551590" w14:textId="02739796" w:rsidR="004F24FD" w:rsidRDefault="004F24FD" w:rsidP="00EA63BC">
      <w:pPr>
        <w:pStyle w:val="13"/>
        <w:numPr>
          <w:ilvl w:val="0"/>
          <w:numId w:val="23"/>
        </w:numPr>
        <w:spacing w:before="0" w:after="0"/>
        <w:jc w:val="both"/>
        <w:rPr>
          <w:b w:val="0"/>
          <w:bCs/>
          <w:sz w:val="28"/>
        </w:rPr>
      </w:pPr>
      <w:r>
        <w:rPr>
          <w:b w:val="0"/>
          <w:bCs/>
          <w:sz w:val="28"/>
        </w:rPr>
        <w:t>Письма семьи Понамаревых</w:t>
      </w:r>
    </w:p>
    <w:p w14:paraId="479793EF" w14:textId="03E08E81" w:rsidR="004F24FD" w:rsidRDefault="004F24FD" w:rsidP="004F24FD">
      <w:pPr>
        <w:pStyle w:val="13"/>
        <w:numPr>
          <w:ilvl w:val="0"/>
          <w:numId w:val="23"/>
        </w:numPr>
        <w:spacing w:before="0" w:after="0"/>
        <w:jc w:val="both"/>
        <w:rPr>
          <w:b w:val="0"/>
          <w:bCs/>
          <w:sz w:val="28"/>
        </w:rPr>
      </w:pPr>
      <w:r>
        <w:rPr>
          <w:b w:val="0"/>
          <w:bCs/>
          <w:sz w:val="28"/>
        </w:rPr>
        <w:t xml:space="preserve">История Нижнесергинского района: документы и факты: очерки. – Екатеринбург: КВАДРАТ,2007. – </w:t>
      </w:r>
      <w:r w:rsidRPr="004F24FD">
        <w:rPr>
          <w:b w:val="0"/>
          <w:bCs/>
          <w:sz w:val="28"/>
        </w:rPr>
        <w:t>176 стр., ил.</w:t>
      </w:r>
      <w:r>
        <w:rPr>
          <w:b w:val="0"/>
          <w:bCs/>
          <w:sz w:val="28"/>
        </w:rPr>
        <w:t xml:space="preserve"> – </w:t>
      </w:r>
      <w:r w:rsidRPr="004F24FD">
        <w:rPr>
          <w:b w:val="0"/>
          <w:bCs/>
          <w:sz w:val="28"/>
        </w:rPr>
        <w:t>Книга содержит материалы</w:t>
      </w:r>
      <w:r>
        <w:rPr>
          <w:b w:val="0"/>
          <w:bCs/>
          <w:sz w:val="28"/>
        </w:rPr>
        <w:t xml:space="preserve"> разных авторов, созданные в разное время, посвящённые истории Нижнесергинского района с древности до наших дней.</w:t>
      </w:r>
    </w:p>
    <w:p w14:paraId="58C792B9" w14:textId="0D25DD83" w:rsidR="006B5790" w:rsidRDefault="006B5790" w:rsidP="006B5790">
      <w:pPr>
        <w:pStyle w:val="13"/>
        <w:spacing w:before="0" w:after="0"/>
        <w:ind w:left="1069"/>
        <w:jc w:val="both"/>
        <w:rPr>
          <w:b w:val="0"/>
          <w:bCs/>
          <w:sz w:val="28"/>
        </w:rPr>
      </w:pPr>
      <w:r>
        <w:rPr>
          <w:b w:val="0"/>
          <w:bCs/>
          <w:sz w:val="28"/>
        </w:rPr>
        <w:t>Интернет источники:</w:t>
      </w:r>
    </w:p>
    <w:p w14:paraId="06617092" w14:textId="297E40DF" w:rsidR="004F24FD" w:rsidRDefault="00FA2CCE" w:rsidP="004F24FD">
      <w:pPr>
        <w:pStyle w:val="13"/>
        <w:numPr>
          <w:ilvl w:val="0"/>
          <w:numId w:val="23"/>
        </w:numPr>
        <w:spacing w:before="0" w:after="0"/>
        <w:jc w:val="both"/>
        <w:rPr>
          <w:b w:val="0"/>
          <w:bCs/>
          <w:sz w:val="28"/>
        </w:rPr>
      </w:pPr>
      <w:hyperlink r:id="rId14" w:history="1">
        <w:r w:rsidR="006B5790" w:rsidRPr="00733084">
          <w:rPr>
            <w:rStyle w:val="af5"/>
            <w:b w:val="0"/>
            <w:bCs/>
            <w:sz w:val="28"/>
          </w:rPr>
          <w:t>https://moluch.ru/</w:t>
        </w:r>
      </w:hyperlink>
    </w:p>
    <w:p w14:paraId="6BFF4777" w14:textId="33984259" w:rsidR="006B5790" w:rsidRDefault="00FA2CCE" w:rsidP="006B5790">
      <w:pPr>
        <w:pStyle w:val="13"/>
        <w:spacing w:before="0" w:after="0"/>
        <w:ind w:left="1069"/>
        <w:jc w:val="both"/>
        <w:rPr>
          <w:b w:val="0"/>
          <w:bCs/>
          <w:sz w:val="28"/>
        </w:rPr>
      </w:pPr>
      <w:hyperlink r:id="rId15" w:history="1">
        <w:r w:rsidR="006B5790" w:rsidRPr="00733084">
          <w:rPr>
            <w:rStyle w:val="af5"/>
            <w:b w:val="0"/>
            <w:bCs/>
            <w:sz w:val="28"/>
          </w:rPr>
          <w:t>https://krym.aif.ru/society/details/listki_s_dyhaniem_voyny_o_chyom_rasskazyvayut_frontovye_pisma</w:t>
        </w:r>
      </w:hyperlink>
      <w:r w:rsidR="006B5790">
        <w:rPr>
          <w:b w:val="0"/>
          <w:bCs/>
          <w:sz w:val="28"/>
        </w:rPr>
        <w:t xml:space="preserve"> </w:t>
      </w:r>
    </w:p>
    <w:p w14:paraId="73362B38" w14:textId="77777777" w:rsidR="006B5790" w:rsidRDefault="006B5790">
      <w:pPr>
        <w:widowControl/>
        <w:autoSpaceDE/>
        <w:autoSpaceDN/>
        <w:spacing w:after="160" w:line="259" w:lineRule="auto"/>
        <w:ind w:firstLine="0"/>
        <w:jc w:val="left"/>
        <w:rPr>
          <w:rFonts w:eastAsia="Calibri"/>
          <w:bCs/>
          <w:szCs w:val="28"/>
          <w:lang w:eastAsia="en-US" w:bidi="ar-SA"/>
        </w:rPr>
      </w:pPr>
      <w:r>
        <w:rPr>
          <w:b/>
          <w:bCs/>
        </w:rPr>
        <w:br w:type="page"/>
      </w:r>
    </w:p>
    <w:p w14:paraId="1C5BAFD5" w14:textId="77F56264" w:rsidR="00F90329" w:rsidRPr="00F90329" w:rsidRDefault="00F90329" w:rsidP="00F90329">
      <w:pPr>
        <w:pStyle w:val="13"/>
        <w:spacing w:before="0" w:after="0"/>
        <w:ind w:left="1069"/>
        <w:rPr>
          <w:szCs w:val="32"/>
        </w:rPr>
      </w:pPr>
      <w:r w:rsidRPr="006B5790">
        <w:rPr>
          <w:szCs w:val="32"/>
        </w:rPr>
        <w:lastRenderedPageBreak/>
        <w:t>Приложение 1</w:t>
      </w:r>
    </w:p>
    <w:p w14:paraId="3C0C013D" w14:textId="04752C8A" w:rsidR="006B5790" w:rsidRDefault="002041CE" w:rsidP="00F90329">
      <w:pPr>
        <w:pStyle w:val="13"/>
        <w:spacing w:before="0" w:after="0"/>
        <w:rPr>
          <w:szCs w:val="32"/>
        </w:rPr>
      </w:pPr>
      <w:r>
        <w:rPr>
          <w:noProof/>
          <w:sz w:val="28"/>
        </w:rPr>
        <w:drawing>
          <wp:inline distT="0" distB="0" distL="0" distR="0" wp14:anchorId="61D06055" wp14:editId="53EF54F1">
            <wp:extent cx="6149340" cy="3695700"/>
            <wp:effectExtent l="228600" t="228600" r="232410" b="2286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4-02-21_08-36-28.jpg"/>
                    <pic:cNvPicPr/>
                  </pic:nvPicPr>
                  <pic:blipFill>
                    <a:blip r:embed="rId16">
                      <a:extLst>
                        <a:ext uri="{28A0092B-C50C-407E-A947-70E740481C1C}">
                          <a14:useLocalDpi xmlns:a14="http://schemas.microsoft.com/office/drawing/2010/main" val="0"/>
                        </a:ext>
                      </a:extLst>
                    </a:blip>
                    <a:stretch>
                      <a:fillRect/>
                    </a:stretch>
                  </pic:blipFill>
                  <pic:spPr>
                    <a:xfrm>
                      <a:off x="0" y="0"/>
                      <a:ext cx="6149340" cy="36957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762DE7C" w14:textId="18FA8542" w:rsidR="00C20E07" w:rsidRPr="00C20E07" w:rsidRDefault="005B5651" w:rsidP="00C20E07">
      <w:pPr>
        <w:pStyle w:val="13"/>
        <w:spacing w:before="0" w:after="0"/>
        <w:jc w:val="both"/>
        <w:rPr>
          <w:sz w:val="28"/>
        </w:rPr>
      </w:pPr>
      <w:r>
        <w:rPr>
          <w:noProof/>
          <w:sz w:val="28"/>
        </w:rPr>
        <w:drawing>
          <wp:inline distT="0" distB="0" distL="0" distR="0" wp14:anchorId="0A31F9F2" wp14:editId="56B8BB36">
            <wp:extent cx="6149340" cy="4061460"/>
            <wp:effectExtent l="228600" t="228600" r="232410" b="2247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4-02-21_08-36-30.jpg"/>
                    <pic:cNvPicPr/>
                  </pic:nvPicPr>
                  <pic:blipFill>
                    <a:blip r:embed="rId17">
                      <a:extLst>
                        <a:ext uri="{28A0092B-C50C-407E-A947-70E740481C1C}">
                          <a14:useLocalDpi xmlns:a14="http://schemas.microsoft.com/office/drawing/2010/main" val="0"/>
                        </a:ext>
                      </a:extLst>
                    </a:blip>
                    <a:stretch>
                      <a:fillRect/>
                    </a:stretch>
                  </pic:blipFill>
                  <pic:spPr>
                    <a:xfrm>
                      <a:off x="0" y="0"/>
                      <a:ext cx="6149340" cy="40614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251D661" w14:textId="5AF59E1D" w:rsidR="005B5651" w:rsidRDefault="005B5651" w:rsidP="006B5790">
      <w:pPr>
        <w:pStyle w:val="13"/>
        <w:spacing w:before="0" w:after="0"/>
        <w:jc w:val="both"/>
        <w:rPr>
          <w:noProof/>
          <w:sz w:val="28"/>
        </w:rPr>
      </w:pPr>
      <w:r>
        <w:rPr>
          <w:noProof/>
          <w:sz w:val="28"/>
        </w:rPr>
        <w:lastRenderedPageBreak/>
        <w:drawing>
          <wp:inline distT="0" distB="0" distL="0" distR="0" wp14:anchorId="1BBF92D5" wp14:editId="45532ECE">
            <wp:extent cx="6120130" cy="8160385"/>
            <wp:effectExtent l="228600" t="228600" r="223520" b="2216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4-02-21_08-36-21.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816038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6F6F564" w14:textId="77777777" w:rsidR="005B5651" w:rsidRDefault="005B5651" w:rsidP="006B5790">
      <w:pPr>
        <w:pStyle w:val="13"/>
        <w:spacing w:before="0" w:after="0"/>
        <w:jc w:val="both"/>
        <w:rPr>
          <w:noProof/>
          <w:sz w:val="28"/>
        </w:rPr>
      </w:pPr>
    </w:p>
    <w:p w14:paraId="4B37243E" w14:textId="77777777" w:rsidR="005B5651" w:rsidRDefault="005B5651" w:rsidP="006B5790">
      <w:pPr>
        <w:pStyle w:val="13"/>
        <w:spacing w:before="0" w:after="0"/>
        <w:jc w:val="both"/>
        <w:rPr>
          <w:noProof/>
          <w:sz w:val="28"/>
        </w:rPr>
      </w:pPr>
    </w:p>
    <w:p w14:paraId="3751E246" w14:textId="10BBE705" w:rsidR="00550861" w:rsidRDefault="00550861" w:rsidP="006B5790">
      <w:pPr>
        <w:pStyle w:val="13"/>
        <w:spacing w:before="0" w:after="0"/>
        <w:jc w:val="both"/>
        <w:rPr>
          <w:noProof/>
          <w:sz w:val="28"/>
        </w:rPr>
      </w:pPr>
      <w:r>
        <w:rPr>
          <w:noProof/>
          <w:sz w:val="28"/>
        </w:rPr>
        <w:lastRenderedPageBreak/>
        <w:drawing>
          <wp:inline distT="0" distB="0" distL="0" distR="0" wp14:anchorId="139A5527" wp14:editId="7099B03C">
            <wp:extent cx="6120130" cy="8160385"/>
            <wp:effectExtent l="228600" t="228600" r="223520" b="2216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24-02-21_08-36-24.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816038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7D19611" w14:textId="77777777" w:rsidR="00550861" w:rsidRDefault="00550861" w:rsidP="006B5790">
      <w:pPr>
        <w:pStyle w:val="13"/>
        <w:spacing w:before="0" w:after="0"/>
        <w:jc w:val="both"/>
        <w:rPr>
          <w:noProof/>
          <w:sz w:val="28"/>
        </w:rPr>
      </w:pPr>
    </w:p>
    <w:p w14:paraId="66F00741" w14:textId="77777777" w:rsidR="00550861" w:rsidRDefault="00550861" w:rsidP="006B5790">
      <w:pPr>
        <w:pStyle w:val="13"/>
        <w:spacing w:before="0" w:after="0"/>
        <w:jc w:val="both"/>
        <w:rPr>
          <w:noProof/>
          <w:sz w:val="28"/>
        </w:rPr>
      </w:pPr>
    </w:p>
    <w:p w14:paraId="45B31ADD" w14:textId="2E3C4F18" w:rsidR="006B5790" w:rsidRDefault="005B5651" w:rsidP="006B5790">
      <w:pPr>
        <w:pStyle w:val="13"/>
        <w:spacing w:before="0" w:after="0"/>
        <w:jc w:val="both"/>
        <w:rPr>
          <w:noProof/>
          <w:sz w:val="28"/>
        </w:rPr>
      </w:pPr>
      <w:r>
        <w:rPr>
          <w:noProof/>
          <w:sz w:val="28"/>
        </w:rPr>
        <w:lastRenderedPageBreak/>
        <w:drawing>
          <wp:inline distT="0" distB="0" distL="0" distR="0" wp14:anchorId="1F9AA911" wp14:editId="68D7667D">
            <wp:extent cx="6120130" cy="8160385"/>
            <wp:effectExtent l="228600" t="228600" r="223520" b="2216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4-02-21_08-36-22.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816038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AB31D04" w14:textId="41E5F847" w:rsidR="00550861" w:rsidRDefault="00550861">
      <w:pPr>
        <w:widowControl/>
        <w:autoSpaceDE/>
        <w:autoSpaceDN/>
        <w:spacing w:after="160" w:line="259" w:lineRule="auto"/>
        <w:ind w:firstLine="0"/>
        <w:jc w:val="left"/>
        <w:rPr>
          <w:lang w:eastAsia="en-US" w:bidi="ar-SA"/>
        </w:rPr>
      </w:pPr>
      <w:r>
        <w:rPr>
          <w:lang w:eastAsia="en-US" w:bidi="ar-SA"/>
        </w:rPr>
        <w:br w:type="page"/>
      </w:r>
    </w:p>
    <w:p w14:paraId="2FE188BC" w14:textId="7A475BDA" w:rsidR="00816F17" w:rsidRDefault="00550861" w:rsidP="00816F17">
      <w:pPr>
        <w:ind w:firstLine="0"/>
        <w:jc w:val="center"/>
        <w:rPr>
          <w:lang w:eastAsia="en-US" w:bidi="ar-SA"/>
        </w:rPr>
      </w:pPr>
      <w:r>
        <w:rPr>
          <w:noProof/>
          <w:lang w:eastAsia="en-US" w:bidi="ar-SA"/>
        </w:rPr>
        <w:lastRenderedPageBreak/>
        <w:drawing>
          <wp:inline distT="0" distB="0" distL="0" distR="0" wp14:anchorId="54BE61FA" wp14:editId="0E1D9262">
            <wp:extent cx="9074040" cy="6163050"/>
            <wp:effectExtent l="236220" t="220980" r="230505" b="2305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2024-02-21_08-36-31.jpg"/>
                    <pic:cNvPicPr/>
                  </pic:nvPicPr>
                  <pic:blipFill rotWithShape="1">
                    <a:blip r:embed="rId21">
                      <a:extLst>
                        <a:ext uri="{28A0092B-C50C-407E-A947-70E740481C1C}">
                          <a14:useLocalDpi xmlns:a14="http://schemas.microsoft.com/office/drawing/2010/main" val="0"/>
                        </a:ext>
                      </a:extLst>
                    </a:blip>
                    <a:srcRect l="2145" t="-447" r="56" b="1"/>
                    <a:stretch/>
                  </pic:blipFill>
                  <pic:spPr bwMode="auto">
                    <a:xfrm rot="16200000">
                      <a:off x="0" y="0"/>
                      <a:ext cx="9198006" cy="6247247"/>
                    </a:xfrm>
                    <a:prstGeom prst="rect">
                      <a:avLst/>
                    </a:prstGeom>
                    <a:ln w="2286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567E8FD" w14:textId="2B80AEBA" w:rsidR="00816F17" w:rsidRDefault="00D00F9D" w:rsidP="00816F17">
      <w:pPr>
        <w:ind w:firstLine="0"/>
        <w:rPr>
          <w:lang w:eastAsia="en-US" w:bidi="ar-SA"/>
        </w:rPr>
      </w:pPr>
      <w:r>
        <w:rPr>
          <w:noProof/>
          <w:lang w:eastAsia="en-US" w:bidi="ar-SA"/>
        </w:rPr>
        <w:lastRenderedPageBreak/>
        <w:drawing>
          <wp:inline distT="0" distB="0" distL="0" distR="0" wp14:anchorId="02BBEC7E" wp14:editId="78DC9553">
            <wp:extent cx="6134100" cy="8625200"/>
            <wp:effectExtent l="228600" t="228600" r="228600" b="2336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2024-02-21_08-36-12.jpg"/>
                    <pic:cNvPicPr/>
                  </pic:nvPicPr>
                  <pic:blipFill>
                    <a:blip r:embed="rId22">
                      <a:extLst>
                        <a:ext uri="{28A0092B-C50C-407E-A947-70E740481C1C}">
                          <a14:useLocalDpi xmlns:a14="http://schemas.microsoft.com/office/drawing/2010/main" val="0"/>
                        </a:ext>
                      </a:extLst>
                    </a:blip>
                    <a:stretch>
                      <a:fillRect/>
                    </a:stretch>
                  </pic:blipFill>
                  <pic:spPr>
                    <a:xfrm>
                      <a:off x="0" y="0"/>
                      <a:ext cx="6147134" cy="864352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439F02E" w14:textId="71772100" w:rsidR="00816F17" w:rsidRDefault="00816F17" w:rsidP="00816F17">
      <w:pPr>
        <w:ind w:firstLine="0"/>
        <w:rPr>
          <w:lang w:eastAsia="en-US" w:bidi="ar-SA"/>
        </w:rPr>
      </w:pPr>
      <w:r>
        <w:rPr>
          <w:noProof/>
          <w:lang w:eastAsia="en-US" w:bidi="ar-SA"/>
        </w:rPr>
        <w:lastRenderedPageBreak/>
        <w:drawing>
          <wp:inline distT="0" distB="0" distL="0" distR="0" wp14:anchorId="54FB7697" wp14:editId="5A77FB16">
            <wp:extent cx="6179820" cy="8861425"/>
            <wp:effectExtent l="228600" t="228600" r="220980" b="2254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_2024-02-21_08-33-18.jpg"/>
                    <pic:cNvPicPr/>
                  </pic:nvPicPr>
                  <pic:blipFill>
                    <a:blip r:embed="rId23">
                      <a:extLst>
                        <a:ext uri="{28A0092B-C50C-407E-A947-70E740481C1C}">
                          <a14:useLocalDpi xmlns:a14="http://schemas.microsoft.com/office/drawing/2010/main" val="0"/>
                        </a:ext>
                      </a:extLst>
                    </a:blip>
                    <a:stretch>
                      <a:fillRect/>
                    </a:stretch>
                  </pic:blipFill>
                  <pic:spPr>
                    <a:xfrm>
                      <a:off x="0" y="0"/>
                      <a:ext cx="6179820" cy="88614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4E69DE2" w14:textId="60FF31EC" w:rsidR="00D00F9D" w:rsidRDefault="00D00F9D" w:rsidP="00816F17">
      <w:pPr>
        <w:ind w:firstLine="0"/>
        <w:rPr>
          <w:noProof/>
          <w:lang w:eastAsia="en-US" w:bidi="ar-SA"/>
        </w:rPr>
      </w:pPr>
      <w:r>
        <w:rPr>
          <w:noProof/>
          <w:lang w:eastAsia="en-US" w:bidi="ar-SA"/>
        </w:rPr>
        <w:lastRenderedPageBreak/>
        <w:drawing>
          <wp:inline distT="0" distB="0" distL="0" distR="0" wp14:anchorId="73009A69" wp14:editId="051B8752">
            <wp:extent cx="6073140" cy="8861425"/>
            <wp:effectExtent l="228600" t="228600" r="232410" b="2254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2024-02-21_08-36-14.jpg"/>
                    <pic:cNvPicPr/>
                  </pic:nvPicPr>
                  <pic:blipFill>
                    <a:blip r:embed="rId24">
                      <a:extLst>
                        <a:ext uri="{28A0092B-C50C-407E-A947-70E740481C1C}">
                          <a14:useLocalDpi xmlns:a14="http://schemas.microsoft.com/office/drawing/2010/main" val="0"/>
                        </a:ext>
                      </a:extLst>
                    </a:blip>
                    <a:stretch>
                      <a:fillRect/>
                    </a:stretch>
                  </pic:blipFill>
                  <pic:spPr>
                    <a:xfrm>
                      <a:off x="0" y="0"/>
                      <a:ext cx="6073140" cy="88614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7F5E30A" w14:textId="1D4CD767" w:rsidR="00D00F9D" w:rsidRDefault="00D00F9D" w:rsidP="004D06F0">
      <w:pPr>
        <w:ind w:firstLine="0"/>
        <w:rPr>
          <w:lang w:eastAsia="en-US" w:bidi="ar-SA"/>
        </w:rPr>
      </w:pPr>
      <w:r>
        <w:rPr>
          <w:noProof/>
          <w:lang w:eastAsia="en-US" w:bidi="ar-SA"/>
        </w:rPr>
        <w:lastRenderedPageBreak/>
        <w:drawing>
          <wp:inline distT="0" distB="0" distL="0" distR="0" wp14:anchorId="252F227D" wp14:editId="7CB43CC1">
            <wp:extent cx="5989320" cy="9157970"/>
            <wp:effectExtent l="228600" t="228600" r="220980" b="2336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2024-02-21_08-36-16.jpg"/>
                    <pic:cNvPicPr/>
                  </pic:nvPicPr>
                  <pic:blipFill>
                    <a:blip r:embed="rId25">
                      <a:extLst>
                        <a:ext uri="{28A0092B-C50C-407E-A947-70E740481C1C}">
                          <a14:useLocalDpi xmlns:a14="http://schemas.microsoft.com/office/drawing/2010/main" val="0"/>
                        </a:ext>
                      </a:extLst>
                    </a:blip>
                    <a:stretch>
                      <a:fillRect/>
                    </a:stretch>
                  </pic:blipFill>
                  <pic:spPr>
                    <a:xfrm>
                      <a:off x="0" y="0"/>
                      <a:ext cx="5995691" cy="916771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7F05E0B" w14:textId="34D6C0A0" w:rsidR="004D06F0" w:rsidRDefault="004D06F0" w:rsidP="004D06F0">
      <w:pPr>
        <w:ind w:firstLine="0"/>
        <w:rPr>
          <w:noProof/>
          <w:lang w:eastAsia="en-US" w:bidi="ar-SA"/>
        </w:rPr>
      </w:pPr>
      <w:r>
        <w:rPr>
          <w:noProof/>
          <w:lang w:eastAsia="en-US" w:bidi="ar-SA"/>
        </w:rPr>
        <w:lastRenderedPageBreak/>
        <w:drawing>
          <wp:inline distT="0" distB="0" distL="0" distR="0" wp14:anchorId="534BBC7E" wp14:editId="5BCB98AB">
            <wp:extent cx="6134100" cy="8861425"/>
            <wp:effectExtent l="228600" t="228600" r="228600" b="2254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4-02-21_08-36-17.jpg"/>
                    <pic:cNvPicPr/>
                  </pic:nvPicPr>
                  <pic:blipFill>
                    <a:blip r:embed="rId26">
                      <a:extLst>
                        <a:ext uri="{28A0092B-C50C-407E-A947-70E740481C1C}">
                          <a14:useLocalDpi xmlns:a14="http://schemas.microsoft.com/office/drawing/2010/main" val="0"/>
                        </a:ext>
                      </a:extLst>
                    </a:blip>
                    <a:stretch>
                      <a:fillRect/>
                    </a:stretch>
                  </pic:blipFill>
                  <pic:spPr>
                    <a:xfrm>
                      <a:off x="0" y="0"/>
                      <a:ext cx="6134100" cy="88614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DA89744" w14:textId="79BEA784" w:rsidR="004D06F0" w:rsidRDefault="004D06F0" w:rsidP="00F90329">
      <w:pPr>
        <w:ind w:firstLine="0"/>
        <w:rPr>
          <w:lang w:eastAsia="en-US" w:bidi="ar-SA"/>
        </w:rPr>
      </w:pPr>
    </w:p>
    <w:p w14:paraId="222D5B68" w14:textId="27B38BE8" w:rsidR="004D06F0" w:rsidRDefault="004D06F0" w:rsidP="004D06F0">
      <w:pPr>
        <w:ind w:firstLine="0"/>
        <w:rPr>
          <w:noProof/>
          <w:lang w:eastAsia="en-US" w:bidi="ar-SA"/>
        </w:rPr>
      </w:pPr>
      <w:r>
        <w:rPr>
          <w:noProof/>
          <w:lang w:eastAsia="en-US" w:bidi="ar-SA"/>
        </w:rPr>
        <w:drawing>
          <wp:inline distT="0" distB="0" distL="0" distR="0" wp14:anchorId="2E0B0D76" wp14:editId="78DDFFB6">
            <wp:extent cx="6096000" cy="3695700"/>
            <wp:effectExtent l="228600" t="228600" r="228600" b="22860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_2024-02-21_08-36-37.jpg"/>
                    <pic:cNvPicPr/>
                  </pic:nvPicPr>
                  <pic:blipFill>
                    <a:blip r:embed="rId27">
                      <a:extLst>
                        <a:ext uri="{28A0092B-C50C-407E-A947-70E740481C1C}">
                          <a14:useLocalDpi xmlns:a14="http://schemas.microsoft.com/office/drawing/2010/main" val="0"/>
                        </a:ext>
                      </a:extLst>
                    </a:blip>
                    <a:stretch>
                      <a:fillRect/>
                    </a:stretch>
                  </pic:blipFill>
                  <pic:spPr>
                    <a:xfrm>
                      <a:off x="0" y="0"/>
                      <a:ext cx="6096000" cy="36957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lang w:eastAsia="en-US" w:bidi="ar-SA"/>
        </w:rPr>
        <w:drawing>
          <wp:inline distT="0" distB="0" distL="0" distR="0" wp14:anchorId="775B510C" wp14:editId="5466A112">
            <wp:extent cx="3925570" cy="6120715"/>
            <wp:effectExtent l="236220" t="220980" r="234950" b="2349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24-02-21_08-36-20.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3976779" cy="62005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F68DBC1" w14:textId="5C77C4D3" w:rsidR="004D06F0" w:rsidRDefault="004D06F0" w:rsidP="004D06F0">
      <w:pPr>
        <w:rPr>
          <w:lang w:eastAsia="en-US" w:bidi="ar-SA"/>
        </w:rPr>
      </w:pPr>
    </w:p>
    <w:p w14:paraId="79C6BB2D" w14:textId="24ADE0B7" w:rsidR="00E608A2" w:rsidRDefault="00E608A2" w:rsidP="00E608A2">
      <w:pPr>
        <w:ind w:firstLine="0"/>
        <w:rPr>
          <w:noProof/>
          <w:lang w:eastAsia="en-US" w:bidi="ar-SA"/>
        </w:rPr>
      </w:pPr>
      <w:r>
        <w:rPr>
          <w:noProof/>
          <w:lang w:eastAsia="en-US" w:bidi="ar-SA"/>
        </w:rPr>
        <w:lastRenderedPageBreak/>
        <w:drawing>
          <wp:inline distT="0" distB="0" distL="0" distR="0" wp14:anchorId="44850C67" wp14:editId="52D7A5F0">
            <wp:extent cx="8473811" cy="6087879"/>
            <wp:effectExtent l="221297" t="235903" r="225108" b="225107"/>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_2024-02-21_08-36-32.jp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8513224" cy="611619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EA835D8" w14:textId="77777777" w:rsidR="0016380D" w:rsidRDefault="0016380D" w:rsidP="00E608A2">
      <w:pPr>
        <w:ind w:firstLine="0"/>
        <w:rPr>
          <w:noProof/>
          <w:lang w:eastAsia="en-US" w:bidi="ar-SA"/>
        </w:rPr>
      </w:pPr>
    </w:p>
    <w:p w14:paraId="67C690F4" w14:textId="796EEFB9" w:rsidR="0016380D" w:rsidRDefault="00E608A2" w:rsidP="0016380D">
      <w:pPr>
        <w:ind w:firstLine="0"/>
        <w:rPr>
          <w:noProof/>
          <w:lang w:eastAsia="en-US" w:bidi="ar-SA"/>
        </w:rPr>
      </w:pPr>
      <w:r>
        <w:rPr>
          <w:noProof/>
          <w:lang w:eastAsia="en-US" w:bidi="ar-SA"/>
        </w:rPr>
        <w:lastRenderedPageBreak/>
        <w:drawing>
          <wp:inline distT="0" distB="0" distL="0" distR="0" wp14:anchorId="79E4F31A" wp14:editId="4272CA5F">
            <wp:extent cx="4049243" cy="5994476"/>
            <wp:effectExtent l="227330" t="229870" r="236220" b="2362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_2024-02-21_08-36-26.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4081246" cy="604185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BDDAAD3" w14:textId="2FEF82F9" w:rsidR="0016380D" w:rsidRDefault="0016380D" w:rsidP="0016380D">
      <w:pPr>
        <w:ind w:firstLine="0"/>
        <w:rPr>
          <w:lang w:eastAsia="en-US" w:bidi="ar-SA"/>
        </w:rPr>
      </w:pPr>
      <w:r>
        <w:rPr>
          <w:noProof/>
          <w:lang w:eastAsia="en-US" w:bidi="ar-SA"/>
        </w:rPr>
        <w:drawing>
          <wp:inline distT="0" distB="0" distL="0" distR="0" wp14:anchorId="2894A2D2" wp14:editId="7ADD9B13">
            <wp:extent cx="4224843" cy="6020059"/>
            <wp:effectExtent l="226378" t="230822" r="230822" b="230823"/>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_2024-02-21_08-36-34 (2).jp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4296472" cy="61221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28045BA" w14:textId="5C8DFD9C" w:rsidR="0016380D" w:rsidRDefault="0016380D" w:rsidP="0016380D">
      <w:pPr>
        <w:ind w:firstLine="0"/>
        <w:rPr>
          <w:lang w:eastAsia="en-US" w:bidi="ar-SA"/>
        </w:rPr>
      </w:pPr>
      <w:r>
        <w:rPr>
          <w:lang w:eastAsia="en-US" w:bidi="ar-SA"/>
        </w:rPr>
        <w:lastRenderedPageBreak/>
        <w:br w:type="page"/>
      </w:r>
    </w:p>
    <w:p w14:paraId="75F02603" w14:textId="77777777" w:rsidR="0016380D" w:rsidRDefault="0016380D" w:rsidP="0016380D">
      <w:pPr>
        <w:ind w:firstLine="0"/>
        <w:rPr>
          <w:noProof/>
          <w:lang w:eastAsia="en-US" w:bidi="ar-SA"/>
        </w:rPr>
      </w:pPr>
    </w:p>
    <w:p w14:paraId="4E473485" w14:textId="18EF4797" w:rsidR="0016380D" w:rsidRDefault="0016380D" w:rsidP="0016380D">
      <w:pPr>
        <w:ind w:firstLine="0"/>
        <w:rPr>
          <w:lang w:eastAsia="en-US" w:bidi="ar-SA"/>
        </w:rPr>
      </w:pPr>
      <w:r>
        <w:rPr>
          <w:noProof/>
          <w:lang w:eastAsia="en-US" w:bidi="ar-SA"/>
        </w:rPr>
        <w:drawing>
          <wp:inline distT="0" distB="0" distL="0" distR="0" wp14:anchorId="2BDBF088" wp14:editId="603E419A">
            <wp:extent cx="7856220" cy="6133849"/>
            <wp:effectExtent l="232727" t="224473" r="225108" b="225107"/>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_2024-02-21_08-36-36.jp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7861199" cy="613773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E9A2122" w14:textId="5B69A873" w:rsidR="0016380D" w:rsidRDefault="0016380D" w:rsidP="0016380D">
      <w:pPr>
        <w:ind w:firstLine="0"/>
        <w:rPr>
          <w:lang w:eastAsia="en-US" w:bidi="ar-SA"/>
        </w:rPr>
      </w:pPr>
      <w:r>
        <w:rPr>
          <w:lang w:eastAsia="en-US" w:bidi="ar-SA"/>
        </w:rPr>
        <w:br w:type="page"/>
      </w:r>
    </w:p>
    <w:p w14:paraId="7F702B40" w14:textId="36D8EB32" w:rsidR="0016380D" w:rsidRDefault="0016380D" w:rsidP="0016380D">
      <w:pPr>
        <w:ind w:firstLine="0"/>
        <w:rPr>
          <w:lang w:eastAsia="en-US" w:bidi="ar-SA"/>
        </w:rPr>
      </w:pPr>
      <w:r>
        <w:rPr>
          <w:noProof/>
          <w:lang w:eastAsia="en-US" w:bidi="ar-SA"/>
        </w:rPr>
        <w:lastRenderedPageBreak/>
        <w:drawing>
          <wp:inline distT="0" distB="0" distL="0" distR="0" wp14:anchorId="47CA190A" wp14:editId="57B400C8">
            <wp:extent cx="8189342" cy="6086601"/>
            <wp:effectExtent l="232092" t="225108" r="234633" b="234632"/>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_2024-02-21_08-36-35.jp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8236169" cy="612140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AC3BD5F" w14:textId="23BB225E" w:rsidR="002041CE" w:rsidRDefault="002041CE" w:rsidP="0016380D">
      <w:pPr>
        <w:ind w:firstLine="0"/>
        <w:rPr>
          <w:lang w:eastAsia="en-US" w:bidi="ar-SA"/>
        </w:rPr>
      </w:pPr>
      <w:r>
        <w:rPr>
          <w:lang w:eastAsia="en-US" w:bidi="ar-SA"/>
        </w:rPr>
        <w:br w:type="page"/>
      </w:r>
    </w:p>
    <w:p w14:paraId="5D2237DB" w14:textId="1B341B27" w:rsidR="002041CE" w:rsidRDefault="002041CE" w:rsidP="002041CE">
      <w:pPr>
        <w:ind w:firstLine="0"/>
        <w:jc w:val="center"/>
        <w:rPr>
          <w:b/>
          <w:bCs/>
          <w:sz w:val="32"/>
          <w:szCs w:val="32"/>
          <w:lang w:eastAsia="en-US" w:bidi="ar-SA"/>
        </w:rPr>
      </w:pPr>
      <w:r w:rsidRPr="00F90329">
        <w:rPr>
          <w:b/>
          <w:bCs/>
          <w:sz w:val="32"/>
          <w:szCs w:val="32"/>
          <w:lang w:eastAsia="en-US" w:bidi="ar-SA"/>
        </w:rPr>
        <w:lastRenderedPageBreak/>
        <w:t>Приложение № 2</w:t>
      </w:r>
    </w:p>
    <w:p w14:paraId="3902674F" w14:textId="77777777" w:rsidR="00575B18" w:rsidRDefault="00575B18" w:rsidP="002041CE">
      <w:pPr>
        <w:ind w:firstLine="0"/>
        <w:jc w:val="center"/>
        <w:rPr>
          <w:b/>
          <w:bCs/>
          <w:sz w:val="32"/>
          <w:szCs w:val="32"/>
          <w:lang w:eastAsia="en-US" w:bidi="ar-SA"/>
        </w:rPr>
      </w:pPr>
    </w:p>
    <w:p w14:paraId="2D138628" w14:textId="00076C35" w:rsidR="00F90329" w:rsidRPr="00F90329" w:rsidRDefault="00575B18" w:rsidP="00F90329">
      <w:pPr>
        <w:ind w:firstLine="0"/>
        <w:rPr>
          <w:b/>
          <w:bCs/>
          <w:szCs w:val="28"/>
          <w:lang w:eastAsia="en-US" w:bidi="ar-SA"/>
        </w:rPr>
      </w:pPr>
      <w:r>
        <w:rPr>
          <w:b/>
          <w:bCs/>
          <w:noProof/>
          <w:szCs w:val="28"/>
          <w:lang w:eastAsia="en-US" w:bidi="ar-SA"/>
        </w:rPr>
        <w:drawing>
          <wp:inline distT="0" distB="0" distL="0" distR="0" wp14:anchorId="37CED32B" wp14:editId="5F528965">
            <wp:extent cx="6645910" cy="5173980"/>
            <wp:effectExtent l="221615" t="235585" r="224155" b="2241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_2024-02-21_11-39-11.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6645910" cy="51739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2E21F00" w14:textId="1B9799B5" w:rsidR="00575B18" w:rsidRDefault="00575B18" w:rsidP="002041CE">
      <w:pPr>
        <w:rPr>
          <w:lang w:eastAsia="en-US" w:bidi="ar-SA"/>
        </w:rPr>
      </w:pPr>
      <w:r>
        <w:rPr>
          <w:lang w:eastAsia="en-US" w:bidi="ar-SA"/>
        </w:rPr>
        <w:br w:type="page"/>
      </w:r>
    </w:p>
    <w:p w14:paraId="2E9CDD1E" w14:textId="77777777" w:rsidR="00575B18" w:rsidRDefault="00575B18" w:rsidP="002041CE">
      <w:pPr>
        <w:rPr>
          <w:noProof/>
          <w:lang w:eastAsia="en-US" w:bidi="ar-SA"/>
        </w:rPr>
      </w:pPr>
    </w:p>
    <w:p w14:paraId="21F077D1" w14:textId="3C6370D9" w:rsidR="002041CE" w:rsidRDefault="00575B18" w:rsidP="00575B18">
      <w:pPr>
        <w:ind w:firstLine="0"/>
        <w:rPr>
          <w:noProof/>
          <w:lang w:eastAsia="en-US" w:bidi="ar-SA"/>
        </w:rPr>
      </w:pPr>
      <w:r>
        <w:rPr>
          <w:noProof/>
          <w:lang w:eastAsia="en-US" w:bidi="ar-SA"/>
        </w:rPr>
        <w:drawing>
          <wp:inline distT="0" distB="0" distL="0" distR="0" wp14:anchorId="2BEF86EE" wp14:editId="41C2C665">
            <wp:extent cx="3759441" cy="5980627"/>
            <wp:effectExtent l="222885" t="234315" r="235585" b="2355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_2024-02-21_11-39-06.jpg"/>
                    <pic:cNvPicPr/>
                  </pic:nvPicPr>
                  <pic:blipFill>
                    <a:blip r:embed="rId35">
                      <a:extLst>
                        <a:ext uri="{28A0092B-C50C-407E-A947-70E740481C1C}">
                          <a14:useLocalDpi xmlns:a14="http://schemas.microsoft.com/office/drawing/2010/main" val="0"/>
                        </a:ext>
                      </a:extLst>
                    </a:blip>
                    <a:stretch>
                      <a:fillRect/>
                    </a:stretch>
                  </pic:blipFill>
                  <pic:spPr>
                    <a:xfrm rot="5400000">
                      <a:off x="0" y="0"/>
                      <a:ext cx="3789343" cy="602819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DED0C46" w14:textId="6841F551" w:rsidR="00575B18" w:rsidRDefault="00575B18" w:rsidP="00575B18">
      <w:pPr>
        <w:ind w:firstLine="0"/>
        <w:rPr>
          <w:lang w:eastAsia="en-US" w:bidi="ar-SA"/>
        </w:rPr>
      </w:pPr>
      <w:r>
        <w:rPr>
          <w:noProof/>
          <w:lang w:eastAsia="en-US" w:bidi="ar-SA"/>
        </w:rPr>
        <w:drawing>
          <wp:inline distT="0" distB="0" distL="0" distR="0" wp14:anchorId="4D7EDE78" wp14:editId="4C52DDA3">
            <wp:extent cx="6050280" cy="3474720"/>
            <wp:effectExtent l="228600" t="228600" r="236220" b="2209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oto_2024-02-21_11-39-08.jpg"/>
                    <pic:cNvPicPr/>
                  </pic:nvPicPr>
                  <pic:blipFill>
                    <a:blip r:embed="rId36">
                      <a:extLst>
                        <a:ext uri="{28A0092B-C50C-407E-A947-70E740481C1C}">
                          <a14:useLocalDpi xmlns:a14="http://schemas.microsoft.com/office/drawing/2010/main" val="0"/>
                        </a:ext>
                      </a:extLst>
                    </a:blip>
                    <a:stretch>
                      <a:fillRect/>
                    </a:stretch>
                  </pic:blipFill>
                  <pic:spPr>
                    <a:xfrm>
                      <a:off x="0" y="0"/>
                      <a:ext cx="6050280" cy="34747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56D2275" w14:textId="7493976F" w:rsidR="00575B18" w:rsidRDefault="00575B18" w:rsidP="00575B18">
      <w:pPr>
        <w:ind w:firstLine="0"/>
        <w:rPr>
          <w:lang w:eastAsia="en-US" w:bidi="ar-SA"/>
        </w:rPr>
      </w:pPr>
    </w:p>
    <w:p w14:paraId="6C7116A1" w14:textId="77777777" w:rsidR="00575B18" w:rsidRDefault="00575B18" w:rsidP="00575B18">
      <w:pPr>
        <w:ind w:firstLine="0"/>
        <w:rPr>
          <w:noProof/>
          <w:lang w:eastAsia="en-US" w:bidi="ar-SA"/>
        </w:rPr>
      </w:pPr>
    </w:p>
    <w:p w14:paraId="52EE26B6" w14:textId="497E177F" w:rsidR="00575B18" w:rsidRDefault="00575B18" w:rsidP="00575B18">
      <w:pPr>
        <w:ind w:firstLine="0"/>
        <w:rPr>
          <w:lang w:eastAsia="en-US" w:bidi="ar-SA"/>
        </w:rPr>
      </w:pPr>
      <w:r>
        <w:rPr>
          <w:noProof/>
          <w:lang w:eastAsia="en-US" w:bidi="ar-SA"/>
        </w:rPr>
        <w:lastRenderedPageBreak/>
        <w:drawing>
          <wp:inline distT="0" distB="0" distL="0" distR="0" wp14:anchorId="5C93E610" wp14:editId="2CBDE260">
            <wp:extent cx="6645910" cy="217170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oto_2024-02-21_11-39-04.jpg"/>
                    <pic:cNvPicPr/>
                  </pic:nvPicPr>
                  <pic:blipFill rotWithShape="1">
                    <a:blip r:embed="rId37">
                      <a:extLst>
                        <a:ext uri="{28A0092B-C50C-407E-A947-70E740481C1C}">
                          <a14:useLocalDpi xmlns:a14="http://schemas.microsoft.com/office/drawing/2010/main" val="0"/>
                        </a:ext>
                      </a:extLst>
                    </a:blip>
                    <a:srcRect b="59032"/>
                    <a:stretch/>
                  </pic:blipFill>
                  <pic:spPr bwMode="auto">
                    <a:xfrm>
                      <a:off x="0" y="0"/>
                      <a:ext cx="6645910" cy="2171700"/>
                    </a:xfrm>
                    <a:prstGeom prst="rect">
                      <a:avLst/>
                    </a:prstGeom>
                    <a:ln>
                      <a:noFill/>
                    </a:ln>
                    <a:extLst>
                      <a:ext uri="{53640926-AAD7-44D8-BBD7-CCE9431645EC}">
                        <a14:shadowObscured xmlns:a14="http://schemas.microsoft.com/office/drawing/2010/main"/>
                      </a:ext>
                    </a:extLst>
                  </pic:spPr>
                </pic:pic>
              </a:graphicData>
            </a:graphic>
          </wp:inline>
        </w:drawing>
      </w:r>
    </w:p>
    <w:p w14:paraId="05584A77" w14:textId="3F1FF973" w:rsidR="00575B18" w:rsidRDefault="00575B18" w:rsidP="00575B18">
      <w:pPr>
        <w:ind w:firstLine="0"/>
        <w:rPr>
          <w:lang w:eastAsia="en-US" w:bidi="ar-SA"/>
        </w:rPr>
      </w:pPr>
      <w:r>
        <w:rPr>
          <w:noProof/>
          <w:lang w:eastAsia="en-US" w:bidi="ar-SA"/>
        </w:rPr>
        <w:drawing>
          <wp:inline distT="0" distB="0" distL="0" distR="0" wp14:anchorId="53753876" wp14:editId="44497719">
            <wp:extent cx="6675120" cy="15316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_2024-02-21_11-39-03.jpg"/>
                    <pic:cNvPicPr/>
                  </pic:nvPicPr>
                  <pic:blipFill rotWithShape="1">
                    <a:blip r:embed="rId38">
                      <a:extLst>
                        <a:ext uri="{28A0092B-C50C-407E-A947-70E740481C1C}">
                          <a14:useLocalDpi xmlns:a14="http://schemas.microsoft.com/office/drawing/2010/main" val="0"/>
                        </a:ext>
                      </a:extLst>
                    </a:blip>
                    <a:srcRect b="72331"/>
                    <a:stretch/>
                  </pic:blipFill>
                  <pic:spPr bwMode="auto">
                    <a:xfrm rot="10800000">
                      <a:off x="0" y="0"/>
                      <a:ext cx="6675120" cy="1531620"/>
                    </a:xfrm>
                    <a:prstGeom prst="rect">
                      <a:avLst/>
                    </a:prstGeom>
                    <a:ln>
                      <a:noFill/>
                    </a:ln>
                    <a:extLst>
                      <a:ext uri="{53640926-AAD7-44D8-BBD7-CCE9431645EC}">
                        <a14:shadowObscured xmlns:a14="http://schemas.microsoft.com/office/drawing/2010/main"/>
                      </a:ext>
                    </a:extLst>
                  </pic:spPr>
                </pic:pic>
              </a:graphicData>
            </a:graphic>
          </wp:inline>
        </w:drawing>
      </w:r>
    </w:p>
    <w:p w14:paraId="48B18E70" w14:textId="516AE0CF" w:rsidR="00C75EE8" w:rsidRDefault="00C75EE8" w:rsidP="00575B18">
      <w:pPr>
        <w:ind w:firstLine="0"/>
        <w:rPr>
          <w:lang w:eastAsia="en-US" w:bidi="ar-SA"/>
        </w:rPr>
      </w:pPr>
      <w:r>
        <w:rPr>
          <w:lang w:eastAsia="en-US" w:bidi="ar-SA"/>
        </w:rPr>
        <w:br w:type="page"/>
      </w:r>
    </w:p>
    <w:p w14:paraId="09E54AB2" w14:textId="5DEA48A2" w:rsidR="00DD2AD2" w:rsidRPr="00DD2AD2" w:rsidRDefault="00190B69" w:rsidP="00233786">
      <w:pPr>
        <w:ind w:firstLine="0"/>
        <w:jc w:val="center"/>
        <w:rPr>
          <w:b/>
          <w:bCs/>
          <w:sz w:val="32"/>
          <w:szCs w:val="32"/>
          <w:lang w:eastAsia="en-US" w:bidi="ar-SA"/>
        </w:rPr>
      </w:pPr>
      <w:r w:rsidRPr="00DD2AD2">
        <w:rPr>
          <w:b/>
          <w:bCs/>
          <w:sz w:val="32"/>
          <w:szCs w:val="32"/>
          <w:lang w:eastAsia="en-US" w:bidi="ar-SA"/>
        </w:rPr>
        <w:lastRenderedPageBreak/>
        <w:t>Приложение № 3</w:t>
      </w:r>
    </w:p>
    <w:p w14:paraId="187C9252" w14:textId="711DEA61" w:rsidR="005C4535" w:rsidRPr="005C4535" w:rsidRDefault="00233786" w:rsidP="005C4535">
      <w:pPr>
        <w:pStyle w:val="a7"/>
        <w:numPr>
          <w:ilvl w:val="0"/>
          <w:numId w:val="24"/>
        </w:numPr>
        <w:rPr>
          <w:b/>
        </w:rPr>
      </w:pPr>
      <w:bookmarkStart w:id="19" w:name="_Hlk159350859"/>
      <w:r w:rsidRPr="00233786">
        <w:rPr>
          <w:b/>
        </w:rPr>
        <w:t>Знаете ли вы, как жили ваши родственники во время ВО</w:t>
      </w:r>
      <w:r>
        <w:rPr>
          <w:b/>
        </w:rPr>
        <w:t>В</w:t>
      </w:r>
      <w:r w:rsidRPr="00233786">
        <w:rPr>
          <w:b/>
        </w:rPr>
        <w:t xml:space="preserve"> в нашем городе?</w:t>
      </w:r>
    </w:p>
    <w:bookmarkEnd w:id="19"/>
    <w:p w14:paraId="1E86529B" w14:textId="707477B5" w:rsidR="00C75EE8" w:rsidRDefault="00233786" w:rsidP="00233786">
      <w:pPr>
        <w:pStyle w:val="a7"/>
        <w:ind w:left="0" w:firstLine="0"/>
      </w:pPr>
      <w:r>
        <w:rPr>
          <w:noProof/>
        </w:rPr>
        <w:drawing>
          <wp:inline distT="0" distB="0" distL="0" distR="0" wp14:anchorId="3C12F133" wp14:editId="0FDF6AAD">
            <wp:extent cx="4320540" cy="2506980"/>
            <wp:effectExtent l="0" t="0" r="381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540" cy="2506980"/>
                    </a:xfrm>
                    <a:prstGeom prst="rect">
                      <a:avLst/>
                    </a:prstGeom>
                    <a:noFill/>
                  </pic:spPr>
                </pic:pic>
              </a:graphicData>
            </a:graphic>
          </wp:inline>
        </w:drawing>
      </w:r>
    </w:p>
    <w:p w14:paraId="74A49467" w14:textId="1D96056C" w:rsidR="00233786" w:rsidRDefault="00233786" w:rsidP="00233786">
      <w:pPr>
        <w:pStyle w:val="a7"/>
        <w:numPr>
          <w:ilvl w:val="0"/>
          <w:numId w:val="24"/>
        </w:numPr>
        <w:rPr>
          <w:b/>
        </w:rPr>
      </w:pPr>
      <w:bookmarkStart w:id="20" w:name="_Hlk159351148"/>
      <w:r w:rsidRPr="00233786">
        <w:rPr>
          <w:b/>
        </w:rPr>
        <w:t xml:space="preserve">Есть ли у Вас дома фронтовые письма? </w:t>
      </w:r>
    </w:p>
    <w:p w14:paraId="1F5AD3EE" w14:textId="77777777" w:rsidR="005C4535" w:rsidRPr="00233786" w:rsidRDefault="005C4535" w:rsidP="005C4535">
      <w:pPr>
        <w:pStyle w:val="a7"/>
        <w:ind w:firstLine="0"/>
        <w:rPr>
          <w:b/>
        </w:rPr>
      </w:pPr>
    </w:p>
    <w:bookmarkEnd w:id="20"/>
    <w:p w14:paraId="3F213CFC" w14:textId="21A6E866" w:rsidR="00233786" w:rsidRDefault="00233786" w:rsidP="00233786">
      <w:pPr>
        <w:pStyle w:val="a7"/>
        <w:ind w:left="0" w:firstLine="0"/>
      </w:pPr>
      <w:r>
        <w:rPr>
          <w:noProof/>
        </w:rPr>
        <w:drawing>
          <wp:inline distT="0" distB="0" distL="0" distR="0" wp14:anchorId="04DB5F61" wp14:editId="17801CC9">
            <wp:extent cx="4358640" cy="2606040"/>
            <wp:effectExtent l="0" t="0" r="381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8640" cy="2606040"/>
                    </a:xfrm>
                    <a:prstGeom prst="rect">
                      <a:avLst/>
                    </a:prstGeom>
                    <a:noFill/>
                  </pic:spPr>
                </pic:pic>
              </a:graphicData>
            </a:graphic>
          </wp:inline>
        </w:drawing>
      </w:r>
    </w:p>
    <w:p w14:paraId="0FEB9247" w14:textId="2A148218" w:rsidR="00233786" w:rsidRDefault="00233786" w:rsidP="00233786">
      <w:pPr>
        <w:pStyle w:val="a7"/>
        <w:numPr>
          <w:ilvl w:val="0"/>
          <w:numId w:val="24"/>
        </w:numPr>
        <w:rPr>
          <w:b/>
        </w:rPr>
      </w:pPr>
      <w:bookmarkStart w:id="21" w:name="_Hlk159351338"/>
      <w:r w:rsidRPr="00233786">
        <w:rPr>
          <w:b/>
        </w:rPr>
        <w:t>Знаете ли Вы, почему фронтовые письма имели форму треугольника?</w:t>
      </w:r>
    </w:p>
    <w:p w14:paraId="6FCF95DA" w14:textId="77777777" w:rsidR="00233786" w:rsidRPr="00233786" w:rsidRDefault="00233786" w:rsidP="00233786">
      <w:pPr>
        <w:rPr>
          <w:rFonts w:eastAsiaTheme="minorHAnsi"/>
          <w:b/>
        </w:rPr>
      </w:pPr>
    </w:p>
    <w:bookmarkEnd w:id="21"/>
    <w:p w14:paraId="1B2E63EE" w14:textId="56D7A4F1" w:rsidR="00233786" w:rsidRPr="00575B18" w:rsidRDefault="00233786" w:rsidP="005C4535">
      <w:pPr>
        <w:pStyle w:val="a7"/>
        <w:ind w:left="0" w:firstLine="0"/>
      </w:pPr>
      <w:r w:rsidRPr="00475F81">
        <w:rPr>
          <w:rFonts w:ascii="Comic Sans MS" w:hAnsi="Comic Sans MS"/>
          <w:noProof/>
          <w:sz w:val="28"/>
          <w:szCs w:val="28"/>
        </w:rPr>
        <w:drawing>
          <wp:inline distT="0" distB="0" distL="0" distR="0" wp14:anchorId="29DFA40B" wp14:editId="505F6766">
            <wp:extent cx="4312920" cy="2811780"/>
            <wp:effectExtent l="0" t="0" r="11430" b="7620"/>
            <wp:docPr id="524091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sectPr w:rsidR="00233786" w:rsidRPr="00575B18" w:rsidSect="005B7D93">
      <w:footerReference w:type="default" r:id="rId42"/>
      <w:type w:val="continuous"/>
      <w:pgSz w:w="11906" w:h="16838" w:code="9"/>
      <w:pgMar w:top="720" w:right="720" w:bottom="720" w:left="1276"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FABC0" w14:textId="77777777" w:rsidR="00FA2CCE" w:rsidRDefault="00FA2CCE" w:rsidP="005B5651">
      <w:pPr>
        <w:spacing w:line="240" w:lineRule="auto"/>
      </w:pPr>
      <w:r>
        <w:separator/>
      </w:r>
    </w:p>
  </w:endnote>
  <w:endnote w:type="continuationSeparator" w:id="0">
    <w:p w14:paraId="26A23202" w14:textId="77777777" w:rsidR="00FA2CCE" w:rsidRDefault="00FA2CCE" w:rsidP="005B56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31D4C" w14:textId="13139117" w:rsidR="00DD2AD2" w:rsidRDefault="00DD2AD2">
    <w:pPr>
      <w:pStyle w:val="af9"/>
    </w:pPr>
  </w:p>
  <w:p w14:paraId="70B1DA8C" w14:textId="77777777" w:rsidR="00DD2AD2" w:rsidRDefault="00DD2AD2">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ED896" w14:textId="77777777" w:rsidR="00FA2CCE" w:rsidRDefault="00FA2CCE" w:rsidP="005B5651">
      <w:pPr>
        <w:spacing w:line="240" w:lineRule="auto"/>
      </w:pPr>
      <w:r>
        <w:separator/>
      </w:r>
    </w:p>
  </w:footnote>
  <w:footnote w:type="continuationSeparator" w:id="0">
    <w:p w14:paraId="5D42E279" w14:textId="77777777" w:rsidR="00FA2CCE" w:rsidRDefault="00FA2CCE" w:rsidP="005B56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6F46701A"/>
    <w:lvl w:ilvl="0">
      <w:start w:val="1"/>
      <w:numFmt w:val="decimal"/>
      <w:lvlText w:val="%1."/>
      <w:lvlJc w:val="left"/>
      <w:pPr>
        <w:tabs>
          <w:tab w:val="num" w:pos="360"/>
        </w:tabs>
        <w:ind w:left="360" w:hanging="360"/>
      </w:pPr>
    </w:lvl>
  </w:abstractNum>
  <w:abstractNum w:abstractNumId="1" w15:restartNumberingAfterBreak="0">
    <w:nsid w:val="000B6529"/>
    <w:multiLevelType w:val="multilevel"/>
    <w:tmpl w:val="80F0FA7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025A6B47"/>
    <w:multiLevelType w:val="hybridMultilevel"/>
    <w:tmpl w:val="479E0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C422CA"/>
    <w:multiLevelType w:val="hybridMultilevel"/>
    <w:tmpl w:val="91CA885A"/>
    <w:lvl w:ilvl="0" w:tplc="4DF29B30">
      <w:start w:val="1"/>
      <w:numFmt w:val="decimal"/>
      <w:pStyle w:val="a"/>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7417427"/>
    <w:multiLevelType w:val="hybridMultilevel"/>
    <w:tmpl w:val="D1C2A178"/>
    <w:lvl w:ilvl="0" w:tplc="E7A2CE7E">
      <w:start w:val="1"/>
      <w:numFmt w:val="decimal"/>
      <w:pStyle w:val="a0"/>
      <w:lvlText w:val="%1."/>
      <w:lvlJc w:val="left"/>
      <w:pPr>
        <w:tabs>
          <w:tab w:val="num" w:pos="794"/>
        </w:tabs>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7D3A57"/>
    <w:multiLevelType w:val="hybridMultilevel"/>
    <w:tmpl w:val="1C5A0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9C16FC"/>
    <w:multiLevelType w:val="hybridMultilevel"/>
    <w:tmpl w:val="ECA4F4B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303600"/>
    <w:multiLevelType w:val="hybridMultilevel"/>
    <w:tmpl w:val="796ECCA2"/>
    <w:lvl w:ilvl="0" w:tplc="09ECF65E">
      <w:start w:val="1"/>
      <w:numFmt w:val="decimal"/>
      <w:lvlText w:val="%1."/>
      <w:lvlJc w:val="left"/>
      <w:pPr>
        <w:ind w:left="502" w:hanging="360"/>
      </w:pPr>
      <w:rPr>
        <w:rFonts w:ascii="Times New Roman" w:eastAsia="Times New Roman" w:hAnsi="Times New Roman" w:cs="Times New Roman"/>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8" w15:restartNumberingAfterBreak="0">
    <w:nsid w:val="30CE7FD6"/>
    <w:multiLevelType w:val="multilevel"/>
    <w:tmpl w:val="12E08B0E"/>
    <w:lvl w:ilvl="0">
      <w:start w:val="1"/>
      <w:numFmt w:val="decimal"/>
      <w:pStyle w:val="1"/>
      <w:lvlText w:val="ГЛАВА %1."/>
      <w:lvlJc w:val="left"/>
      <w:pPr>
        <w:ind w:left="425" w:firstLine="0"/>
      </w:pPr>
      <w:rPr>
        <w:rFonts w:hint="default"/>
      </w:rPr>
    </w:lvl>
    <w:lvl w:ilvl="1">
      <w:start w:val="1"/>
      <w:numFmt w:val="decimal"/>
      <w:pStyle w:val="2"/>
      <w:lvlText w:val="%1.%2"/>
      <w:lvlJc w:val="left"/>
      <w:pPr>
        <w:tabs>
          <w:tab w:val="num" w:pos="1276"/>
        </w:tabs>
        <w:ind w:left="425" w:firstLine="0"/>
      </w:pPr>
      <w:rPr>
        <w:rFonts w:hint="default"/>
      </w:rPr>
    </w:lvl>
    <w:lvl w:ilvl="2">
      <w:start w:val="1"/>
      <w:numFmt w:val="decimal"/>
      <w:pStyle w:val="3"/>
      <w:lvlText w:val="%1.%2.%3"/>
      <w:lvlJc w:val="left"/>
      <w:pPr>
        <w:ind w:left="993" w:firstLine="0"/>
      </w:pPr>
      <w:rPr>
        <w:rFonts w:hint="default"/>
      </w:rPr>
    </w:lvl>
    <w:lvl w:ilvl="3">
      <w:start w:val="1"/>
      <w:numFmt w:val="decimal"/>
      <w:pStyle w:val="4"/>
      <w:lvlText w:val="%1.%2.%3.%4"/>
      <w:lvlJc w:val="left"/>
      <w:pPr>
        <w:ind w:left="1277" w:firstLine="0"/>
      </w:pPr>
      <w:rPr>
        <w:rFonts w:hint="default"/>
      </w:rPr>
    </w:lvl>
    <w:lvl w:ilvl="4">
      <w:start w:val="1"/>
      <w:numFmt w:val="decimal"/>
      <w:pStyle w:val="5"/>
      <w:lvlText w:val="%1.%2.%3.%4.%5"/>
      <w:lvlJc w:val="left"/>
      <w:pPr>
        <w:ind w:left="1561" w:firstLine="0"/>
      </w:pPr>
      <w:rPr>
        <w:rFonts w:hint="default"/>
      </w:rPr>
    </w:lvl>
    <w:lvl w:ilvl="5">
      <w:start w:val="1"/>
      <w:numFmt w:val="decimal"/>
      <w:pStyle w:val="6"/>
      <w:lvlText w:val="%1.%2.%3.%4.%5.%6"/>
      <w:lvlJc w:val="left"/>
      <w:pPr>
        <w:ind w:left="1845" w:firstLine="0"/>
      </w:pPr>
      <w:rPr>
        <w:rFonts w:hint="default"/>
      </w:rPr>
    </w:lvl>
    <w:lvl w:ilvl="6">
      <w:start w:val="1"/>
      <w:numFmt w:val="decimal"/>
      <w:pStyle w:val="7"/>
      <w:lvlText w:val="%1.%2.%3.%4.%5.%6.%7"/>
      <w:lvlJc w:val="left"/>
      <w:pPr>
        <w:ind w:left="2129" w:firstLine="0"/>
      </w:pPr>
      <w:rPr>
        <w:rFonts w:hint="default"/>
      </w:rPr>
    </w:lvl>
    <w:lvl w:ilvl="7">
      <w:start w:val="1"/>
      <w:numFmt w:val="decimal"/>
      <w:pStyle w:val="8"/>
      <w:lvlText w:val="%1.%2.%3.%4.%5.%6.%7.%8"/>
      <w:lvlJc w:val="left"/>
      <w:pPr>
        <w:ind w:left="2413" w:firstLine="0"/>
      </w:pPr>
      <w:rPr>
        <w:rFonts w:hint="default"/>
      </w:rPr>
    </w:lvl>
    <w:lvl w:ilvl="8">
      <w:start w:val="1"/>
      <w:numFmt w:val="decimal"/>
      <w:pStyle w:val="9"/>
      <w:lvlText w:val="%1.%2.%3.%4.%5.%6.%7.%8.%9"/>
      <w:lvlJc w:val="left"/>
      <w:pPr>
        <w:ind w:left="2697" w:firstLine="0"/>
      </w:pPr>
      <w:rPr>
        <w:rFonts w:hint="default"/>
      </w:rPr>
    </w:lvl>
  </w:abstractNum>
  <w:abstractNum w:abstractNumId="9" w15:restartNumberingAfterBreak="0">
    <w:nsid w:val="37AA3452"/>
    <w:multiLevelType w:val="multilevel"/>
    <w:tmpl w:val="1EEC9E9A"/>
    <w:lvl w:ilvl="0">
      <w:start w:val="1"/>
      <w:numFmt w:val="upperRoman"/>
      <w:lvlText w:val="%1."/>
      <w:lvlJc w:val="left"/>
      <w:pPr>
        <w:ind w:left="1080" w:hanging="72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DD42534"/>
    <w:multiLevelType w:val="hybridMultilevel"/>
    <w:tmpl w:val="01C8D1E4"/>
    <w:lvl w:ilvl="0" w:tplc="FE4C3628">
      <w:start w:val="1"/>
      <w:numFmt w:val="decimal"/>
      <w:lvlText w:val="%1."/>
      <w:lvlJc w:val="left"/>
      <w:pPr>
        <w:ind w:left="1349" w:hanging="360"/>
      </w:pPr>
      <w:rPr>
        <w:rFonts w:eastAsiaTheme="majorEastAsia" w:cstheme="minorHAnsi" w:hint="default"/>
        <w:color w:val="0563C1" w:themeColor="hyperlink"/>
        <w:sz w:val="20"/>
        <w:u w:val="single"/>
      </w:rPr>
    </w:lvl>
    <w:lvl w:ilvl="1" w:tplc="04190019" w:tentative="1">
      <w:start w:val="1"/>
      <w:numFmt w:val="lowerLetter"/>
      <w:lvlText w:val="%2."/>
      <w:lvlJc w:val="left"/>
      <w:pPr>
        <w:ind w:left="2069" w:hanging="360"/>
      </w:pPr>
    </w:lvl>
    <w:lvl w:ilvl="2" w:tplc="0419001B" w:tentative="1">
      <w:start w:val="1"/>
      <w:numFmt w:val="lowerRoman"/>
      <w:lvlText w:val="%3."/>
      <w:lvlJc w:val="right"/>
      <w:pPr>
        <w:ind w:left="2789" w:hanging="180"/>
      </w:pPr>
    </w:lvl>
    <w:lvl w:ilvl="3" w:tplc="0419000F" w:tentative="1">
      <w:start w:val="1"/>
      <w:numFmt w:val="decimal"/>
      <w:lvlText w:val="%4."/>
      <w:lvlJc w:val="left"/>
      <w:pPr>
        <w:ind w:left="3509" w:hanging="360"/>
      </w:pPr>
    </w:lvl>
    <w:lvl w:ilvl="4" w:tplc="04190019" w:tentative="1">
      <w:start w:val="1"/>
      <w:numFmt w:val="lowerLetter"/>
      <w:lvlText w:val="%5."/>
      <w:lvlJc w:val="left"/>
      <w:pPr>
        <w:ind w:left="4229" w:hanging="360"/>
      </w:pPr>
    </w:lvl>
    <w:lvl w:ilvl="5" w:tplc="0419001B" w:tentative="1">
      <w:start w:val="1"/>
      <w:numFmt w:val="lowerRoman"/>
      <w:lvlText w:val="%6."/>
      <w:lvlJc w:val="right"/>
      <w:pPr>
        <w:ind w:left="4949" w:hanging="180"/>
      </w:pPr>
    </w:lvl>
    <w:lvl w:ilvl="6" w:tplc="0419000F" w:tentative="1">
      <w:start w:val="1"/>
      <w:numFmt w:val="decimal"/>
      <w:lvlText w:val="%7."/>
      <w:lvlJc w:val="left"/>
      <w:pPr>
        <w:ind w:left="5669" w:hanging="360"/>
      </w:pPr>
    </w:lvl>
    <w:lvl w:ilvl="7" w:tplc="04190019" w:tentative="1">
      <w:start w:val="1"/>
      <w:numFmt w:val="lowerLetter"/>
      <w:lvlText w:val="%8."/>
      <w:lvlJc w:val="left"/>
      <w:pPr>
        <w:ind w:left="6389" w:hanging="360"/>
      </w:pPr>
    </w:lvl>
    <w:lvl w:ilvl="8" w:tplc="0419001B" w:tentative="1">
      <w:start w:val="1"/>
      <w:numFmt w:val="lowerRoman"/>
      <w:lvlText w:val="%9."/>
      <w:lvlJc w:val="right"/>
      <w:pPr>
        <w:ind w:left="7109" w:hanging="180"/>
      </w:pPr>
    </w:lvl>
  </w:abstractNum>
  <w:abstractNum w:abstractNumId="11" w15:restartNumberingAfterBreak="0">
    <w:nsid w:val="4163478B"/>
    <w:multiLevelType w:val="hybridMultilevel"/>
    <w:tmpl w:val="FBA23212"/>
    <w:lvl w:ilvl="0" w:tplc="04190011">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1A14D4E"/>
    <w:multiLevelType w:val="multilevel"/>
    <w:tmpl w:val="75FE3578"/>
    <w:lvl w:ilvl="0">
      <w:start w:val="1"/>
      <w:numFmt w:val="decimal"/>
      <w:lvlText w:val="%1."/>
      <w:lvlJc w:val="left"/>
      <w:pPr>
        <w:ind w:left="444" w:hanging="360"/>
      </w:pPr>
      <w:rPr>
        <w:rFonts w:hint="default"/>
      </w:rPr>
    </w:lvl>
    <w:lvl w:ilvl="1">
      <w:start w:val="3"/>
      <w:numFmt w:val="decimal"/>
      <w:isLgl/>
      <w:lvlText w:val="%1.%2"/>
      <w:lvlJc w:val="left"/>
      <w:pPr>
        <w:ind w:left="804" w:hanging="720"/>
      </w:pPr>
      <w:rPr>
        <w:rFonts w:hint="default"/>
      </w:rPr>
    </w:lvl>
    <w:lvl w:ilvl="2">
      <w:start w:val="1"/>
      <w:numFmt w:val="decimal"/>
      <w:isLgl/>
      <w:lvlText w:val="%1.%2.%3"/>
      <w:lvlJc w:val="left"/>
      <w:pPr>
        <w:ind w:left="804" w:hanging="720"/>
      </w:pPr>
      <w:rPr>
        <w:rFonts w:hint="default"/>
      </w:rPr>
    </w:lvl>
    <w:lvl w:ilvl="3">
      <w:start w:val="1"/>
      <w:numFmt w:val="decimal"/>
      <w:isLgl/>
      <w:lvlText w:val="%1.%2.%3.%4"/>
      <w:lvlJc w:val="left"/>
      <w:pPr>
        <w:ind w:left="1164" w:hanging="1080"/>
      </w:pPr>
      <w:rPr>
        <w:rFonts w:hint="default"/>
      </w:rPr>
    </w:lvl>
    <w:lvl w:ilvl="4">
      <w:start w:val="1"/>
      <w:numFmt w:val="decimal"/>
      <w:isLgl/>
      <w:lvlText w:val="%1.%2.%3.%4.%5"/>
      <w:lvlJc w:val="left"/>
      <w:pPr>
        <w:ind w:left="1524" w:hanging="1440"/>
      </w:pPr>
      <w:rPr>
        <w:rFonts w:hint="default"/>
      </w:rPr>
    </w:lvl>
    <w:lvl w:ilvl="5">
      <w:start w:val="1"/>
      <w:numFmt w:val="decimal"/>
      <w:isLgl/>
      <w:lvlText w:val="%1.%2.%3.%4.%5.%6"/>
      <w:lvlJc w:val="left"/>
      <w:pPr>
        <w:ind w:left="1524" w:hanging="1440"/>
      </w:pPr>
      <w:rPr>
        <w:rFonts w:hint="default"/>
      </w:rPr>
    </w:lvl>
    <w:lvl w:ilvl="6">
      <w:start w:val="1"/>
      <w:numFmt w:val="decimal"/>
      <w:isLgl/>
      <w:lvlText w:val="%1.%2.%3.%4.%5.%6.%7"/>
      <w:lvlJc w:val="left"/>
      <w:pPr>
        <w:ind w:left="1884" w:hanging="1800"/>
      </w:pPr>
      <w:rPr>
        <w:rFonts w:hint="default"/>
      </w:rPr>
    </w:lvl>
    <w:lvl w:ilvl="7">
      <w:start w:val="1"/>
      <w:numFmt w:val="decimal"/>
      <w:isLgl/>
      <w:lvlText w:val="%1.%2.%3.%4.%5.%6.%7.%8"/>
      <w:lvlJc w:val="left"/>
      <w:pPr>
        <w:ind w:left="2244" w:hanging="2160"/>
      </w:pPr>
      <w:rPr>
        <w:rFonts w:hint="default"/>
      </w:rPr>
    </w:lvl>
    <w:lvl w:ilvl="8">
      <w:start w:val="1"/>
      <w:numFmt w:val="decimal"/>
      <w:isLgl/>
      <w:lvlText w:val="%1.%2.%3.%4.%5.%6.%7.%8.%9"/>
      <w:lvlJc w:val="left"/>
      <w:pPr>
        <w:ind w:left="2244" w:hanging="2160"/>
      </w:pPr>
      <w:rPr>
        <w:rFonts w:hint="default"/>
      </w:rPr>
    </w:lvl>
  </w:abstractNum>
  <w:abstractNum w:abstractNumId="13" w15:restartNumberingAfterBreak="0">
    <w:nsid w:val="64072B1D"/>
    <w:multiLevelType w:val="hybridMultilevel"/>
    <w:tmpl w:val="4254EFFE"/>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4" w15:restartNumberingAfterBreak="0">
    <w:nsid w:val="6AB61D49"/>
    <w:multiLevelType w:val="hybridMultilevel"/>
    <w:tmpl w:val="7B002E74"/>
    <w:lvl w:ilvl="0" w:tplc="A238CF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B2D6A38"/>
    <w:multiLevelType w:val="hybridMultilevel"/>
    <w:tmpl w:val="7960C5B4"/>
    <w:lvl w:ilvl="0" w:tplc="2D50D2F6">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B502BA5"/>
    <w:multiLevelType w:val="hybridMultilevel"/>
    <w:tmpl w:val="4E40703E"/>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6D07752C"/>
    <w:multiLevelType w:val="hybridMultilevel"/>
    <w:tmpl w:val="10143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FFD1EC4"/>
    <w:multiLevelType w:val="hybridMultilevel"/>
    <w:tmpl w:val="F8CC4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3F35CA"/>
    <w:multiLevelType w:val="hybridMultilevel"/>
    <w:tmpl w:val="A4225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C8007A8"/>
    <w:multiLevelType w:val="hybridMultilevel"/>
    <w:tmpl w:val="14DC7FBC"/>
    <w:lvl w:ilvl="0" w:tplc="202ECC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8"/>
  </w:num>
  <w:num w:numId="3">
    <w:abstractNumId w:val="15"/>
  </w:num>
  <w:num w:numId="4">
    <w:abstractNumId w:val="4"/>
  </w:num>
  <w:num w:numId="5">
    <w:abstractNumId w:val="4"/>
    <w:lvlOverride w:ilvl="0">
      <w:startOverride w:val="1"/>
    </w:lvlOverride>
  </w:num>
  <w:num w:numId="6">
    <w:abstractNumId w:val="4"/>
    <w:lvlOverride w:ilvl="0">
      <w:startOverride w:val="1"/>
    </w:lvlOverride>
  </w:num>
  <w:num w:numId="7">
    <w:abstractNumId w:val="7"/>
  </w:num>
  <w:num w:numId="8">
    <w:abstractNumId w:val="6"/>
  </w:num>
  <w:num w:numId="9">
    <w:abstractNumId w:val="11"/>
  </w:num>
  <w:num w:numId="10">
    <w:abstractNumId w:val="16"/>
  </w:num>
  <w:num w:numId="11">
    <w:abstractNumId w:val="4"/>
    <w:lvlOverride w:ilvl="0">
      <w:startOverride w:val="1"/>
    </w:lvlOverride>
  </w:num>
  <w:num w:numId="12">
    <w:abstractNumId w:val="0"/>
  </w:num>
  <w:num w:numId="13">
    <w:abstractNumId w:val="0"/>
  </w:num>
  <w:num w:numId="14">
    <w:abstractNumId w:val="14"/>
  </w:num>
  <w:num w:numId="15">
    <w:abstractNumId w:val="18"/>
  </w:num>
  <w:num w:numId="16">
    <w:abstractNumId w:val="13"/>
  </w:num>
  <w:num w:numId="17">
    <w:abstractNumId w:val="10"/>
  </w:num>
  <w:num w:numId="18">
    <w:abstractNumId w:val="9"/>
  </w:num>
  <w:num w:numId="19">
    <w:abstractNumId w:val="5"/>
  </w:num>
  <w:num w:numId="20">
    <w:abstractNumId w:val="1"/>
  </w:num>
  <w:num w:numId="21">
    <w:abstractNumId w:val="12"/>
  </w:num>
  <w:num w:numId="22">
    <w:abstractNumId w:val="19"/>
  </w:num>
  <w:num w:numId="23">
    <w:abstractNumId w:val="20"/>
  </w:num>
  <w:num w:numId="24">
    <w:abstractNumId w:val="2"/>
  </w:num>
  <w:num w:numId="25">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161"/>
    <w:rsid w:val="0000542A"/>
    <w:rsid w:val="00005868"/>
    <w:rsid w:val="000066E0"/>
    <w:rsid w:val="00007073"/>
    <w:rsid w:val="00010A15"/>
    <w:rsid w:val="00012AC9"/>
    <w:rsid w:val="000155D8"/>
    <w:rsid w:val="000161C8"/>
    <w:rsid w:val="00024463"/>
    <w:rsid w:val="00033109"/>
    <w:rsid w:val="00034D4C"/>
    <w:rsid w:val="00036C26"/>
    <w:rsid w:val="0003788B"/>
    <w:rsid w:val="0004661A"/>
    <w:rsid w:val="00051FA8"/>
    <w:rsid w:val="00053289"/>
    <w:rsid w:val="00054D68"/>
    <w:rsid w:val="00054F67"/>
    <w:rsid w:val="0005625B"/>
    <w:rsid w:val="00057E54"/>
    <w:rsid w:val="00060C4A"/>
    <w:rsid w:val="0006105B"/>
    <w:rsid w:val="0006124F"/>
    <w:rsid w:val="000612E4"/>
    <w:rsid w:val="000617B0"/>
    <w:rsid w:val="0006194E"/>
    <w:rsid w:val="00066CED"/>
    <w:rsid w:val="000675CE"/>
    <w:rsid w:val="00072283"/>
    <w:rsid w:val="0007389F"/>
    <w:rsid w:val="00081652"/>
    <w:rsid w:val="00081A08"/>
    <w:rsid w:val="00082236"/>
    <w:rsid w:val="00086299"/>
    <w:rsid w:val="000936B2"/>
    <w:rsid w:val="00093B52"/>
    <w:rsid w:val="00095CBB"/>
    <w:rsid w:val="00095EC9"/>
    <w:rsid w:val="00097695"/>
    <w:rsid w:val="000A23B5"/>
    <w:rsid w:val="000A30EB"/>
    <w:rsid w:val="000A668B"/>
    <w:rsid w:val="000B1ABC"/>
    <w:rsid w:val="000C420E"/>
    <w:rsid w:val="000D0A28"/>
    <w:rsid w:val="000D221E"/>
    <w:rsid w:val="000D2433"/>
    <w:rsid w:val="000D6464"/>
    <w:rsid w:val="000D68CD"/>
    <w:rsid w:val="000D6C6D"/>
    <w:rsid w:val="000E27F2"/>
    <w:rsid w:val="000E69C5"/>
    <w:rsid w:val="000F345C"/>
    <w:rsid w:val="000F3ACE"/>
    <w:rsid w:val="000F4CF5"/>
    <w:rsid w:val="000F5C06"/>
    <w:rsid w:val="000F67D9"/>
    <w:rsid w:val="00100267"/>
    <w:rsid w:val="00101AC6"/>
    <w:rsid w:val="00120320"/>
    <w:rsid w:val="001239AC"/>
    <w:rsid w:val="001243F4"/>
    <w:rsid w:val="0012695B"/>
    <w:rsid w:val="001270F6"/>
    <w:rsid w:val="00133309"/>
    <w:rsid w:val="00133AE1"/>
    <w:rsid w:val="00134C04"/>
    <w:rsid w:val="001373D2"/>
    <w:rsid w:val="001400F9"/>
    <w:rsid w:val="00143133"/>
    <w:rsid w:val="00146314"/>
    <w:rsid w:val="00146A0B"/>
    <w:rsid w:val="00150D03"/>
    <w:rsid w:val="001520E3"/>
    <w:rsid w:val="00152D4C"/>
    <w:rsid w:val="0015367B"/>
    <w:rsid w:val="00155C3D"/>
    <w:rsid w:val="0016380D"/>
    <w:rsid w:val="0016429E"/>
    <w:rsid w:val="001642A9"/>
    <w:rsid w:val="00165180"/>
    <w:rsid w:val="001663D7"/>
    <w:rsid w:val="001700C5"/>
    <w:rsid w:val="0017165C"/>
    <w:rsid w:val="00175E89"/>
    <w:rsid w:val="001768DB"/>
    <w:rsid w:val="00177A69"/>
    <w:rsid w:val="00180C93"/>
    <w:rsid w:val="00182891"/>
    <w:rsid w:val="00182FB2"/>
    <w:rsid w:val="00183159"/>
    <w:rsid w:val="00187C02"/>
    <w:rsid w:val="001902FE"/>
    <w:rsid w:val="00190B69"/>
    <w:rsid w:val="00193623"/>
    <w:rsid w:val="00197F19"/>
    <w:rsid w:val="001A0BFF"/>
    <w:rsid w:val="001A3020"/>
    <w:rsid w:val="001A33F6"/>
    <w:rsid w:val="001A3CCD"/>
    <w:rsid w:val="001A6A76"/>
    <w:rsid w:val="001A6C0F"/>
    <w:rsid w:val="001B1D90"/>
    <w:rsid w:val="001B382D"/>
    <w:rsid w:val="001B5633"/>
    <w:rsid w:val="001C1C2A"/>
    <w:rsid w:val="001C1D79"/>
    <w:rsid w:val="001C2291"/>
    <w:rsid w:val="001C2C2F"/>
    <w:rsid w:val="001C6E3D"/>
    <w:rsid w:val="001D23D9"/>
    <w:rsid w:val="001E1531"/>
    <w:rsid w:val="001E307B"/>
    <w:rsid w:val="001E666D"/>
    <w:rsid w:val="001F00DC"/>
    <w:rsid w:val="001F2F5C"/>
    <w:rsid w:val="0020189B"/>
    <w:rsid w:val="002029FE"/>
    <w:rsid w:val="002041CE"/>
    <w:rsid w:val="0020437E"/>
    <w:rsid w:val="002050F8"/>
    <w:rsid w:val="00207481"/>
    <w:rsid w:val="00211271"/>
    <w:rsid w:val="00212733"/>
    <w:rsid w:val="00214F7A"/>
    <w:rsid w:val="00214FB5"/>
    <w:rsid w:val="002164AC"/>
    <w:rsid w:val="00221581"/>
    <w:rsid w:val="00222F00"/>
    <w:rsid w:val="002231BC"/>
    <w:rsid w:val="00223205"/>
    <w:rsid w:val="00223EBA"/>
    <w:rsid w:val="00227F9A"/>
    <w:rsid w:val="0023077E"/>
    <w:rsid w:val="00233786"/>
    <w:rsid w:val="00236706"/>
    <w:rsid w:val="0024135D"/>
    <w:rsid w:val="00242AF7"/>
    <w:rsid w:val="00242B75"/>
    <w:rsid w:val="00247960"/>
    <w:rsid w:val="00253F31"/>
    <w:rsid w:val="00255CC2"/>
    <w:rsid w:val="002578EE"/>
    <w:rsid w:val="002600D7"/>
    <w:rsid w:val="00264DFD"/>
    <w:rsid w:val="0026564A"/>
    <w:rsid w:val="00271BE4"/>
    <w:rsid w:val="00274307"/>
    <w:rsid w:val="002806A0"/>
    <w:rsid w:val="002812F5"/>
    <w:rsid w:val="00282F80"/>
    <w:rsid w:val="00291FFE"/>
    <w:rsid w:val="0029503A"/>
    <w:rsid w:val="00297319"/>
    <w:rsid w:val="002A52F2"/>
    <w:rsid w:val="002B13C1"/>
    <w:rsid w:val="002B4972"/>
    <w:rsid w:val="002B51FC"/>
    <w:rsid w:val="002C153F"/>
    <w:rsid w:val="002C54E5"/>
    <w:rsid w:val="002D2C74"/>
    <w:rsid w:val="002D30EC"/>
    <w:rsid w:val="002D6D93"/>
    <w:rsid w:val="002D7554"/>
    <w:rsid w:val="002E28F6"/>
    <w:rsid w:val="002E2B76"/>
    <w:rsid w:val="002E4220"/>
    <w:rsid w:val="002E5033"/>
    <w:rsid w:val="002E6034"/>
    <w:rsid w:val="002E60A2"/>
    <w:rsid w:val="002F22B7"/>
    <w:rsid w:val="002F28CA"/>
    <w:rsid w:val="002F2F62"/>
    <w:rsid w:val="002F3E18"/>
    <w:rsid w:val="002F445F"/>
    <w:rsid w:val="00300CFC"/>
    <w:rsid w:val="00302DF8"/>
    <w:rsid w:val="003065C7"/>
    <w:rsid w:val="00306AEA"/>
    <w:rsid w:val="003071B2"/>
    <w:rsid w:val="00311F0D"/>
    <w:rsid w:val="00312401"/>
    <w:rsid w:val="00314EF7"/>
    <w:rsid w:val="00320528"/>
    <w:rsid w:val="00322D76"/>
    <w:rsid w:val="00322E5C"/>
    <w:rsid w:val="0032455B"/>
    <w:rsid w:val="00327071"/>
    <w:rsid w:val="00333286"/>
    <w:rsid w:val="0033709F"/>
    <w:rsid w:val="00337AF4"/>
    <w:rsid w:val="00337D50"/>
    <w:rsid w:val="0034094E"/>
    <w:rsid w:val="00345B6C"/>
    <w:rsid w:val="00350E66"/>
    <w:rsid w:val="00356D4A"/>
    <w:rsid w:val="003575CA"/>
    <w:rsid w:val="00357FA1"/>
    <w:rsid w:val="00360176"/>
    <w:rsid w:val="00360793"/>
    <w:rsid w:val="003623B2"/>
    <w:rsid w:val="00362F8A"/>
    <w:rsid w:val="00366584"/>
    <w:rsid w:val="00375B7C"/>
    <w:rsid w:val="00376053"/>
    <w:rsid w:val="0037675A"/>
    <w:rsid w:val="00376768"/>
    <w:rsid w:val="003775B9"/>
    <w:rsid w:val="003777AE"/>
    <w:rsid w:val="003802B9"/>
    <w:rsid w:val="003806BB"/>
    <w:rsid w:val="00383B0F"/>
    <w:rsid w:val="00385161"/>
    <w:rsid w:val="00391354"/>
    <w:rsid w:val="0039147A"/>
    <w:rsid w:val="00392801"/>
    <w:rsid w:val="00393225"/>
    <w:rsid w:val="00393653"/>
    <w:rsid w:val="003946E3"/>
    <w:rsid w:val="003953F4"/>
    <w:rsid w:val="003961C0"/>
    <w:rsid w:val="00396941"/>
    <w:rsid w:val="003972C2"/>
    <w:rsid w:val="003A2F2C"/>
    <w:rsid w:val="003A603D"/>
    <w:rsid w:val="003B2A73"/>
    <w:rsid w:val="003B4F44"/>
    <w:rsid w:val="003C396F"/>
    <w:rsid w:val="003D4B7C"/>
    <w:rsid w:val="003D65DC"/>
    <w:rsid w:val="003E14AE"/>
    <w:rsid w:val="003E640A"/>
    <w:rsid w:val="003E703B"/>
    <w:rsid w:val="003E7C45"/>
    <w:rsid w:val="003F15F6"/>
    <w:rsid w:val="003F2085"/>
    <w:rsid w:val="003F5D63"/>
    <w:rsid w:val="003F717A"/>
    <w:rsid w:val="003F749B"/>
    <w:rsid w:val="003F7D7B"/>
    <w:rsid w:val="00401519"/>
    <w:rsid w:val="00402332"/>
    <w:rsid w:val="00402CBD"/>
    <w:rsid w:val="00403C44"/>
    <w:rsid w:val="004049C4"/>
    <w:rsid w:val="00404AC0"/>
    <w:rsid w:val="00406CD8"/>
    <w:rsid w:val="004114A5"/>
    <w:rsid w:val="0041367E"/>
    <w:rsid w:val="00414B58"/>
    <w:rsid w:val="00416B65"/>
    <w:rsid w:val="004176AB"/>
    <w:rsid w:val="00417F57"/>
    <w:rsid w:val="0042539A"/>
    <w:rsid w:val="00425899"/>
    <w:rsid w:val="00427B50"/>
    <w:rsid w:val="004323FC"/>
    <w:rsid w:val="00432B85"/>
    <w:rsid w:val="004342FD"/>
    <w:rsid w:val="0043435C"/>
    <w:rsid w:val="004367BC"/>
    <w:rsid w:val="00436F9C"/>
    <w:rsid w:val="00442B57"/>
    <w:rsid w:val="00445E22"/>
    <w:rsid w:val="0045013D"/>
    <w:rsid w:val="004504C9"/>
    <w:rsid w:val="00451337"/>
    <w:rsid w:val="004524C0"/>
    <w:rsid w:val="00453F74"/>
    <w:rsid w:val="0045437F"/>
    <w:rsid w:val="0045632F"/>
    <w:rsid w:val="00460B4F"/>
    <w:rsid w:val="00464F30"/>
    <w:rsid w:val="0046607A"/>
    <w:rsid w:val="004676FD"/>
    <w:rsid w:val="00470B7D"/>
    <w:rsid w:val="004714B2"/>
    <w:rsid w:val="00471963"/>
    <w:rsid w:val="00473995"/>
    <w:rsid w:val="00474B1C"/>
    <w:rsid w:val="00475605"/>
    <w:rsid w:val="004772E6"/>
    <w:rsid w:val="00480281"/>
    <w:rsid w:val="0048085F"/>
    <w:rsid w:val="00481555"/>
    <w:rsid w:val="00482836"/>
    <w:rsid w:val="00492840"/>
    <w:rsid w:val="00495D39"/>
    <w:rsid w:val="00496053"/>
    <w:rsid w:val="00496A97"/>
    <w:rsid w:val="00497D2B"/>
    <w:rsid w:val="00497EDF"/>
    <w:rsid w:val="004A3D7C"/>
    <w:rsid w:val="004A426D"/>
    <w:rsid w:val="004A59C0"/>
    <w:rsid w:val="004A6B14"/>
    <w:rsid w:val="004A6B68"/>
    <w:rsid w:val="004B15D4"/>
    <w:rsid w:val="004B6818"/>
    <w:rsid w:val="004C210D"/>
    <w:rsid w:val="004C4DA8"/>
    <w:rsid w:val="004D06F0"/>
    <w:rsid w:val="004D3E15"/>
    <w:rsid w:val="004D3F7F"/>
    <w:rsid w:val="004D43ED"/>
    <w:rsid w:val="004D5DCF"/>
    <w:rsid w:val="004D5ECA"/>
    <w:rsid w:val="004D625B"/>
    <w:rsid w:val="004E5610"/>
    <w:rsid w:val="004E6FEC"/>
    <w:rsid w:val="004F0E01"/>
    <w:rsid w:val="004F1461"/>
    <w:rsid w:val="004F1544"/>
    <w:rsid w:val="004F24FD"/>
    <w:rsid w:val="004F44E5"/>
    <w:rsid w:val="004F6529"/>
    <w:rsid w:val="004F73B7"/>
    <w:rsid w:val="00500704"/>
    <w:rsid w:val="0050224E"/>
    <w:rsid w:val="00503078"/>
    <w:rsid w:val="00506F1C"/>
    <w:rsid w:val="0050773F"/>
    <w:rsid w:val="005106AB"/>
    <w:rsid w:val="005129C2"/>
    <w:rsid w:val="005129D6"/>
    <w:rsid w:val="0051358E"/>
    <w:rsid w:val="005136AB"/>
    <w:rsid w:val="005156CE"/>
    <w:rsid w:val="00517B28"/>
    <w:rsid w:val="00520249"/>
    <w:rsid w:val="0052188D"/>
    <w:rsid w:val="00521DBD"/>
    <w:rsid w:val="00521E26"/>
    <w:rsid w:val="00527BA5"/>
    <w:rsid w:val="00532562"/>
    <w:rsid w:val="00534FF5"/>
    <w:rsid w:val="005362DD"/>
    <w:rsid w:val="00536A77"/>
    <w:rsid w:val="00537537"/>
    <w:rsid w:val="005423A4"/>
    <w:rsid w:val="00550861"/>
    <w:rsid w:val="00550E80"/>
    <w:rsid w:val="00551DDA"/>
    <w:rsid w:val="00553286"/>
    <w:rsid w:val="00555C0E"/>
    <w:rsid w:val="00555CED"/>
    <w:rsid w:val="00557059"/>
    <w:rsid w:val="005612F8"/>
    <w:rsid w:val="00566704"/>
    <w:rsid w:val="005670EB"/>
    <w:rsid w:val="00571B99"/>
    <w:rsid w:val="0057241A"/>
    <w:rsid w:val="00572B07"/>
    <w:rsid w:val="00572EF3"/>
    <w:rsid w:val="00575B18"/>
    <w:rsid w:val="00585592"/>
    <w:rsid w:val="0059701D"/>
    <w:rsid w:val="005A2850"/>
    <w:rsid w:val="005A4C70"/>
    <w:rsid w:val="005A7578"/>
    <w:rsid w:val="005B2865"/>
    <w:rsid w:val="005B33CA"/>
    <w:rsid w:val="005B47A1"/>
    <w:rsid w:val="005B4D40"/>
    <w:rsid w:val="005B5651"/>
    <w:rsid w:val="005B582B"/>
    <w:rsid w:val="005B6978"/>
    <w:rsid w:val="005B6C82"/>
    <w:rsid w:val="005B7D93"/>
    <w:rsid w:val="005C015B"/>
    <w:rsid w:val="005C08E4"/>
    <w:rsid w:val="005C1DAC"/>
    <w:rsid w:val="005C2230"/>
    <w:rsid w:val="005C3A84"/>
    <w:rsid w:val="005C4535"/>
    <w:rsid w:val="005C5D7F"/>
    <w:rsid w:val="005C5D85"/>
    <w:rsid w:val="005C6452"/>
    <w:rsid w:val="005C7B17"/>
    <w:rsid w:val="005D01A7"/>
    <w:rsid w:val="005D3238"/>
    <w:rsid w:val="005D37C2"/>
    <w:rsid w:val="005D3AF9"/>
    <w:rsid w:val="005D481B"/>
    <w:rsid w:val="005D6010"/>
    <w:rsid w:val="005D769D"/>
    <w:rsid w:val="005D7C26"/>
    <w:rsid w:val="005D7D8E"/>
    <w:rsid w:val="005E0310"/>
    <w:rsid w:val="005E1855"/>
    <w:rsid w:val="005E2C45"/>
    <w:rsid w:val="005E3F93"/>
    <w:rsid w:val="005E5C9D"/>
    <w:rsid w:val="005E797E"/>
    <w:rsid w:val="005E7A81"/>
    <w:rsid w:val="005F0168"/>
    <w:rsid w:val="005F1E6C"/>
    <w:rsid w:val="005F42D6"/>
    <w:rsid w:val="005F5314"/>
    <w:rsid w:val="005F75BA"/>
    <w:rsid w:val="00601EE9"/>
    <w:rsid w:val="006031ED"/>
    <w:rsid w:val="00603434"/>
    <w:rsid w:val="00604AAA"/>
    <w:rsid w:val="00605DB4"/>
    <w:rsid w:val="0061049B"/>
    <w:rsid w:val="00613BA0"/>
    <w:rsid w:val="0061600B"/>
    <w:rsid w:val="0062009D"/>
    <w:rsid w:val="006223AA"/>
    <w:rsid w:val="006264FA"/>
    <w:rsid w:val="00635B89"/>
    <w:rsid w:val="0063607C"/>
    <w:rsid w:val="00641EAB"/>
    <w:rsid w:val="006431F2"/>
    <w:rsid w:val="00652207"/>
    <w:rsid w:val="006529FF"/>
    <w:rsid w:val="006615B5"/>
    <w:rsid w:val="006623BA"/>
    <w:rsid w:val="00662C29"/>
    <w:rsid w:val="00665CC4"/>
    <w:rsid w:val="00665CF3"/>
    <w:rsid w:val="00666717"/>
    <w:rsid w:val="00666977"/>
    <w:rsid w:val="00671929"/>
    <w:rsid w:val="00673602"/>
    <w:rsid w:val="00673618"/>
    <w:rsid w:val="00673A6F"/>
    <w:rsid w:val="0067514C"/>
    <w:rsid w:val="00675DB8"/>
    <w:rsid w:val="00685FC8"/>
    <w:rsid w:val="00696E3A"/>
    <w:rsid w:val="006A14D3"/>
    <w:rsid w:val="006A19AB"/>
    <w:rsid w:val="006A5198"/>
    <w:rsid w:val="006B1427"/>
    <w:rsid w:val="006B1529"/>
    <w:rsid w:val="006B5790"/>
    <w:rsid w:val="006B630E"/>
    <w:rsid w:val="006C00F8"/>
    <w:rsid w:val="006C2B2B"/>
    <w:rsid w:val="006C7E05"/>
    <w:rsid w:val="006D21D9"/>
    <w:rsid w:val="006D4831"/>
    <w:rsid w:val="006D7B1B"/>
    <w:rsid w:val="006D7B87"/>
    <w:rsid w:val="006E143A"/>
    <w:rsid w:val="006E1481"/>
    <w:rsid w:val="006E17FE"/>
    <w:rsid w:val="006E54CE"/>
    <w:rsid w:val="006E5A68"/>
    <w:rsid w:val="006F0CE6"/>
    <w:rsid w:val="006F1DD1"/>
    <w:rsid w:val="006F2636"/>
    <w:rsid w:val="0070006A"/>
    <w:rsid w:val="0070009C"/>
    <w:rsid w:val="00700589"/>
    <w:rsid w:val="00700C6C"/>
    <w:rsid w:val="0070246D"/>
    <w:rsid w:val="00705166"/>
    <w:rsid w:val="00705DE9"/>
    <w:rsid w:val="0070774B"/>
    <w:rsid w:val="00712902"/>
    <w:rsid w:val="00712B75"/>
    <w:rsid w:val="00712F50"/>
    <w:rsid w:val="00714AF7"/>
    <w:rsid w:val="00716020"/>
    <w:rsid w:val="007220F8"/>
    <w:rsid w:val="007221A2"/>
    <w:rsid w:val="00723DBC"/>
    <w:rsid w:val="00726AC3"/>
    <w:rsid w:val="007274F5"/>
    <w:rsid w:val="00737073"/>
    <w:rsid w:val="007372C6"/>
    <w:rsid w:val="0074150C"/>
    <w:rsid w:val="007429D4"/>
    <w:rsid w:val="007457A1"/>
    <w:rsid w:val="0075467E"/>
    <w:rsid w:val="0075508F"/>
    <w:rsid w:val="00755A58"/>
    <w:rsid w:val="007574C4"/>
    <w:rsid w:val="007575D9"/>
    <w:rsid w:val="0076117B"/>
    <w:rsid w:val="00761306"/>
    <w:rsid w:val="007633B1"/>
    <w:rsid w:val="007638DC"/>
    <w:rsid w:val="00763CED"/>
    <w:rsid w:val="0076665B"/>
    <w:rsid w:val="00766F46"/>
    <w:rsid w:val="0076708E"/>
    <w:rsid w:val="00770B44"/>
    <w:rsid w:val="0077176D"/>
    <w:rsid w:val="00776408"/>
    <w:rsid w:val="00776A78"/>
    <w:rsid w:val="0078117E"/>
    <w:rsid w:val="00785212"/>
    <w:rsid w:val="007855D2"/>
    <w:rsid w:val="0079032A"/>
    <w:rsid w:val="007914CA"/>
    <w:rsid w:val="00791928"/>
    <w:rsid w:val="00794C10"/>
    <w:rsid w:val="007950DE"/>
    <w:rsid w:val="007958E1"/>
    <w:rsid w:val="007A2C0E"/>
    <w:rsid w:val="007A4407"/>
    <w:rsid w:val="007A460E"/>
    <w:rsid w:val="007A46BA"/>
    <w:rsid w:val="007A562D"/>
    <w:rsid w:val="007A60C2"/>
    <w:rsid w:val="007B4729"/>
    <w:rsid w:val="007C0C53"/>
    <w:rsid w:val="007C4EF3"/>
    <w:rsid w:val="007D1328"/>
    <w:rsid w:val="007D4CFA"/>
    <w:rsid w:val="007D65AB"/>
    <w:rsid w:val="007E0FAC"/>
    <w:rsid w:val="007E1239"/>
    <w:rsid w:val="007E23C2"/>
    <w:rsid w:val="007E43B6"/>
    <w:rsid w:val="007E591C"/>
    <w:rsid w:val="007E5B5D"/>
    <w:rsid w:val="007E7259"/>
    <w:rsid w:val="007F1B22"/>
    <w:rsid w:val="007F2DA8"/>
    <w:rsid w:val="007F4D36"/>
    <w:rsid w:val="007F67CF"/>
    <w:rsid w:val="0080130D"/>
    <w:rsid w:val="00803023"/>
    <w:rsid w:val="00806CE2"/>
    <w:rsid w:val="008107B4"/>
    <w:rsid w:val="00811154"/>
    <w:rsid w:val="00812AA0"/>
    <w:rsid w:val="00812CBF"/>
    <w:rsid w:val="008155DE"/>
    <w:rsid w:val="00816F17"/>
    <w:rsid w:val="00820600"/>
    <w:rsid w:val="00820F77"/>
    <w:rsid w:val="00823116"/>
    <w:rsid w:val="00827306"/>
    <w:rsid w:val="008273C0"/>
    <w:rsid w:val="00827665"/>
    <w:rsid w:val="00831B0A"/>
    <w:rsid w:val="00833F62"/>
    <w:rsid w:val="008352DE"/>
    <w:rsid w:val="0084198C"/>
    <w:rsid w:val="00841C2C"/>
    <w:rsid w:val="00843122"/>
    <w:rsid w:val="008445A4"/>
    <w:rsid w:val="00845F69"/>
    <w:rsid w:val="008473FC"/>
    <w:rsid w:val="00847B37"/>
    <w:rsid w:val="0085041A"/>
    <w:rsid w:val="00854EE8"/>
    <w:rsid w:val="00855488"/>
    <w:rsid w:val="00857666"/>
    <w:rsid w:val="00857A81"/>
    <w:rsid w:val="00861F81"/>
    <w:rsid w:val="00863837"/>
    <w:rsid w:val="00863CB2"/>
    <w:rsid w:val="00863F1B"/>
    <w:rsid w:val="008653B3"/>
    <w:rsid w:val="00865682"/>
    <w:rsid w:val="0086780B"/>
    <w:rsid w:val="00870966"/>
    <w:rsid w:val="00874098"/>
    <w:rsid w:val="00881D66"/>
    <w:rsid w:val="0088245F"/>
    <w:rsid w:val="00882580"/>
    <w:rsid w:val="00886065"/>
    <w:rsid w:val="00887E05"/>
    <w:rsid w:val="008933A7"/>
    <w:rsid w:val="00896BA1"/>
    <w:rsid w:val="008A71E2"/>
    <w:rsid w:val="008B01A1"/>
    <w:rsid w:val="008B04AC"/>
    <w:rsid w:val="008B5224"/>
    <w:rsid w:val="008B6131"/>
    <w:rsid w:val="008C07C5"/>
    <w:rsid w:val="008C256C"/>
    <w:rsid w:val="008C345A"/>
    <w:rsid w:val="008C379A"/>
    <w:rsid w:val="008C419D"/>
    <w:rsid w:val="008C4A35"/>
    <w:rsid w:val="008C79F8"/>
    <w:rsid w:val="008D07CC"/>
    <w:rsid w:val="008D42B9"/>
    <w:rsid w:val="008D48AB"/>
    <w:rsid w:val="008E00F7"/>
    <w:rsid w:val="008E1A7D"/>
    <w:rsid w:val="008E25EF"/>
    <w:rsid w:val="008E2715"/>
    <w:rsid w:val="008E4984"/>
    <w:rsid w:val="008E5ABC"/>
    <w:rsid w:val="008E737E"/>
    <w:rsid w:val="008E7761"/>
    <w:rsid w:val="008F00A9"/>
    <w:rsid w:val="008F072B"/>
    <w:rsid w:val="008F5D11"/>
    <w:rsid w:val="008F769A"/>
    <w:rsid w:val="00902299"/>
    <w:rsid w:val="009032A4"/>
    <w:rsid w:val="009041F1"/>
    <w:rsid w:val="00904BE0"/>
    <w:rsid w:val="0091155A"/>
    <w:rsid w:val="0091239A"/>
    <w:rsid w:val="0091250E"/>
    <w:rsid w:val="00912A36"/>
    <w:rsid w:val="009143E1"/>
    <w:rsid w:val="009147BF"/>
    <w:rsid w:val="0092790E"/>
    <w:rsid w:val="00927951"/>
    <w:rsid w:val="00927CBA"/>
    <w:rsid w:val="009314EA"/>
    <w:rsid w:val="00931AF5"/>
    <w:rsid w:val="00937AE6"/>
    <w:rsid w:val="009406A7"/>
    <w:rsid w:val="00943031"/>
    <w:rsid w:val="00943DDA"/>
    <w:rsid w:val="00944D44"/>
    <w:rsid w:val="00946985"/>
    <w:rsid w:val="0094789F"/>
    <w:rsid w:val="009512BA"/>
    <w:rsid w:val="00951373"/>
    <w:rsid w:val="009538F8"/>
    <w:rsid w:val="00962853"/>
    <w:rsid w:val="00963589"/>
    <w:rsid w:val="00970E1A"/>
    <w:rsid w:val="009710A5"/>
    <w:rsid w:val="00971273"/>
    <w:rsid w:val="009713B7"/>
    <w:rsid w:val="00971A08"/>
    <w:rsid w:val="009740BC"/>
    <w:rsid w:val="00975F9A"/>
    <w:rsid w:val="009802CC"/>
    <w:rsid w:val="00981954"/>
    <w:rsid w:val="009819FF"/>
    <w:rsid w:val="0098392F"/>
    <w:rsid w:val="009846CB"/>
    <w:rsid w:val="00985A2B"/>
    <w:rsid w:val="0098704F"/>
    <w:rsid w:val="00990449"/>
    <w:rsid w:val="00992602"/>
    <w:rsid w:val="00992903"/>
    <w:rsid w:val="009953A5"/>
    <w:rsid w:val="00997543"/>
    <w:rsid w:val="009A08E8"/>
    <w:rsid w:val="009A1AD0"/>
    <w:rsid w:val="009A1C3A"/>
    <w:rsid w:val="009A33EE"/>
    <w:rsid w:val="009A4D9C"/>
    <w:rsid w:val="009A5A41"/>
    <w:rsid w:val="009A5C40"/>
    <w:rsid w:val="009A5D26"/>
    <w:rsid w:val="009A67D7"/>
    <w:rsid w:val="009A7456"/>
    <w:rsid w:val="009A7D9B"/>
    <w:rsid w:val="009B1698"/>
    <w:rsid w:val="009B1E64"/>
    <w:rsid w:val="009C4EE2"/>
    <w:rsid w:val="009D185A"/>
    <w:rsid w:val="009D7EA8"/>
    <w:rsid w:val="009E2C24"/>
    <w:rsid w:val="009E319D"/>
    <w:rsid w:val="009E5548"/>
    <w:rsid w:val="009F0107"/>
    <w:rsid w:val="009F7284"/>
    <w:rsid w:val="00A04633"/>
    <w:rsid w:val="00A0566A"/>
    <w:rsid w:val="00A10977"/>
    <w:rsid w:val="00A117CA"/>
    <w:rsid w:val="00A1624F"/>
    <w:rsid w:val="00A206C6"/>
    <w:rsid w:val="00A22B15"/>
    <w:rsid w:val="00A2347F"/>
    <w:rsid w:val="00A2615D"/>
    <w:rsid w:val="00A262B4"/>
    <w:rsid w:val="00A26B95"/>
    <w:rsid w:val="00A30082"/>
    <w:rsid w:val="00A3376F"/>
    <w:rsid w:val="00A34BB6"/>
    <w:rsid w:val="00A359D0"/>
    <w:rsid w:val="00A36482"/>
    <w:rsid w:val="00A42874"/>
    <w:rsid w:val="00A52609"/>
    <w:rsid w:val="00A54E79"/>
    <w:rsid w:val="00A5516A"/>
    <w:rsid w:val="00A5578D"/>
    <w:rsid w:val="00A56163"/>
    <w:rsid w:val="00A57A47"/>
    <w:rsid w:val="00A60B4F"/>
    <w:rsid w:val="00A614C5"/>
    <w:rsid w:val="00A63734"/>
    <w:rsid w:val="00A65F56"/>
    <w:rsid w:val="00A673F3"/>
    <w:rsid w:val="00A737AA"/>
    <w:rsid w:val="00A80830"/>
    <w:rsid w:val="00A822C4"/>
    <w:rsid w:val="00A82B04"/>
    <w:rsid w:val="00A8690F"/>
    <w:rsid w:val="00A90328"/>
    <w:rsid w:val="00A93F23"/>
    <w:rsid w:val="00A95CBD"/>
    <w:rsid w:val="00AA26D1"/>
    <w:rsid w:val="00AA2839"/>
    <w:rsid w:val="00AA291C"/>
    <w:rsid w:val="00AA3955"/>
    <w:rsid w:val="00AA3CB4"/>
    <w:rsid w:val="00AA3D9F"/>
    <w:rsid w:val="00AA5C73"/>
    <w:rsid w:val="00AB0EA4"/>
    <w:rsid w:val="00AB450E"/>
    <w:rsid w:val="00AB537E"/>
    <w:rsid w:val="00AC0C86"/>
    <w:rsid w:val="00AC72E9"/>
    <w:rsid w:val="00AC79EB"/>
    <w:rsid w:val="00AD0C6F"/>
    <w:rsid w:val="00AD2943"/>
    <w:rsid w:val="00AD57C4"/>
    <w:rsid w:val="00AD75AB"/>
    <w:rsid w:val="00AD7629"/>
    <w:rsid w:val="00AD7992"/>
    <w:rsid w:val="00AE2A80"/>
    <w:rsid w:val="00AE4B37"/>
    <w:rsid w:val="00AE5C64"/>
    <w:rsid w:val="00AE6144"/>
    <w:rsid w:val="00AE7A41"/>
    <w:rsid w:val="00AF2691"/>
    <w:rsid w:val="00AF57D9"/>
    <w:rsid w:val="00AF754F"/>
    <w:rsid w:val="00B01890"/>
    <w:rsid w:val="00B031CC"/>
    <w:rsid w:val="00B04CF5"/>
    <w:rsid w:val="00B05099"/>
    <w:rsid w:val="00B06A7B"/>
    <w:rsid w:val="00B16405"/>
    <w:rsid w:val="00B1711B"/>
    <w:rsid w:val="00B17E12"/>
    <w:rsid w:val="00B23352"/>
    <w:rsid w:val="00B2568C"/>
    <w:rsid w:val="00B30809"/>
    <w:rsid w:val="00B31451"/>
    <w:rsid w:val="00B329E4"/>
    <w:rsid w:val="00B34E57"/>
    <w:rsid w:val="00B35421"/>
    <w:rsid w:val="00B35CA3"/>
    <w:rsid w:val="00B37808"/>
    <w:rsid w:val="00B4041C"/>
    <w:rsid w:val="00B42324"/>
    <w:rsid w:val="00B43C66"/>
    <w:rsid w:val="00B449A0"/>
    <w:rsid w:val="00B44E89"/>
    <w:rsid w:val="00B46AD5"/>
    <w:rsid w:val="00B47662"/>
    <w:rsid w:val="00B47DE4"/>
    <w:rsid w:val="00B50397"/>
    <w:rsid w:val="00B504DC"/>
    <w:rsid w:val="00B5065D"/>
    <w:rsid w:val="00B50912"/>
    <w:rsid w:val="00B607B7"/>
    <w:rsid w:val="00B62E4E"/>
    <w:rsid w:val="00B647BE"/>
    <w:rsid w:val="00B71A19"/>
    <w:rsid w:val="00B72AD6"/>
    <w:rsid w:val="00B7625D"/>
    <w:rsid w:val="00B827F3"/>
    <w:rsid w:val="00B8406D"/>
    <w:rsid w:val="00B84554"/>
    <w:rsid w:val="00B848A9"/>
    <w:rsid w:val="00B95AA6"/>
    <w:rsid w:val="00B96BDB"/>
    <w:rsid w:val="00B97C03"/>
    <w:rsid w:val="00BA004F"/>
    <w:rsid w:val="00BA5DA2"/>
    <w:rsid w:val="00BA7AEF"/>
    <w:rsid w:val="00BB6C97"/>
    <w:rsid w:val="00BB7173"/>
    <w:rsid w:val="00BB79A9"/>
    <w:rsid w:val="00BB7F1B"/>
    <w:rsid w:val="00BC2602"/>
    <w:rsid w:val="00BC2EFA"/>
    <w:rsid w:val="00BC548C"/>
    <w:rsid w:val="00BC7E67"/>
    <w:rsid w:val="00BD025E"/>
    <w:rsid w:val="00BD223A"/>
    <w:rsid w:val="00BD3401"/>
    <w:rsid w:val="00BE63F2"/>
    <w:rsid w:val="00BF6829"/>
    <w:rsid w:val="00C06E5F"/>
    <w:rsid w:val="00C1246E"/>
    <w:rsid w:val="00C1323C"/>
    <w:rsid w:val="00C1646E"/>
    <w:rsid w:val="00C20370"/>
    <w:rsid w:val="00C209AA"/>
    <w:rsid w:val="00C20E07"/>
    <w:rsid w:val="00C229E6"/>
    <w:rsid w:val="00C23100"/>
    <w:rsid w:val="00C24D3D"/>
    <w:rsid w:val="00C335A8"/>
    <w:rsid w:val="00C3589F"/>
    <w:rsid w:val="00C35FB5"/>
    <w:rsid w:val="00C36EEC"/>
    <w:rsid w:val="00C42419"/>
    <w:rsid w:val="00C61C62"/>
    <w:rsid w:val="00C61D3B"/>
    <w:rsid w:val="00C64074"/>
    <w:rsid w:val="00C65FED"/>
    <w:rsid w:val="00C7070D"/>
    <w:rsid w:val="00C71E57"/>
    <w:rsid w:val="00C7256D"/>
    <w:rsid w:val="00C73A5F"/>
    <w:rsid w:val="00C75546"/>
    <w:rsid w:val="00C75EE8"/>
    <w:rsid w:val="00C76DD4"/>
    <w:rsid w:val="00C81C8F"/>
    <w:rsid w:val="00C8592A"/>
    <w:rsid w:val="00C87ED1"/>
    <w:rsid w:val="00C9289E"/>
    <w:rsid w:val="00C92940"/>
    <w:rsid w:val="00C95404"/>
    <w:rsid w:val="00C95588"/>
    <w:rsid w:val="00C97DD5"/>
    <w:rsid w:val="00CA774F"/>
    <w:rsid w:val="00CB53E0"/>
    <w:rsid w:val="00CC2A57"/>
    <w:rsid w:val="00CC667A"/>
    <w:rsid w:val="00CC6AD9"/>
    <w:rsid w:val="00CD3A44"/>
    <w:rsid w:val="00CE2FC8"/>
    <w:rsid w:val="00CE3ED5"/>
    <w:rsid w:val="00CE4B70"/>
    <w:rsid w:val="00CE5A2B"/>
    <w:rsid w:val="00CE70D6"/>
    <w:rsid w:val="00CF1028"/>
    <w:rsid w:val="00CF157B"/>
    <w:rsid w:val="00CF6939"/>
    <w:rsid w:val="00D00F9D"/>
    <w:rsid w:val="00D01421"/>
    <w:rsid w:val="00D0207F"/>
    <w:rsid w:val="00D06B64"/>
    <w:rsid w:val="00D07648"/>
    <w:rsid w:val="00D078B7"/>
    <w:rsid w:val="00D07AAE"/>
    <w:rsid w:val="00D10495"/>
    <w:rsid w:val="00D109F8"/>
    <w:rsid w:val="00D11649"/>
    <w:rsid w:val="00D1395A"/>
    <w:rsid w:val="00D13B78"/>
    <w:rsid w:val="00D153EB"/>
    <w:rsid w:val="00D15D23"/>
    <w:rsid w:val="00D225FB"/>
    <w:rsid w:val="00D23BAC"/>
    <w:rsid w:val="00D2632F"/>
    <w:rsid w:val="00D33A57"/>
    <w:rsid w:val="00D35E10"/>
    <w:rsid w:val="00D36467"/>
    <w:rsid w:val="00D429B0"/>
    <w:rsid w:val="00D43FE8"/>
    <w:rsid w:val="00D46287"/>
    <w:rsid w:val="00D47754"/>
    <w:rsid w:val="00D47F3A"/>
    <w:rsid w:val="00D502D8"/>
    <w:rsid w:val="00D5222C"/>
    <w:rsid w:val="00D55A36"/>
    <w:rsid w:val="00D7008E"/>
    <w:rsid w:val="00D70262"/>
    <w:rsid w:val="00D705AE"/>
    <w:rsid w:val="00D70E8F"/>
    <w:rsid w:val="00D72BD3"/>
    <w:rsid w:val="00D73D06"/>
    <w:rsid w:val="00D74D7F"/>
    <w:rsid w:val="00D758D1"/>
    <w:rsid w:val="00D7777C"/>
    <w:rsid w:val="00D77F74"/>
    <w:rsid w:val="00D80AAB"/>
    <w:rsid w:val="00D81782"/>
    <w:rsid w:val="00D82EDA"/>
    <w:rsid w:val="00D8673E"/>
    <w:rsid w:val="00D86B9C"/>
    <w:rsid w:val="00D87519"/>
    <w:rsid w:val="00D87E8B"/>
    <w:rsid w:val="00D92A17"/>
    <w:rsid w:val="00D958BF"/>
    <w:rsid w:val="00D9759A"/>
    <w:rsid w:val="00DA206E"/>
    <w:rsid w:val="00DA241A"/>
    <w:rsid w:val="00DA2617"/>
    <w:rsid w:val="00DA6DC3"/>
    <w:rsid w:val="00DB278B"/>
    <w:rsid w:val="00DB2B0D"/>
    <w:rsid w:val="00DB7E4A"/>
    <w:rsid w:val="00DC15E5"/>
    <w:rsid w:val="00DC1DE8"/>
    <w:rsid w:val="00DC2EF8"/>
    <w:rsid w:val="00DC72B9"/>
    <w:rsid w:val="00DC74C8"/>
    <w:rsid w:val="00DD2AD2"/>
    <w:rsid w:val="00DD33F0"/>
    <w:rsid w:val="00DD5F69"/>
    <w:rsid w:val="00DD7DA8"/>
    <w:rsid w:val="00DE1140"/>
    <w:rsid w:val="00DE38F2"/>
    <w:rsid w:val="00DE689D"/>
    <w:rsid w:val="00DF0A47"/>
    <w:rsid w:val="00DF1BD4"/>
    <w:rsid w:val="00DF26AE"/>
    <w:rsid w:val="00DF2AC1"/>
    <w:rsid w:val="00DF376B"/>
    <w:rsid w:val="00DF4BED"/>
    <w:rsid w:val="00DF7B8F"/>
    <w:rsid w:val="00E02B8F"/>
    <w:rsid w:val="00E031A1"/>
    <w:rsid w:val="00E045B5"/>
    <w:rsid w:val="00E128AB"/>
    <w:rsid w:val="00E14083"/>
    <w:rsid w:val="00E2638D"/>
    <w:rsid w:val="00E31570"/>
    <w:rsid w:val="00E32E9B"/>
    <w:rsid w:val="00E36968"/>
    <w:rsid w:val="00E40655"/>
    <w:rsid w:val="00E447CF"/>
    <w:rsid w:val="00E44E1B"/>
    <w:rsid w:val="00E45855"/>
    <w:rsid w:val="00E45C8E"/>
    <w:rsid w:val="00E47561"/>
    <w:rsid w:val="00E511A7"/>
    <w:rsid w:val="00E51575"/>
    <w:rsid w:val="00E53CD1"/>
    <w:rsid w:val="00E54F35"/>
    <w:rsid w:val="00E563E8"/>
    <w:rsid w:val="00E56458"/>
    <w:rsid w:val="00E57993"/>
    <w:rsid w:val="00E60683"/>
    <w:rsid w:val="00E608A2"/>
    <w:rsid w:val="00E60B97"/>
    <w:rsid w:val="00E638A4"/>
    <w:rsid w:val="00E63BB5"/>
    <w:rsid w:val="00E666E0"/>
    <w:rsid w:val="00E70A00"/>
    <w:rsid w:val="00E71987"/>
    <w:rsid w:val="00E73A8A"/>
    <w:rsid w:val="00E76D8A"/>
    <w:rsid w:val="00E80779"/>
    <w:rsid w:val="00E80AAE"/>
    <w:rsid w:val="00E825D4"/>
    <w:rsid w:val="00E8281C"/>
    <w:rsid w:val="00E86549"/>
    <w:rsid w:val="00E865AA"/>
    <w:rsid w:val="00E866F3"/>
    <w:rsid w:val="00E86C52"/>
    <w:rsid w:val="00E94F19"/>
    <w:rsid w:val="00E95F3B"/>
    <w:rsid w:val="00EA0332"/>
    <w:rsid w:val="00EA0936"/>
    <w:rsid w:val="00EA17E9"/>
    <w:rsid w:val="00EA2BFB"/>
    <w:rsid w:val="00EA63BC"/>
    <w:rsid w:val="00EA7DAD"/>
    <w:rsid w:val="00EB5F9C"/>
    <w:rsid w:val="00EB735B"/>
    <w:rsid w:val="00EB7896"/>
    <w:rsid w:val="00EB7AEA"/>
    <w:rsid w:val="00EC299F"/>
    <w:rsid w:val="00EC698E"/>
    <w:rsid w:val="00ED0F25"/>
    <w:rsid w:val="00ED0F7E"/>
    <w:rsid w:val="00ED1253"/>
    <w:rsid w:val="00ED58F6"/>
    <w:rsid w:val="00ED5B15"/>
    <w:rsid w:val="00ED6886"/>
    <w:rsid w:val="00ED6972"/>
    <w:rsid w:val="00EE2369"/>
    <w:rsid w:val="00EE2848"/>
    <w:rsid w:val="00EE34BB"/>
    <w:rsid w:val="00EE5E11"/>
    <w:rsid w:val="00EE6312"/>
    <w:rsid w:val="00EF337D"/>
    <w:rsid w:val="00EF3899"/>
    <w:rsid w:val="00EF3C7F"/>
    <w:rsid w:val="00EF5F23"/>
    <w:rsid w:val="00F00162"/>
    <w:rsid w:val="00F0151A"/>
    <w:rsid w:val="00F01908"/>
    <w:rsid w:val="00F02A0A"/>
    <w:rsid w:val="00F04952"/>
    <w:rsid w:val="00F05A68"/>
    <w:rsid w:val="00F104AC"/>
    <w:rsid w:val="00F1481E"/>
    <w:rsid w:val="00F14884"/>
    <w:rsid w:val="00F15AB5"/>
    <w:rsid w:val="00F169F7"/>
    <w:rsid w:val="00F17BCE"/>
    <w:rsid w:val="00F20377"/>
    <w:rsid w:val="00F212B0"/>
    <w:rsid w:val="00F226B9"/>
    <w:rsid w:val="00F22C94"/>
    <w:rsid w:val="00F3149F"/>
    <w:rsid w:val="00F32DA0"/>
    <w:rsid w:val="00F32F08"/>
    <w:rsid w:val="00F335B0"/>
    <w:rsid w:val="00F341B0"/>
    <w:rsid w:val="00F36ADD"/>
    <w:rsid w:val="00F469C5"/>
    <w:rsid w:val="00F515FB"/>
    <w:rsid w:val="00F517D3"/>
    <w:rsid w:val="00F54D10"/>
    <w:rsid w:val="00F56F3C"/>
    <w:rsid w:val="00F57ABD"/>
    <w:rsid w:val="00F6327A"/>
    <w:rsid w:val="00F6671D"/>
    <w:rsid w:val="00F70D44"/>
    <w:rsid w:val="00F76458"/>
    <w:rsid w:val="00F77945"/>
    <w:rsid w:val="00F80513"/>
    <w:rsid w:val="00F8396A"/>
    <w:rsid w:val="00F85987"/>
    <w:rsid w:val="00F90329"/>
    <w:rsid w:val="00F90A9B"/>
    <w:rsid w:val="00F91E44"/>
    <w:rsid w:val="00F9348F"/>
    <w:rsid w:val="00F96328"/>
    <w:rsid w:val="00F96940"/>
    <w:rsid w:val="00F97C9F"/>
    <w:rsid w:val="00FA23E7"/>
    <w:rsid w:val="00FA2CCE"/>
    <w:rsid w:val="00FA3739"/>
    <w:rsid w:val="00FA3BEF"/>
    <w:rsid w:val="00FA587E"/>
    <w:rsid w:val="00FA5EBE"/>
    <w:rsid w:val="00FA641F"/>
    <w:rsid w:val="00FB5E23"/>
    <w:rsid w:val="00FB6DFF"/>
    <w:rsid w:val="00FC486E"/>
    <w:rsid w:val="00FC6961"/>
    <w:rsid w:val="00FC6A97"/>
    <w:rsid w:val="00FC6ABC"/>
    <w:rsid w:val="00FC7332"/>
    <w:rsid w:val="00FD0A6A"/>
    <w:rsid w:val="00FD0E08"/>
    <w:rsid w:val="00FD2BB5"/>
    <w:rsid w:val="00FD7DFC"/>
    <w:rsid w:val="00FE4A83"/>
    <w:rsid w:val="00FE4BF2"/>
    <w:rsid w:val="00FE5F84"/>
    <w:rsid w:val="00FF10B3"/>
    <w:rsid w:val="00FF5228"/>
    <w:rsid w:val="00FF7A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6B48"/>
  <w15:chartTrackingRefBased/>
  <w15:docId w15:val="{D0030D67-B9DD-405C-B04A-252E41D6C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1"/>
    <w:qFormat/>
    <w:rsid w:val="00AC79EB"/>
    <w:pPr>
      <w:widowControl w:val="0"/>
      <w:autoSpaceDE w:val="0"/>
      <w:autoSpaceDN w:val="0"/>
      <w:spacing w:after="0" w:line="360" w:lineRule="auto"/>
      <w:ind w:firstLine="709"/>
      <w:jc w:val="both"/>
    </w:pPr>
    <w:rPr>
      <w:rFonts w:ascii="Times New Roman" w:eastAsia="Times New Roman" w:hAnsi="Times New Roman" w:cs="Times New Roman"/>
      <w:sz w:val="28"/>
      <w:lang w:eastAsia="ru-RU" w:bidi="ru-RU"/>
    </w:rPr>
  </w:style>
  <w:style w:type="paragraph" w:styleId="1">
    <w:name w:val="heading 1"/>
    <w:basedOn w:val="a2"/>
    <w:next w:val="a3"/>
    <w:link w:val="10"/>
    <w:uiPriority w:val="9"/>
    <w:qFormat/>
    <w:rsid w:val="003A603D"/>
    <w:pPr>
      <w:keepNext/>
      <w:keepLines/>
      <w:pageBreakBefore/>
      <w:numPr>
        <w:numId w:val="2"/>
      </w:numPr>
      <w:spacing w:after="280"/>
      <w:jc w:val="center"/>
      <w:outlineLvl w:val="0"/>
    </w:pPr>
    <w:rPr>
      <w:rFonts w:eastAsiaTheme="majorEastAsia" w:cstheme="majorBidi"/>
      <w:caps/>
      <w:szCs w:val="32"/>
    </w:rPr>
  </w:style>
  <w:style w:type="paragraph" w:styleId="2">
    <w:name w:val="heading 2"/>
    <w:basedOn w:val="a2"/>
    <w:next w:val="a3"/>
    <w:link w:val="20"/>
    <w:uiPriority w:val="9"/>
    <w:unhideWhenUsed/>
    <w:qFormat/>
    <w:rsid w:val="003A603D"/>
    <w:pPr>
      <w:keepNext/>
      <w:keepLines/>
      <w:numPr>
        <w:ilvl w:val="1"/>
        <w:numId w:val="2"/>
      </w:numPr>
      <w:spacing w:before="280" w:after="280"/>
      <w:jc w:val="left"/>
      <w:outlineLvl w:val="1"/>
    </w:pPr>
    <w:rPr>
      <w:rFonts w:eastAsiaTheme="majorEastAsia" w:cstheme="majorBidi"/>
      <w:szCs w:val="26"/>
    </w:rPr>
  </w:style>
  <w:style w:type="paragraph" w:styleId="3">
    <w:name w:val="heading 3"/>
    <w:basedOn w:val="a2"/>
    <w:next w:val="a2"/>
    <w:link w:val="30"/>
    <w:uiPriority w:val="9"/>
    <w:semiHidden/>
    <w:unhideWhenUsed/>
    <w:rsid w:val="00827665"/>
    <w:pPr>
      <w:keepNext/>
      <w:keepLines/>
      <w:numPr>
        <w:ilvl w:val="2"/>
        <w:numId w:val="2"/>
      </w:numPr>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2"/>
    <w:next w:val="a2"/>
    <w:link w:val="40"/>
    <w:uiPriority w:val="9"/>
    <w:semiHidden/>
    <w:unhideWhenUsed/>
    <w:qFormat/>
    <w:rsid w:val="00827665"/>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uiPriority w:val="9"/>
    <w:semiHidden/>
    <w:unhideWhenUsed/>
    <w:qFormat/>
    <w:rsid w:val="00827665"/>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uiPriority w:val="9"/>
    <w:semiHidden/>
    <w:unhideWhenUsed/>
    <w:qFormat/>
    <w:rsid w:val="00827665"/>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0"/>
    <w:uiPriority w:val="9"/>
    <w:semiHidden/>
    <w:unhideWhenUsed/>
    <w:qFormat/>
    <w:rsid w:val="00827665"/>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2"/>
    <w:next w:val="a2"/>
    <w:link w:val="80"/>
    <w:uiPriority w:val="9"/>
    <w:semiHidden/>
    <w:unhideWhenUsed/>
    <w:qFormat/>
    <w:rsid w:val="0082766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semiHidden/>
    <w:unhideWhenUsed/>
    <w:qFormat/>
    <w:rsid w:val="0082766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
    <w:name w:val="НумСписок"/>
    <w:rsid w:val="00A673F3"/>
    <w:pPr>
      <w:numPr>
        <w:numId w:val="1"/>
      </w:numPr>
      <w:tabs>
        <w:tab w:val="left" w:pos="993"/>
        <w:tab w:val="left" w:pos="1276"/>
      </w:tabs>
    </w:pPr>
    <w:rPr>
      <w:rFonts w:ascii="Times New Roman" w:hAnsi="Times New Roman" w:cs="Times New Roman"/>
      <w:sz w:val="28"/>
      <w:szCs w:val="24"/>
    </w:rPr>
  </w:style>
  <w:style w:type="paragraph" w:styleId="a7">
    <w:name w:val="List Paragraph"/>
    <w:basedOn w:val="a2"/>
    <w:uiPriority w:val="34"/>
    <w:rsid w:val="000D6464"/>
    <w:pPr>
      <w:widowControl/>
      <w:autoSpaceDE/>
      <w:autoSpaceDN/>
      <w:spacing w:line="240" w:lineRule="auto"/>
      <w:ind w:left="720"/>
      <w:contextualSpacing/>
    </w:pPr>
    <w:rPr>
      <w:rFonts w:eastAsiaTheme="minorHAnsi"/>
      <w:sz w:val="24"/>
      <w:szCs w:val="24"/>
      <w:lang w:eastAsia="en-US" w:bidi="ar-SA"/>
    </w:rPr>
  </w:style>
  <w:style w:type="character" w:customStyle="1" w:styleId="10">
    <w:name w:val="Заголовок 1 Знак"/>
    <w:basedOn w:val="a4"/>
    <w:link w:val="1"/>
    <w:uiPriority w:val="9"/>
    <w:rsid w:val="003A603D"/>
    <w:rPr>
      <w:rFonts w:ascii="Times New Roman" w:eastAsiaTheme="majorEastAsia" w:hAnsi="Times New Roman" w:cstheme="majorBidi"/>
      <w:caps/>
      <w:sz w:val="28"/>
      <w:szCs w:val="32"/>
      <w:lang w:eastAsia="ru-RU" w:bidi="ru-RU"/>
    </w:rPr>
  </w:style>
  <w:style w:type="character" w:customStyle="1" w:styleId="20">
    <w:name w:val="Заголовок 2 Знак"/>
    <w:basedOn w:val="a4"/>
    <w:link w:val="2"/>
    <w:uiPriority w:val="9"/>
    <w:rsid w:val="003A603D"/>
    <w:rPr>
      <w:rFonts w:ascii="Times New Roman" w:eastAsiaTheme="majorEastAsia" w:hAnsi="Times New Roman" w:cstheme="majorBidi"/>
      <w:sz w:val="28"/>
      <w:szCs w:val="26"/>
      <w:lang w:eastAsia="ru-RU" w:bidi="ru-RU"/>
    </w:rPr>
  </w:style>
  <w:style w:type="character" w:customStyle="1" w:styleId="30">
    <w:name w:val="Заголовок 3 Знак"/>
    <w:basedOn w:val="a4"/>
    <w:link w:val="3"/>
    <w:uiPriority w:val="9"/>
    <w:semiHidden/>
    <w:rsid w:val="00827665"/>
    <w:rPr>
      <w:rFonts w:asciiTheme="majorHAnsi" w:eastAsiaTheme="majorEastAsia" w:hAnsiTheme="majorHAnsi" w:cstheme="majorBidi"/>
      <w:color w:val="1F4D78" w:themeColor="accent1" w:themeShade="7F"/>
      <w:sz w:val="24"/>
      <w:szCs w:val="24"/>
      <w:lang w:eastAsia="ru-RU" w:bidi="ru-RU"/>
    </w:rPr>
  </w:style>
  <w:style w:type="character" w:customStyle="1" w:styleId="40">
    <w:name w:val="Заголовок 4 Знак"/>
    <w:basedOn w:val="a4"/>
    <w:link w:val="4"/>
    <w:uiPriority w:val="9"/>
    <w:semiHidden/>
    <w:rsid w:val="00827665"/>
    <w:rPr>
      <w:rFonts w:asciiTheme="majorHAnsi" w:eastAsiaTheme="majorEastAsia" w:hAnsiTheme="majorHAnsi" w:cstheme="majorBidi"/>
      <w:i/>
      <w:iCs/>
      <w:color w:val="2E74B5" w:themeColor="accent1" w:themeShade="BF"/>
      <w:sz w:val="28"/>
      <w:lang w:eastAsia="ru-RU" w:bidi="ru-RU"/>
    </w:rPr>
  </w:style>
  <w:style w:type="character" w:customStyle="1" w:styleId="50">
    <w:name w:val="Заголовок 5 Знак"/>
    <w:basedOn w:val="a4"/>
    <w:link w:val="5"/>
    <w:uiPriority w:val="9"/>
    <w:semiHidden/>
    <w:rsid w:val="00827665"/>
    <w:rPr>
      <w:rFonts w:asciiTheme="majorHAnsi" w:eastAsiaTheme="majorEastAsia" w:hAnsiTheme="majorHAnsi" w:cstheme="majorBidi"/>
      <w:color w:val="2E74B5" w:themeColor="accent1" w:themeShade="BF"/>
      <w:sz w:val="28"/>
      <w:lang w:eastAsia="ru-RU" w:bidi="ru-RU"/>
    </w:rPr>
  </w:style>
  <w:style w:type="character" w:customStyle="1" w:styleId="60">
    <w:name w:val="Заголовок 6 Знак"/>
    <w:basedOn w:val="a4"/>
    <w:link w:val="6"/>
    <w:uiPriority w:val="9"/>
    <w:semiHidden/>
    <w:rsid w:val="00827665"/>
    <w:rPr>
      <w:rFonts w:asciiTheme="majorHAnsi" w:eastAsiaTheme="majorEastAsia" w:hAnsiTheme="majorHAnsi" w:cstheme="majorBidi"/>
      <w:color w:val="1F4D78" w:themeColor="accent1" w:themeShade="7F"/>
      <w:sz w:val="28"/>
      <w:lang w:eastAsia="ru-RU" w:bidi="ru-RU"/>
    </w:rPr>
  </w:style>
  <w:style w:type="character" w:customStyle="1" w:styleId="70">
    <w:name w:val="Заголовок 7 Знак"/>
    <w:basedOn w:val="a4"/>
    <w:link w:val="7"/>
    <w:uiPriority w:val="9"/>
    <w:semiHidden/>
    <w:rsid w:val="00827665"/>
    <w:rPr>
      <w:rFonts w:asciiTheme="majorHAnsi" w:eastAsiaTheme="majorEastAsia" w:hAnsiTheme="majorHAnsi" w:cstheme="majorBidi"/>
      <w:i/>
      <w:iCs/>
      <w:color w:val="1F4D78" w:themeColor="accent1" w:themeShade="7F"/>
      <w:sz w:val="28"/>
      <w:lang w:eastAsia="ru-RU" w:bidi="ru-RU"/>
    </w:rPr>
  </w:style>
  <w:style w:type="character" w:customStyle="1" w:styleId="80">
    <w:name w:val="Заголовок 8 Знак"/>
    <w:basedOn w:val="a4"/>
    <w:link w:val="8"/>
    <w:uiPriority w:val="9"/>
    <w:semiHidden/>
    <w:rsid w:val="00827665"/>
    <w:rPr>
      <w:rFonts w:asciiTheme="majorHAnsi" w:eastAsiaTheme="majorEastAsia" w:hAnsiTheme="majorHAnsi" w:cstheme="majorBidi"/>
      <w:color w:val="272727" w:themeColor="text1" w:themeTint="D8"/>
      <w:sz w:val="21"/>
      <w:szCs w:val="21"/>
      <w:lang w:eastAsia="ru-RU" w:bidi="ru-RU"/>
    </w:rPr>
  </w:style>
  <w:style w:type="character" w:customStyle="1" w:styleId="90">
    <w:name w:val="Заголовок 9 Знак"/>
    <w:basedOn w:val="a4"/>
    <w:link w:val="9"/>
    <w:uiPriority w:val="9"/>
    <w:semiHidden/>
    <w:rsid w:val="00827665"/>
    <w:rPr>
      <w:rFonts w:asciiTheme="majorHAnsi" w:eastAsiaTheme="majorEastAsia" w:hAnsiTheme="majorHAnsi" w:cstheme="majorBidi"/>
      <w:i/>
      <w:iCs/>
      <w:color w:val="272727" w:themeColor="text1" w:themeTint="D8"/>
      <w:sz w:val="21"/>
      <w:szCs w:val="21"/>
      <w:lang w:eastAsia="ru-RU" w:bidi="ru-RU"/>
    </w:rPr>
  </w:style>
  <w:style w:type="paragraph" w:styleId="a3">
    <w:name w:val="Body Text"/>
    <w:basedOn w:val="a2"/>
    <w:link w:val="a8"/>
    <w:uiPriority w:val="99"/>
    <w:unhideWhenUsed/>
    <w:qFormat/>
    <w:rsid w:val="00827665"/>
  </w:style>
  <w:style w:type="character" w:customStyle="1" w:styleId="a8">
    <w:name w:val="Основной текст Знак"/>
    <w:basedOn w:val="a4"/>
    <w:link w:val="a3"/>
    <w:uiPriority w:val="99"/>
    <w:rsid w:val="00827665"/>
    <w:rPr>
      <w:rFonts w:ascii="Times New Roman" w:eastAsia="Times New Roman" w:hAnsi="Times New Roman" w:cs="Times New Roman"/>
      <w:sz w:val="28"/>
      <w:lang w:eastAsia="ru-RU" w:bidi="ru-RU"/>
    </w:rPr>
  </w:style>
  <w:style w:type="table" w:styleId="a9">
    <w:name w:val="Table Grid"/>
    <w:basedOn w:val="a5"/>
    <w:uiPriority w:val="39"/>
    <w:rsid w:val="00D55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Название_Таблицы"/>
    <w:basedOn w:val="a2"/>
    <w:next w:val="a2"/>
    <w:link w:val="ab"/>
    <w:uiPriority w:val="1"/>
    <w:qFormat/>
    <w:rsid w:val="00D43FE8"/>
    <w:pPr>
      <w:keepNext/>
      <w:keepLines/>
      <w:ind w:firstLine="0"/>
    </w:pPr>
  </w:style>
  <w:style w:type="paragraph" w:customStyle="1" w:styleId="ac">
    <w:name w:val="Текст_Таблица"/>
    <w:basedOn w:val="a2"/>
    <w:link w:val="ad"/>
    <w:uiPriority w:val="1"/>
    <w:qFormat/>
    <w:rsid w:val="00D43FE8"/>
    <w:pPr>
      <w:spacing w:line="240" w:lineRule="auto"/>
      <w:ind w:firstLine="0"/>
      <w:jc w:val="left"/>
    </w:pPr>
    <w:rPr>
      <w:sz w:val="24"/>
    </w:rPr>
  </w:style>
  <w:style w:type="character" w:customStyle="1" w:styleId="ab">
    <w:name w:val="Название_Таблицы Знак"/>
    <w:basedOn w:val="a4"/>
    <w:link w:val="aa"/>
    <w:uiPriority w:val="1"/>
    <w:rsid w:val="00D43FE8"/>
    <w:rPr>
      <w:rFonts w:ascii="Times New Roman" w:eastAsia="Times New Roman" w:hAnsi="Times New Roman" w:cs="Times New Roman"/>
      <w:sz w:val="28"/>
      <w:lang w:eastAsia="ru-RU" w:bidi="ru-RU"/>
    </w:rPr>
  </w:style>
  <w:style w:type="character" w:customStyle="1" w:styleId="ad">
    <w:name w:val="Текст_Таблица Знак"/>
    <w:basedOn w:val="a4"/>
    <w:link w:val="ac"/>
    <w:uiPriority w:val="1"/>
    <w:rsid w:val="00D43FE8"/>
    <w:rPr>
      <w:rFonts w:ascii="Times New Roman" w:eastAsia="Times New Roman" w:hAnsi="Times New Roman" w:cs="Times New Roman"/>
      <w:sz w:val="24"/>
      <w:lang w:eastAsia="ru-RU" w:bidi="ru-RU"/>
    </w:rPr>
  </w:style>
  <w:style w:type="paragraph" w:customStyle="1" w:styleId="ae">
    <w:name w:val="Подпись_Рисунка"/>
    <w:basedOn w:val="a2"/>
    <w:next w:val="a3"/>
    <w:link w:val="af"/>
    <w:uiPriority w:val="1"/>
    <w:qFormat/>
    <w:rsid w:val="004114A5"/>
    <w:pPr>
      <w:ind w:firstLine="0"/>
      <w:jc w:val="center"/>
    </w:pPr>
  </w:style>
  <w:style w:type="paragraph" w:customStyle="1" w:styleId="a1">
    <w:name w:val="МаркСписок"/>
    <w:basedOn w:val="a2"/>
    <w:link w:val="af0"/>
    <w:uiPriority w:val="1"/>
    <w:qFormat/>
    <w:rsid w:val="004114A5"/>
    <w:pPr>
      <w:widowControl/>
      <w:numPr>
        <w:numId w:val="3"/>
      </w:numPr>
      <w:ind w:left="0" w:firstLine="709"/>
    </w:pPr>
  </w:style>
  <w:style w:type="character" w:customStyle="1" w:styleId="af">
    <w:name w:val="Подпись_Рисунка Знак"/>
    <w:basedOn w:val="a4"/>
    <w:link w:val="ae"/>
    <w:uiPriority w:val="1"/>
    <w:rsid w:val="004114A5"/>
    <w:rPr>
      <w:rFonts w:ascii="Times New Roman" w:eastAsia="Times New Roman" w:hAnsi="Times New Roman" w:cs="Times New Roman"/>
      <w:sz w:val="28"/>
      <w:lang w:eastAsia="ru-RU" w:bidi="ru-RU"/>
    </w:rPr>
  </w:style>
  <w:style w:type="paragraph" w:styleId="a0">
    <w:name w:val="List Number"/>
    <w:uiPriority w:val="99"/>
    <w:unhideWhenUsed/>
    <w:qFormat/>
    <w:rsid w:val="00EA0332"/>
    <w:pPr>
      <w:numPr>
        <w:numId w:val="4"/>
      </w:numPr>
      <w:tabs>
        <w:tab w:val="left" w:pos="1134"/>
      </w:tabs>
      <w:spacing w:after="0" w:line="360" w:lineRule="auto"/>
      <w:contextualSpacing/>
      <w:jc w:val="both"/>
    </w:pPr>
    <w:rPr>
      <w:rFonts w:ascii="Times New Roman" w:eastAsia="Times New Roman" w:hAnsi="Times New Roman" w:cs="Times New Roman"/>
      <w:sz w:val="28"/>
      <w:lang w:eastAsia="ru-RU" w:bidi="ru-RU"/>
    </w:rPr>
  </w:style>
  <w:style w:type="character" w:customStyle="1" w:styleId="af0">
    <w:name w:val="МаркСписок Знак"/>
    <w:basedOn w:val="a4"/>
    <w:link w:val="a1"/>
    <w:uiPriority w:val="1"/>
    <w:rsid w:val="004114A5"/>
    <w:rPr>
      <w:rFonts w:ascii="Times New Roman" w:eastAsia="Times New Roman" w:hAnsi="Times New Roman" w:cs="Times New Roman"/>
      <w:sz w:val="28"/>
      <w:lang w:eastAsia="ru-RU" w:bidi="ru-RU"/>
    </w:rPr>
  </w:style>
  <w:style w:type="paragraph" w:styleId="af1">
    <w:name w:val="Title"/>
    <w:basedOn w:val="1"/>
    <w:next w:val="a3"/>
    <w:link w:val="af2"/>
    <w:uiPriority w:val="10"/>
    <w:qFormat/>
    <w:rsid w:val="00EA0332"/>
    <w:pPr>
      <w:numPr>
        <w:numId w:val="0"/>
      </w:numPr>
    </w:pPr>
  </w:style>
  <w:style w:type="character" w:customStyle="1" w:styleId="af2">
    <w:name w:val="Заголовок Знак"/>
    <w:basedOn w:val="a4"/>
    <w:link w:val="af1"/>
    <w:uiPriority w:val="10"/>
    <w:rsid w:val="00EA0332"/>
    <w:rPr>
      <w:rFonts w:ascii="Times New Roman" w:eastAsiaTheme="majorEastAsia" w:hAnsi="Times New Roman" w:cstheme="majorBidi"/>
      <w:caps/>
      <w:sz w:val="28"/>
      <w:szCs w:val="32"/>
      <w:lang w:eastAsia="ru-RU" w:bidi="ru-RU"/>
    </w:rPr>
  </w:style>
  <w:style w:type="character" w:styleId="af3">
    <w:name w:val="Emphasis"/>
    <w:basedOn w:val="a4"/>
    <w:uiPriority w:val="20"/>
    <w:qFormat/>
    <w:rsid w:val="00EA0332"/>
    <w:rPr>
      <w:rFonts w:ascii="Times New Roman" w:hAnsi="Times New Roman"/>
      <w:i/>
      <w:iCs/>
      <w:sz w:val="28"/>
    </w:rPr>
  </w:style>
  <w:style w:type="character" w:styleId="af4">
    <w:name w:val="Intense Emphasis"/>
    <w:basedOn w:val="a4"/>
    <w:uiPriority w:val="21"/>
    <w:qFormat/>
    <w:rsid w:val="00EA0332"/>
    <w:rPr>
      <w:rFonts w:ascii="Times New Roman" w:hAnsi="Times New Roman"/>
      <w:b/>
      <w:i/>
      <w:iCs/>
      <w:color w:val="auto"/>
      <w:sz w:val="28"/>
    </w:rPr>
  </w:style>
  <w:style w:type="paragraph" w:customStyle="1" w:styleId="Default">
    <w:name w:val="Default"/>
    <w:rsid w:val="00425899"/>
    <w:pPr>
      <w:autoSpaceDE w:val="0"/>
      <w:autoSpaceDN w:val="0"/>
      <w:adjustRightInd w:val="0"/>
      <w:spacing w:after="0" w:line="240" w:lineRule="auto"/>
    </w:pPr>
    <w:rPr>
      <w:rFonts w:ascii="Times New Roman" w:hAnsi="Times New Roman" w:cs="Times New Roman"/>
      <w:color w:val="000000"/>
      <w:sz w:val="24"/>
      <w:szCs w:val="24"/>
    </w:rPr>
  </w:style>
  <w:style w:type="paragraph" w:styleId="11">
    <w:name w:val="toc 1"/>
    <w:basedOn w:val="a2"/>
    <w:next w:val="a2"/>
    <w:autoRedefine/>
    <w:uiPriority w:val="39"/>
    <w:unhideWhenUsed/>
    <w:rsid w:val="00755A58"/>
    <w:pPr>
      <w:tabs>
        <w:tab w:val="right" w:leader="dot" w:pos="9344"/>
      </w:tabs>
      <w:spacing w:before="120" w:after="120"/>
    </w:pPr>
    <w:rPr>
      <w:rFonts w:asciiTheme="minorHAnsi" w:hAnsiTheme="minorHAnsi" w:cstheme="minorHAnsi"/>
      <w:b/>
      <w:bCs/>
      <w:caps/>
      <w:sz w:val="20"/>
      <w:szCs w:val="20"/>
    </w:rPr>
  </w:style>
  <w:style w:type="paragraph" w:styleId="21">
    <w:name w:val="toc 2"/>
    <w:basedOn w:val="a2"/>
    <w:next w:val="a2"/>
    <w:autoRedefine/>
    <w:uiPriority w:val="39"/>
    <w:unhideWhenUsed/>
    <w:rsid w:val="008653B3"/>
    <w:pPr>
      <w:tabs>
        <w:tab w:val="left" w:pos="1400"/>
        <w:tab w:val="right" w:leader="dot" w:pos="9356"/>
      </w:tabs>
      <w:ind w:left="426" w:firstLine="0"/>
    </w:pPr>
    <w:rPr>
      <w:rFonts w:asciiTheme="minorHAnsi" w:hAnsiTheme="minorHAnsi" w:cstheme="minorHAnsi"/>
      <w:smallCaps/>
      <w:sz w:val="20"/>
      <w:szCs w:val="20"/>
    </w:rPr>
  </w:style>
  <w:style w:type="character" w:styleId="af5">
    <w:name w:val="Hyperlink"/>
    <w:basedOn w:val="a4"/>
    <w:uiPriority w:val="99"/>
    <w:unhideWhenUsed/>
    <w:rsid w:val="00FD7DFC"/>
    <w:rPr>
      <w:color w:val="0563C1" w:themeColor="hyperlink"/>
      <w:u w:val="single"/>
    </w:rPr>
  </w:style>
  <w:style w:type="paragraph" w:styleId="31">
    <w:name w:val="toc 3"/>
    <w:basedOn w:val="a2"/>
    <w:next w:val="a2"/>
    <w:autoRedefine/>
    <w:uiPriority w:val="39"/>
    <w:unhideWhenUsed/>
    <w:rsid w:val="00FD7DFC"/>
    <w:pPr>
      <w:ind w:left="560"/>
      <w:jc w:val="left"/>
    </w:pPr>
    <w:rPr>
      <w:rFonts w:asciiTheme="minorHAnsi" w:hAnsiTheme="minorHAnsi" w:cstheme="minorHAnsi"/>
      <w:i/>
      <w:iCs/>
      <w:sz w:val="20"/>
      <w:szCs w:val="20"/>
    </w:rPr>
  </w:style>
  <w:style w:type="paragraph" w:styleId="41">
    <w:name w:val="toc 4"/>
    <w:basedOn w:val="a2"/>
    <w:next w:val="a2"/>
    <w:autoRedefine/>
    <w:uiPriority w:val="39"/>
    <w:unhideWhenUsed/>
    <w:rsid w:val="00FD7DFC"/>
    <w:pPr>
      <w:ind w:left="840"/>
      <w:jc w:val="left"/>
    </w:pPr>
    <w:rPr>
      <w:rFonts w:asciiTheme="minorHAnsi" w:hAnsiTheme="minorHAnsi" w:cstheme="minorHAnsi"/>
      <w:sz w:val="18"/>
      <w:szCs w:val="18"/>
    </w:rPr>
  </w:style>
  <w:style w:type="paragraph" w:styleId="51">
    <w:name w:val="toc 5"/>
    <w:basedOn w:val="a2"/>
    <w:next w:val="a2"/>
    <w:autoRedefine/>
    <w:uiPriority w:val="39"/>
    <w:unhideWhenUsed/>
    <w:rsid w:val="00FD7DFC"/>
    <w:pPr>
      <w:ind w:left="1120"/>
      <w:jc w:val="left"/>
    </w:pPr>
    <w:rPr>
      <w:rFonts w:asciiTheme="minorHAnsi" w:hAnsiTheme="minorHAnsi" w:cstheme="minorHAnsi"/>
      <w:sz w:val="18"/>
      <w:szCs w:val="18"/>
    </w:rPr>
  </w:style>
  <w:style w:type="paragraph" w:styleId="61">
    <w:name w:val="toc 6"/>
    <w:basedOn w:val="a2"/>
    <w:next w:val="a2"/>
    <w:autoRedefine/>
    <w:uiPriority w:val="39"/>
    <w:unhideWhenUsed/>
    <w:rsid w:val="00FD7DFC"/>
    <w:pPr>
      <w:ind w:left="1400"/>
      <w:jc w:val="left"/>
    </w:pPr>
    <w:rPr>
      <w:rFonts w:asciiTheme="minorHAnsi" w:hAnsiTheme="minorHAnsi" w:cstheme="minorHAnsi"/>
      <w:sz w:val="18"/>
      <w:szCs w:val="18"/>
    </w:rPr>
  </w:style>
  <w:style w:type="paragraph" w:styleId="71">
    <w:name w:val="toc 7"/>
    <w:basedOn w:val="a2"/>
    <w:next w:val="a2"/>
    <w:autoRedefine/>
    <w:uiPriority w:val="39"/>
    <w:unhideWhenUsed/>
    <w:rsid w:val="00FD7DFC"/>
    <w:pPr>
      <w:ind w:left="1680"/>
      <w:jc w:val="left"/>
    </w:pPr>
    <w:rPr>
      <w:rFonts w:asciiTheme="minorHAnsi" w:hAnsiTheme="minorHAnsi" w:cstheme="minorHAnsi"/>
      <w:sz w:val="18"/>
      <w:szCs w:val="18"/>
    </w:rPr>
  </w:style>
  <w:style w:type="paragraph" w:styleId="81">
    <w:name w:val="toc 8"/>
    <w:basedOn w:val="a2"/>
    <w:next w:val="a2"/>
    <w:autoRedefine/>
    <w:uiPriority w:val="39"/>
    <w:unhideWhenUsed/>
    <w:rsid w:val="00FD7DFC"/>
    <w:pPr>
      <w:ind w:left="1960"/>
      <w:jc w:val="left"/>
    </w:pPr>
    <w:rPr>
      <w:rFonts w:asciiTheme="minorHAnsi" w:hAnsiTheme="minorHAnsi" w:cstheme="minorHAnsi"/>
      <w:sz w:val="18"/>
      <w:szCs w:val="18"/>
    </w:rPr>
  </w:style>
  <w:style w:type="paragraph" w:styleId="91">
    <w:name w:val="toc 9"/>
    <w:basedOn w:val="a2"/>
    <w:next w:val="a2"/>
    <w:autoRedefine/>
    <w:uiPriority w:val="39"/>
    <w:unhideWhenUsed/>
    <w:rsid w:val="00FD7DFC"/>
    <w:pPr>
      <w:ind w:left="2240"/>
      <w:jc w:val="left"/>
    </w:pPr>
    <w:rPr>
      <w:rFonts w:asciiTheme="minorHAnsi" w:hAnsiTheme="minorHAnsi" w:cstheme="minorHAnsi"/>
      <w:sz w:val="18"/>
      <w:szCs w:val="18"/>
    </w:rPr>
  </w:style>
  <w:style w:type="character" w:customStyle="1" w:styleId="12">
    <w:name w:val="Неразрешенное упоминание1"/>
    <w:basedOn w:val="a4"/>
    <w:uiPriority w:val="99"/>
    <w:semiHidden/>
    <w:unhideWhenUsed/>
    <w:rsid w:val="0043435C"/>
    <w:rPr>
      <w:color w:val="605E5C"/>
      <w:shd w:val="clear" w:color="auto" w:fill="E1DFDD"/>
    </w:rPr>
  </w:style>
  <w:style w:type="paragraph" w:customStyle="1" w:styleId="13">
    <w:name w:val="Уровень1"/>
    <w:basedOn w:val="a2"/>
    <w:link w:val="14"/>
    <w:qFormat/>
    <w:rsid w:val="00B46AD5"/>
    <w:pPr>
      <w:widowControl/>
      <w:autoSpaceDE/>
      <w:autoSpaceDN/>
      <w:spacing w:before="120" w:after="120"/>
      <w:ind w:firstLine="0"/>
      <w:jc w:val="center"/>
    </w:pPr>
    <w:rPr>
      <w:rFonts w:eastAsia="Calibri"/>
      <w:b/>
      <w:sz w:val="32"/>
      <w:szCs w:val="28"/>
      <w:lang w:eastAsia="en-US" w:bidi="ar-SA"/>
    </w:rPr>
  </w:style>
  <w:style w:type="character" w:customStyle="1" w:styleId="14">
    <w:name w:val="Уровень1 Знак"/>
    <w:link w:val="13"/>
    <w:rsid w:val="00B46AD5"/>
    <w:rPr>
      <w:rFonts w:ascii="Times New Roman" w:eastAsia="Calibri" w:hAnsi="Times New Roman" w:cs="Times New Roman"/>
      <w:b/>
      <w:sz w:val="32"/>
      <w:szCs w:val="28"/>
    </w:rPr>
  </w:style>
  <w:style w:type="character" w:styleId="af6">
    <w:name w:val="Unresolved Mention"/>
    <w:basedOn w:val="a4"/>
    <w:uiPriority w:val="99"/>
    <w:semiHidden/>
    <w:unhideWhenUsed/>
    <w:rsid w:val="006B5790"/>
    <w:rPr>
      <w:color w:val="605E5C"/>
      <w:shd w:val="clear" w:color="auto" w:fill="E1DFDD"/>
    </w:rPr>
  </w:style>
  <w:style w:type="paragraph" w:styleId="af7">
    <w:name w:val="header"/>
    <w:basedOn w:val="a2"/>
    <w:link w:val="af8"/>
    <w:uiPriority w:val="99"/>
    <w:unhideWhenUsed/>
    <w:rsid w:val="005B5651"/>
    <w:pPr>
      <w:tabs>
        <w:tab w:val="center" w:pos="4677"/>
        <w:tab w:val="right" w:pos="9355"/>
      </w:tabs>
      <w:spacing w:line="240" w:lineRule="auto"/>
    </w:pPr>
  </w:style>
  <w:style w:type="character" w:customStyle="1" w:styleId="af8">
    <w:name w:val="Верхний колонтитул Знак"/>
    <w:basedOn w:val="a4"/>
    <w:link w:val="af7"/>
    <w:uiPriority w:val="99"/>
    <w:rsid w:val="005B5651"/>
    <w:rPr>
      <w:rFonts w:ascii="Times New Roman" w:eastAsia="Times New Roman" w:hAnsi="Times New Roman" w:cs="Times New Roman"/>
      <w:sz w:val="28"/>
      <w:lang w:eastAsia="ru-RU" w:bidi="ru-RU"/>
    </w:rPr>
  </w:style>
  <w:style w:type="paragraph" w:styleId="af9">
    <w:name w:val="footer"/>
    <w:basedOn w:val="a2"/>
    <w:link w:val="afa"/>
    <w:uiPriority w:val="99"/>
    <w:unhideWhenUsed/>
    <w:rsid w:val="005B5651"/>
    <w:pPr>
      <w:tabs>
        <w:tab w:val="center" w:pos="4677"/>
        <w:tab w:val="right" w:pos="9355"/>
      </w:tabs>
      <w:spacing w:line="240" w:lineRule="auto"/>
    </w:pPr>
  </w:style>
  <w:style w:type="character" w:customStyle="1" w:styleId="afa">
    <w:name w:val="Нижний колонтитул Знак"/>
    <w:basedOn w:val="a4"/>
    <w:link w:val="af9"/>
    <w:uiPriority w:val="99"/>
    <w:rsid w:val="005B5651"/>
    <w:rPr>
      <w:rFonts w:ascii="Times New Roman" w:eastAsia="Times New Roman" w:hAnsi="Times New Roman" w:cs="Times New Roman"/>
      <w:sz w:val="2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829744">
      <w:bodyDiv w:val="1"/>
      <w:marLeft w:val="0"/>
      <w:marRight w:val="0"/>
      <w:marTop w:val="0"/>
      <w:marBottom w:val="0"/>
      <w:divBdr>
        <w:top w:val="none" w:sz="0" w:space="0" w:color="auto"/>
        <w:left w:val="none" w:sz="0" w:space="0" w:color="auto"/>
        <w:bottom w:val="none" w:sz="0" w:space="0" w:color="auto"/>
        <w:right w:val="none" w:sz="0" w:space="0" w:color="auto"/>
      </w:divBdr>
      <w:divsChild>
        <w:div w:id="26412323">
          <w:marLeft w:val="720"/>
          <w:marRight w:val="0"/>
          <w:marTop w:val="0"/>
          <w:marBottom w:val="0"/>
          <w:divBdr>
            <w:top w:val="none" w:sz="0" w:space="0" w:color="auto"/>
            <w:left w:val="none" w:sz="0" w:space="0" w:color="auto"/>
            <w:bottom w:val="none" w:sz="0" w:space="0" w:color="auto"/>
            <w:right w:val="none" w:sz="0" w:space="0" w:color="auto"/>
          </w:divBdr>
        </w:div>
        <w:div w:id="814879065">
          <w:marLeft w:val="720"/>
          <w:marRight w:val="0"/>
          <w:marTop w:val="0"/>
          <w:marBottom w:val="0"/>
          <w:divBdr>
            <w:top w:val="none" w:sz="0" w:space="0" w:color="auto"/>
            <w:left w:val="none" w:sz="0" w:space="0" w:color="auto"/>
            <w:bottom w:val="none" w:sz="0" w:space="0" w:color="auto"/>
            <w:right w:val="none" w:sz="0" w:space="0" w:color="auto"/>
          </w:divBdr>
        </w:div>
        <w:div w:id="1386372363">
          <w:marLeft w:val="720"/>
          <w:marRight w:val="0"/>
          <w:marTop w:val="0"/>
          <w:marBottom w:val="0"/>
          <w:divBdr>
            <w:top w:val="none" w:sz="0" w:space="0" w:color="auto"/>
            <w:left w:val="none" w:sz="0" w:space="0" w:color="auto"/>
            <w:bottom w:val="none" w:sz="0" w:space="0" w:color="auto"/>
            <w:right w:val="none" w:sz="0" w:space="0" w:color="auto"/>
          </w:divBdr>
        </w:div>
      </w:divsChild>
    </w:div>
    <w:div w:id="562446643">
      <w:bodyDiv w:val="1"/>
      <w:marLeft w:val="0"/>
      <w:marRight w:val="0"/>
      <w:marTop w:val="0"/>
      <w:marBottom w:val="0"/>
      <w:divBdr>
        <w:top w:val="none" w:sz="0" w:space="0" w:color="auto"/>
        <w:left w:val="none" w:sz="0" w:space="0" w:color="auto"/>
        <w:bottom w:val="none" w:sz="0" w:space="0" w:color="auto"/>
        <w:right w:val="none" w:sz="0" w:space="0" w:color="auto"/>
      </w:divBdr>
    </w:div>
    <w:div w:id="590117085">
      <w:bodyDiv w:val="1"/>
      <w:marLeft w:val="0"/>
      <w:marRight w:val="0"/>
      <w:marTop w:val="0"/>
      <w:marBottom w:val="0"/>
      <w:divBdr>
        <w:top w:val="none" w:sz="0" w:space="0" w:color="auto"/>
        <w:left w:val="none" w:sz="0" w:space="0" w:color="auto"/>
        <w:bottom w:val="none" w:sz="0" w:space="0" w:color="auto"/>
        <w:right w:val="none" w:sz="0" w:space="0" w:color="auto"/>
      </w:divBdr>
    </w:div>
    <w:div w:id="700522225">
      <w:bodyDiv w:val="1"/>
      <w:marLeft w:val="0"/>
      <w:marRight w:val="0"/>
      <w:marTop w:val="0"/>
      <w:marBottom w:val="0"/>
      <w:divBdr>
        <w:top w:val="none" w:sz="0" w:space="0" w:color="auto"/>
        <w:left w:val="none" w:sz="0" w:space="0" w:color="auto"/>
        <w:bottom w:val="none" w:sz="0" w:space="0" w:color="auto"/>
        <w:right w:val="none" w:sz="0" w:space="0" w:color="auto"/>
      </w:divBdr>
    </w:div>
    <w:div w:id="747311883">
      <w:bodyDiv w:val="1"/>
      <w:marLeft w:val="0"/>
      <w:marRight w:val="0"/>
      <w:marTop w:val="0"/>
      <w:marBottom w:val="0"/>
      <w:divBdr>
        <w:top w:val="none" w:sz="0" w:space="0" w:color="auto"/>
        <w:left w:val="none" w:sz="0" w:space="0" w:color="auto"/>
        <w:bottom w:val="none" w:sz="0" w:space="0" w:color="auto"/>
        <w:right w:val="none" w:sz="0" w:space="0" w:color="auto"/>
      </w:divBdr>
    </w:div>
    <w:div w:id="877744226">
      <w:bodyDiv w:val="1"/>
      <w:marLeft w:val="0"/>
      <w:marRight w:val="0"/>
      <w:marTop w:val="0"/>
      <w:marBottom w:val="0"/>
      <w:divBdr>
        <w:top w:val="none" w:sz="0" w:space="0" w:color="auto"/>
        <w:left w:val="none" w:sz="0" w:space="0" w:color="auto"/>
        <w:bottom w:val="none" w:sz="0" w:space="0" w:color="auto"/>
        <w:right w:val="none" w:sz="0" w:space="0" w:color="auto"/>
      </w:divBdr>
    </w:div>
    <w:div w:id="897860863">
      <w:bodyDiv w:val="1"/>
      <w:marLeft w:val="0"/>
      <w:marRight w:val="0"/>
      <w:marTop w:val="0"/>
      <w:marBottom w:val="0"/>
      <w:divBdr>
        <w:top w:val="none" w:sz="0" w:space="0" w:color="auto"/>
        <w:left w:val="none" w:sz="0" w:space="0" w:color="auto"/>
        <w:bottom w:val="none" w:sz="0" w:space="0" w:color="auto"/>
        <w:right w:val="none" w:sz="0" w:space="0" w:color="auto"/>
      </w:divBdr>
    </w:div>
    <w:div w:id="1712921806">
      <w:bodyDiv w:val="1"/>
      <w:marLeft w:val="0"/>
      <w:marRight w:val="0"/>
      <w:marTop w:val="0"/>
      <w:marBottom w:val="0"/>
      <w:divBdr>
        <w:top w:val="none" w:sz="0" w:space="0" w:color="auto"/>
        <w:left w:val="none" w:sz="0" w:space="0" w:color="auto"/>
        <w:bottom w:val="none" w:sz="0" w:space="0" w:color="auto"/>
        <w:right w:val="none" w:sz="0" w:space="0" w:color="auto"/>
      </w:divBdr>
    </w:div>
    <w:div w:id="1954707336">
      <w:bodyDiv w:val="1"/>
      <w:marLeft w:val="0"/>
      <w:marRight w:val="0"/>
      <w:marTop w:val="0"/>
      <w:marBottom w:val="0"/>
      <w:divBdr>
        <w:top w:val="none" w:sz="0" w:space="0" w:color="auto"/>
        <w:left w:val="none" w:sz="0" w:space="0" w:color="auto"/>
        <w:bottom w:val="none" w:sz="0" w:space="0" w:color="auto"/>
        <w:right w:val="none" w:sz="0" w:space="0" w:color="auto"/>
      </w:divBdr>
    </w:div>
    <w:div w:id="1978606891">
      <w:bodyDiv w:val="1"/>
      <w:marLeft w:val="0"/>
      <w:marRight w:val="0"/>
      <w:marTop w:val="0"/>
      <w:marBottom w:val="0"/>
      <w:divBdr>
        <w:top w:val="none" w:sz="0" w:space="0" w:color="auto"/>
        <w:left w:val="none" w:sz="0" w:space="0" w:color="auto"/>
        <w:bottom w:val="none" w:sz="0" w:space="0" w:color="auto"/>
        <w:right w:val="none" w:sz="0" w:space="0" w:color="auto"/>
      </w:divBdr>
    </w:div>
    <w:div w:id="2036229761">
      <w:bodyDiv w:val="1"/>
      <w:marLeft w:val="0"/>
      <w:marRight w:val="0"/>
      <w:marTop w:val="0"/>
      <w:marBottom w:val="0"/>
      <w:divBdr>
        <w:top w:val="none" w:sz="0" w:space="0" w:color="auto"/>
        <w:left w:val="none" w:sz="0" w:space="0" w:color="auto"/>
        <w:bottom w:val="none" w:sz="0" w:space="0" w:color="auto"/>
        <w:right w:val="none" w:sz="0" w:space="0" w:color="auto"/>
      </w:divBdr>
    </w:div>
    <w:div w:id="2127893282">
      <w:bodyDiv w:val="1"/>
      <w:marLeft w:val="0"/>
      <w:marRight w:val="0"/>
      <w:marTop w:val="0"/>
      <w:marBottom w:val="0"/>
      <w:divBdr>
        <w:top w:val="none" w:sz="0" w:space="0" w:color="auto"/>
        <w:left w:val="none" w:sz="0" w:space="0" w:color="auto"/>
        <w:bottom w:val="none" w:sz="0" w:space="0" w:color="auto"/>
        <w:right w:val="none" w:sz="0" w:space="0" w:color="auto"/>
      </w:divBdr>
      <w:divsChild>
        <w:div w:id="1571647484">
          <w:marLeft w:val="720"/>
          <w:marRight w:val="0"/>
          <w:marTop w:val="0"/>
          <w:marBottom w:val="0"/>
          <w:divBdr>
            <w:top w:val="none" w:sz="0" w:space="0" w:color="auto"/>
            <w:left w:val="none" w:sz="0" w:space="0" w:color="auto"/>
            <w:bottom w:val="none" w:sz="0" w:space="0" w:color="auto"/>
            <w:right w:val="none" w:sz="0" w:space="0" w:color="auto"/>
          </w:divBdr>
        </w:div>
        <w:div w:id="1923222029">
          <w:marLeft w:val="720"/>
          <w:marRight w:val="0"/>
          <w:marTop w:val="0"/>
          <w:marBottom w:val="0"/>
          <w:divBdr>
            <w:top w:val="none" w:sz="0" w:space="0" w:color="auto"/>
            <w:left w:val="none" w:sz="0" w:space="0" w:color="auto"/>
            <w:bottom w:val="none" w:sz="0" w:space="0" w:color="auto"/>
            <w:right w:val="none" w:sz="0" w:space="0" w:color="auto"/>
          </w:divBdr>
        </w:div>
        <w:div w:id="63664312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fb.ru/misc/i/thumb/a/1/1/9/6/0/9/7/1196097.jpg"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png"/><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hyperlink" Target="https://krym.aif.ru/society/details/listki_s_dyhaniem_voyny_o_chyom_rasskazyvayut_frontovye_pisma"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oluch.ru/"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1064;&#1072;&#1073;&#1083;&#1086;&#1085;_&#1050;&#1056;.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omic Sans MS" panose="030F0702030302020204" pitchFamily="66" charset="0"/>
              <a:ea typeface="+mn-ea"/>
              <a:cs typeface="+mn-cs"/>
            </a:defRPr>
          </a:pPr>
          <a:endParaRPr lang="ru-RU"/>
        </a:p>
      </c:txPr>
    </c:title>
    <c:autoTitleDeleted val="0"/>
    <c:plotArea>
      <c:layout/>
      <c:pieChart>
        <c:varyColors val="1"/>
        <c:ser>
          <c:idx val="0"/>
          <c:order val="0"/>
          <c:tx>
            <c:strRef>
              <c:f>Лист1!$B$1</c:f>
              <c:strCache>
                <c:ptCount val="1"/>
                <c:pt idx="0">
                  <c:v>3 вопрос</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69-4CCE-979E-E46F47AADC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69-4CCE-979E-E46F47AADC98}"/>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Comic Sans MS" panose="030F0702030302020204" pitchFamily="66" charset="0"/>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НЕТ</c:v>
                </c:pt>
                <c:pt idx="1">
                  <c:v>ДА</c:v>
                </c:pt>
              </c:strCache>
            </c:strRef>
          </c:cat>
          <c:val>
            <c:numRef>
              <c:f>Лист1!$B$2:$B$3</c:f>
              <c:numCache>
                <c:formatCode>General</c:formatCode>
                <c:ptCount val="2"/>
                <c:pt idx="0">
                  <c:v>12</c:v>
                </c:pt>
                <c:pt idx="1">
                  <c:v>7</c:v>
                </c:pt>
              </c:numCache>
            </c:numRef>
          </c:val>
          <c:extLst>
            <c:ext xmlns:c16="http://schemas.microsoft.com/office/drawing/2014/chart" uri="{C3380CC4-5D6E-409C-BE32-E72D297353CC}">
              <c16:uniqueId val="{00000004-3E69-4CCE-979E-E46F47AADC9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Comic Sans MS" panose="030F0702030302020204" pitchFamily="66"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B99C4A88B2EE8439C82707337FF47EF" ma:contentTypeVersion="14" ma:contentTypeDescription="Создание документа." ma:contentTypeScope="" ma:versionID="2be9b52945fb771732173dd0f3383e27">
  <xsd:schema xmlns:xsd="http://www.w3.org/2001/XMLSchema" xmlns:xs="http://www.w3.org/2001/XMLSchema" xmlns:p="http://schemas.microsoft.com/office/2006/metadata/properties" xmlns:ns2="4a4f441b-6076-47f2-a36f-e3b249541af6" xmlns:ns3="18c6fd76-0510-4730-bc7c-aa2b23b447b0" targetNamespace="http://schemas.microsoft.com/office/2006/metadata/properties" ma:root="true" ma:fieldsID="67f7618186bd97b54b1982ae033c7991" ns2:_="" ns3:_="">
    <xsd:import namespace="4a4f441b-6076-47f2-a36f-e3b249541af6"/>
    <xsd:import namespace="18c6fd76-0510-4730-bc7c-aa2b23b447b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f441b-6076-47f2-a36f-e3b249541af6"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description="" ma:internalName="SharedWithDetails" ma:readOnly="true">
      <xsd:simpleType>
        <xsd:restriction base="dms:Note">
          <xsd:maxLength value="255"/>
        </xsd:restriction>
      </xsd:simpleType>
    </xsd:element>
    <xsd:element name="LastSharedByUser" ma:index="10" nillable="true" ma:displayName="По автору публикации" ma:description="" ma:internalName="LastSharedByUser" ma:readOnly="true">
      <xsd:simpleType>
        <xsd:restriction base="dms:Note">
          <xsd:maxLength value="255"/>
        </xsd:restriction>
      </xsd:simpleType>
    </xsd:element>
    <xsd:element name="LastSharedByTime" ma:index="11" nillable="true" ma:displayName="По дате публикации"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8c6fd76-0510-4730-bc7c-aa2b23b447b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Вер</b:Tag>
    <b:SourceType>Book</b:SourceType>
    <b:Guid>{15B3CDDA-1ECC-45BF-B4E9-7BB59E79B9F9}</b:Guid>
    <b:Author>
      <b:Author>
        <b:NameList>
          <b:Person>
            <b:Last>А.А.</b:Last>
            <b:First>Вербицкий</b:First>
          </b:Person>
        </b:NameList>
      </b:Author>
    </b:Author>
    <b:RefOrder>1</b:RefOrder>
  </b:Source>
</b:Sources>
</file>

<file path=customXml/itemProps1.xml><?xml version="1.0" encoding="utf-8"?>
<ds:datastoreItem xmlns:ds="http://schemas.openxmlformats.org/officeDocument/2006/customXml" ds:itemID="{4F4F88F5-20E8-4A54-ABC8-6C74F524D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f441b-6076-47f2-a36f-e3b249541af6"/>
    <ds:schemaRef ds:uri="18c6fd76-0510-4730-bc7c-aa2b23b44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28DAE-F841-41DB-B091-E81B2CB9E199}">
  <ds:schemaRefs>
    <ds:schemaRef ds:uri="http://schemas.microsoft.com/sharepoint/v3/contenttype/forms"/>
  </ds:schemaRefs>
</ds:datastoreItem>
</file>

<file path=customXml/itemProps3.xml><?xml version="1.0" encoding="utf-8"?>
<ds:datastoreItem xmlns:ds="http://schemas.openxmlformats.org/officeDocument/2006/customXml" ds:itemID="{B40A7745-6A68-4670-A0BC-55F81005C9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235066-E22A-4DF4-B274-A0C89C094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Шаблон_КР.dotx</Template>
  <TotalTime>2651</TotalTime>
  <Pages>36</Pages>
  <Words>3633</Words>
  <Characters>20714</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 Терентюк</cp:lastModifiedBy>
  <cp:revision>942</cp:revision>
  <cp:lastPrinted>2024-01-18T02:48:00Z</cp:lastPrinted>
  <dcterms:created xsi:type="dcterms:W3CDTF">2023-10-15T13:33:00Z</dcterms:created>
  <dcterms:modified xsi:type="dcterms:W3CDTF">2024-12-12T09:27:00Z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0x0101008B99C4A88B2EE8439C82707337FF47EF</vt:lpwstr>
  </property>
</Properties>
</file>