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</w:p>
    <w:p>
      <w:pPr>
        <w:spacing w:after="2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67" w:lineRule="exact"/>
        <w:ind w:left="3089" w:right="268" w:hanging="2693"/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132</wp:posOffset>
            </wp:positionV>
            <wp:extent cx="6517894" cy="233172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233172"/>
                    </a:xfrm>
                    <a:custGeom>
                      <a:rect l="l" t="t" r="r" b="b"/>
                      <a:pathLst>
                        <a:path w="6517894" h="233172">
                          <a:moveTo>
                            <a:pt x="0" y="233172"/>
                          </a:moveTo>
                          <a:lnTo>
                            <a:pt x="6517894" y="233172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233172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233253</wp:posOffset>
            </wp:positionV>
            <wp:extent cx="6517894" cy="233477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233477"/>
                    </a:xfrm>
                    <a:custGeom>
                      <a:rect l="l" t="t" r="r" b="b"/>
                      <a:pathLst>
                        <a:path w="6517894" h="233477">
                          <a:moveTo>
                            <a:pt x="0" y="233477"/>
                          </a:moveTo>
                          <a:lnTo>
                            <a:pt x="6517894" y="233477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233477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32" baseline="0" dirty="0">
          <w:jc w:val="left"/>
          <w:rFonts w:ascii="Times New Roman,BoldItalic" w:hAnsi="Times New Roman,BoldItalic" w:cs="Times New Roman,BoldItalic"/>
          <w:b/>
          <w:bCs/>
          <w:i/>
          <w:iCs/>
          <w:color w:val="333333"/>
          <w:sz w:val="32"/>
          <w:szCs w:val="32"/>
        </w:rPr>
        <w:t>Мастер</w:t>
      </w:r>
      <w:r>
        <w:rPr sz="32" baseline="0" dirty="0">
          <w:jc w:val="left"/>
          <w:rFonts w:ascii="Times New Roman" w:hAnsi="Times New Roman" w:cs="Times New Roman"/>
          <w:b/>
          <w:bCs/>
          <w:i/>
          <w:iCs/>
          <w:color w:val="333333"/>
          <w:sz w:val="32"/>
          <w:szCs w:val="32"/>
        </w:rPr>
        <w:t>-</w:t>
      </w:r>
      <w:r>
        <w:rPr sz="32" baseline="0" dirty="0">
          <w:jc w:val="left"/>
          <w:rFonts w:ascii="Times New Roman,BoldItalic" w:hAnsi="Times New Roman,BoldItalic" w:cs="Times New Roman,BoldItalic"/>
          <w:b/>
          <w:bCs/>
          <w:i/>
          <w:iCs/>
          <w:color w:val="333333"/>
          <w:sz w:val="32"/>
          <w:szCs w:val="32"/>
        </w:rPr>
        <w:t>класс «Цветы для любимой мамы ко Дню матери» для детей  </w:t>
      </w:r>
      <w:r>
        <w:br w:type="textWrapping" w:clear="all"/>
      </w:r>
      <w:r>
        <w:rPr sz="32" baseline="0" dirty="0">
          <w:jc w:val="left"/>
          <w:rFonts w:ascii="Times New Roman,BoldItalic" w:hAnsi="Times New Roman,BoldItalic" w:cs="Times New Roman,BoldItalic"/>
          <w:b/>
          <w:bCs/>
          <w:i/>
          <w:iCs/>
          <w:color w:val="333333"/>
          <w:sz w:val="32"/>
          <w:szCs w:val="32"/>
        </w:rPr>
        <w:t>старшего дошкольного возраста</w:t>
      </w:r>
      <w:r>
        <w:rPr sz="32" baseline="0" dirty="0">
          <w:jc w:val="left"/>
          <w:rFonts w:ascii="Times New Roman" w:hAnsi="Times New Roman" w:cs="Times New Roman"/>
          <w:b/>
          <w:bCs/>
          <w:i/>
          <w:iCs/>
          <w:color w:val="333333"/>
          <w:sz w:val="32"/>
          <w:szCs w:val="32"/>
        </w:rPr>
        <w:t>  </w:t>
      </w:r>
    </w:p>
    <w:p>
      <w:pPr>
        <w:spacing w:after="12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1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-231953</wp:posOffset>
            </wp:positionV>
            <wp:extent cx="6517894" cy="233477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233477"/>
                    </a:xfrm>
                    <a:custGeom>
                      <a:rect l="l" t="t" r="r" b="b"/>
                      <a:pathLst>
                        <a:path w="6517894" h="233477">
                          <a:moveTo>
                            <a:pt x="0" y="233477"/>
                          </a:moveTo>
                          <a:lnTo>
                            <a:pt x="6517894" y="233477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233477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691" w:right="0" w:firstLine="0"/>
      </w:pPr>
      <w:r/>
      <w:r>
        <w:rPr sz="28" baseline="0" dirty="0">
          <w:jc w:val="left"/>
          <w:rFonts w:ascii="Times New Roman,Bold" w:hAnsi="Times New Roman,Bold" w:cs="Times New Roman,Bold"/>
          <w:b/>
          <w:bCs/>
          <w:color w:val="111111"/>
          <w:sz w:val="28"/>
          <w:szCs w:val="28"/>
        </w:rPr>
        <w:t>Плисо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111111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111111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111111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111111"/>
          <w:sz w:val="28"/>
          <w:szCs w:val="28"/>
        </w:rPr>
        <w:t>Св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111111"/>
          <w:sz w:val="28"/>
          <w:szCs w:val="28"/>
        </w:rPr>
        <w:t>тлана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93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29464</wp:posOffset>
            </wp:positionV>
            <wp:extent cx="6428232" cy="6429755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642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36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"Цветы для л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ю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би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ой ма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ы"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94" w:after="0" w:line="240" w:lineRule="auto"/>
        <w:ind w:left="331" w:right="0" w:firstLine="36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Приближается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один из сам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х т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плых и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нежных пра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днико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года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День ма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ери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321" w:lineRule="exact"/>
        <w:ind w:left="331" w:right="356" w:firstLine="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День, когда все де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и и взрослые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очер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дной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раз мог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т призн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ться своим мамам в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любви, 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обла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од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рить за забот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. К этому праздник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обязат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льно н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жно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под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ото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иться з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нее! Подарок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на Д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матери оказыв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ется пр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кр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сным 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обом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</w:p>
    <w:p>
      <w:pPr>
        <w:rPr>
          <w:rFonts w:ascii="Times New Roman" w:hAnsi="Times New Roman" w:cs="Times New Roman"/>
          <w:color w:val="010302"/>
        </w:rPr>
        <w:spacing w:before="271" w:after="0" w:line="321" w:lineRule="exact"/>
        <w:ind w:left="331" w:right="664" w:firstLine="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отбла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од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рить ее. </w:t>
      </w:r>
      <w:r>
        <w:rPr sz="28" baseline="0" dirty="0">
          <w:jc w:val="left"/>
          <w:rFonts w:ascii="Times New Roman" w:hAnsi="Times New Roman" w:cs="Times New Roman"/>
          <w:color w:val="111111"/>
          <w:spacing w:val="-4"/>
          <w:sz w:val="28"/>
          <w:szCs w:val="28"/>
        </w:rPr>
        <w:t>Ц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веты из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маги являются 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ниверсальным </w:t>
      </w:r>
      <w:r>
        <w:rPr sz="28" baseline="0" dirty="0">
          <w:jc w:val="left"/>
          <w:rFonts w:ascii="Times New Roman" w:hAnsi="Times New Roman" w:cs="Times New Roman"/>
          <w:color w:val="111111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крашением любой 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подел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и 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 Дню М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тери.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54" w:after="0" w:line="319" w:lineRule="exact"/>
        <w:ind w:left="331" w:right="664" w:firstLine="36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Ребя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а с р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достью сделают цве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ы свои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и р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ками, ч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обы 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лать приятно и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пор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до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ать свою м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94" w:after="0" w:line="240" w:lineRule="auto"/>
        <w:ind w:left="331" w:right="0" w:firstLine="360"/>
      </w:pPr>
      <w:r/>
      <w:r>
        <w:rPr sz="28" baseline="0" dirty="0">
          <w:jc w:val="left"/>
          <w:rFonts w:ascii="Times New Roman,Bold" w:hAnsi="Times New Roman,Bold" w:cs="Times New Roman,Bold"/>
          <w:b/>
          <w:bCs/>
          <w:color w:val="111111"/>
          <w:sz w:val="28"/>
          <w:szCs w:val="28"/>
        </w:rPr>
        <w:t>Цель: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делать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цве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ы из б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маги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и со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ть цветочный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кет.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360"/>
      </w:pPr>
      <w:r/>
      <w:r>
        <w:rPr sz="28" baseline="0" dirty="0">
          <w:jc w:val="left"/>
          <w:rFonts w:ascii="Times New Roman,Bold" w:hAnsi="Times New Roman,Bold" w:cs="Times New Roman,Bold"/>
          <w:b/>
          <w:bCs/>
          <w:color w:val="111111"/>
          <w:sz w:val="28"/>
          <w:szCs w:val="28"/>
        </w:rPr>
        <w:t>За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111111"/>
          <w:spacing w:val="-2"/>
          <w:sz w:val="28"/>
          <w:szCs w:val="28"/>
        </w:rPr>
        <w:t>д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111111"/>
          <w:sz w:val="28"/>
          <w:szCs w:val="28"/>
        </w:rPr>
        <w:t>ачи: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чить делать цветы из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маги, ра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сказать 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пос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едовательности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и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331" w:right="664" w:firstLine="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прием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х из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овления цве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ов, на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чить 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оставлять цве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очный б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кет, воспиты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ь  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сидчи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ость, акк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тность, 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важительное отнош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ние к 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331" w:right="664" w:firstLine="36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Необходи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ые мат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риал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: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мага ра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ных цве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ов, ножницы,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клей,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простой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кар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ндаш,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линейка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360"/>
      </w:pPr>
      <w:r/>
      <w:r>
        <w:rPr sz="28" baseline="0" dirty="0">
          <w:jc w:val="left"/>
          <w:rFonts w:ascii="Times New Roman,Bold" w:hAnsi="Times New Roman,Bold" w:cs="Times New Roman,Bold"/>
          <w:b/>
          <w:bCs/>
          <w:color w:val="111111"/>
          <w:sz w:val="28"/>
          <w:szCs w:val="28"/>
        </w:rPr>
        <w:t>Ход работы:</w:t>
      </w:r>
      <w:r>
        <w:rPr sz="28" baseline="0" dirty="0">
          <w:jc w:val="left"/>
          <w:rFonts w:ascii="Times New Roman" w:hAnsi="Times New Roman" w:cs="Times New Roman"/>
          <w:b/>
          <w:bCs/>
          <w:color w:val="111111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94" w:after="0" w:line="240" w:lineRule="auto"/>
        <w:ind w:left="331" w:right="0" w:firstLine="36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Для цвет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а берем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2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цвета б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маги: один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любой, а в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орой зеленый. Для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об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рт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и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любой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цвет. Зел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ю полосочк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для стебля и 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ркий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сочек для подписи.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0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148844</wp:posOffset>
            </wp:positionV>
            <wp:extent cx="6517894" cy="4819523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19523"/>
                    </a:xfrm>
                    <a:custGeom>
                      <a:rect l="l" t="t" r="r" b="b"/>
                      <a:pathLst>
                        <a:path w="6517894" h="4819523">
                          <a:moveTo>
                            <a:pt x="0" y="4819523"/>
                          </a:moveTo>
                          <a:lnTo>
                            <a:pt x="6517894" y="4819523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19523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1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148208</wp:posOffset>
            </wp:positionV>
            <wp:extent cx="6428232" cy="4818888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18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1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-27051</wp:posOffset>
            </wp:positionV>
            <wp:extent cx="6428232" cy="4818888"/>
            <wp:effectExtent l="0" t="0" r="0" b="0"/>
            <wp:wrapNone/>
            <wp:docPr id="107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18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321" w:lineRule="exact"/>
        <w:ind w:left="331" w:right="522" w:firstLine="36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Начинаем делать с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ебель. Зел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ю поло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очк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от 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гла скручиваем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иско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ок до 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конца. 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онец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прик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еиваем кл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ем. Стеб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ль готов.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  <w:r>
        <w:drawing>
          <wp:anchor simplePos="0" relativeHeight="251658251" behindDoc="0" locked="0" layoutInCell="1" allowOverlap="1">
            <wp:simplePos x="0" y="0"/>
            <wp:positionH relativeFrom="page">
              <wp:posOffset>522731</wp:posOffset>
            </wp:positionH>
            <wp:positionV relativeFrom="page">
              <wp:posOffset>725425</wp:posOffset>
            </wp:positionV>
            <wp:extent cx="6517894" cy="4821046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8" behindDoc="0" locked="0" layoutInCell="1" allowOverlap="1">
            <wp:simplePos x="0" y="0"/>
            <wp:positionH relativeFrom="page">
              <wp:posOffset>541019</wp:posOffset>
            </wp:positionH>
            <wp:positionV relativeFrom="page">
              <wp:posOffset>725425</wp:posOffset>
            </wp:positionV>
            <wp:extent cx="6428232" cy="4820411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1" locked="0" layoutInCell="1" allowOverlap="1">
            <wp:simplePos x="0" y="0"/>
            <wp:positionH relativeFrom="page">
              <wp:posOffset>522731</wp:posOffset>
            </wp:positionH>
            <wp:positionV relativeFrom="page">
              <wp:posOffset>5546472</wp:posOffset>
            </wp:positionV>
            <wp:extent cx="6517894" cy="204216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204216"/>
                    </a:xfrm>
                    <a:custGeom>
                      <a:rect l="l" t="t" r="r" b="b"/>
                      <a:pathLst>
                        <a:path w="6517894" h="204216">
                          <a:moveTo>
                            <a:pt x="0" y="204216"/>
                          </a:moveTo>
                          <a:lnTo>
                            <a:pt x="6517894" y="20421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20421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45339</wp:posOffset>
            </wp:positionV>
            <wp:extent cx="6517894" cy="4821046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45339</wp:posOffset>
            </wp:positionV>
            <wp:extent cx="6428232" cy="4820411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1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-129921</wp:posOffset>
            </wp:positionV>
            <wp:extent cx="6428232" cy="4820411"/>
            <wp:effectExtent l="0" t="0" r="0" b="0"/>
            <wp:wrapNone/>
            <wp:docPr id="113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240" w:lineRule="auto"/>
        <w:ind w:left="691" w:right="0" w:firstLine="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Теперь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персико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ый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лист б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маги с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иб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м вдоль пополам, и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еще раз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попол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м.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  <w:r>
        <w:drawing>
          <wp:anchor simplePos="0" relativeHeight="251658251" behindDoc="0" locked="0" layoutInCell="1" allowOverlap="1">
            <wp:simplePos x="0" y="0"/>
            <wp:positionH relativeFrom="page">
              <wp:posOffset>522731</wp:posOffset>
            </wp:positionH>
            <wp:positionV relativeFrom="page">
              <wp:posOffset>725425</wp:posOffset>
            </wp:positionV>
            <wp:extent cx="6517894" cy="4821046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8" behindDoc="0" locked="0" layoutInCell="1" allowOverlap="1">
            <wp:simplePos x="0" y="0"/>
            <wp:positionH relativeFrom="page">
              <wp:posOffset>541019</wp:posOffset>
            </wp:positionH>
            <wp:positionV relativeFrom="page">
              <wp:posOffset>725425</wp:posOffset>
            </wp:positionV>
            <wp:extent cx="6428232" cy="4820411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1" locked="0" layoutInCell="1" allowOverlap="1">
            <wp:simplePos x="0" y="0"/>
            <wp:positionH relativeFrom="page">
              <wp:posOffset>522731</wp:posOffset>
            </wp:positionH>
            <wp:positionV relativeFrom="page">
              <wp:posOffset>5546472</wp:posOffset>
            </wp:positionV>
            <wp:extent cx="6517894" cy="204216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204216"/>
                    </a:xfrm>
                    <a:custGeom>
                      <a:rect l="l" t="t" r="r" b="b"/>
                      <a:pathLst>
                        <a:path w="6517894" h="204216">
                          <a:moveTo>
                            <a:pt x="0" y="204216"/>
                          </a:moveTo>
                          <a:lnTo>
                            <a:pt x="6517894" y="20421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20421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45339</wp:posOffset>
            </wp:positionV>
            <wp:extent cx="6517894" cy="4821046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45339</wp:posOffset>
            </wp:positionV>
            <wp:extent cx="6428232" cy="4820411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4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-129921</wp:posOffset>
            </wp:positionV>
            <wp:extent cx="6428232" cy="4820411"/>
            <wp:effectExtent l="0" t="0" r="0" b="0"/>
            <wp:wrapNone/>
            <wp:docPr id="119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240" w:lineRule="auto"/>
        <w:ind w:left="691" w:right="0" w:firstLine="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Берем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ножницы и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делаем тонкие надре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ы. Ширина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осок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-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0,5см.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45339</wp:posOffset>
            </wp:positionV>
            <wp:extent cx="6517894" cy="4821046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45339</wp:posOffset>
            </wp:positionV>
            <wp:extent cx="6428232" cy="4820411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1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-129921</wp:posOffset>
            </wp:positionV>
            <wp:extent cx="6428232" cy="4820411"/>
            <wp:effectExtent l="0" t="0" r="0" b="0"/>
            <wp:wrapNone/>
            <wp:docPr id="122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240" w:lineRule="auto"/>
        <w:ind w:left="691" w:right="0" w:firstLine="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Разворачиваем и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резаем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оск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в центре.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45339</wp:posOffset>
            </wp:positionV>
            <wp:extent cx="6517894" cy="4821046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45339</wp:posOffset>
            </wp:positionV>
            <wp:extent cx="6428232" cy="4820411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1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-129921</wp:posOffset>
            </wp:positionV>
            <wp:extent cx="6428232" cy="4820411"/>
            <wp:effectExtent l="0" t="0" r="0" b="0"/>
            <wp:wrapNone/>
            <wp:docPr id="125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240" w:lineRule="auto"/>
        <w:ind w:left="691" w:right="0" w:firstLine="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Разворачиваем весь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лист и с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ибаем е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 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обра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ю сторон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45339</wp:posOffset>
            </wp:positionV>
            <wp:extent cx="6517894" cy="4821046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45339</wp:posOffset>
            </wp:positionV>
            <wp:extent cx="6428232" cy="4820411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1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-129921</wp:posOffset>
            </wp:positionV>
            <wp:extent cx="6428232" cy="4820411"/>
            <wp:effectExtent l="0" t="0" r="0" b="0"/>
            <wp:wrapNone/>
            <wp:docPr id="128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240" w:lineRule="auto"/>
        <w:ind w:left="691" w:right="0" w:firstLine="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Мажем кл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й по 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ю и склеива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м две 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тороны вм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сте.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45339</wp:posOffset>
            </wp:positionV>
            <wp:extent cx="6517894" cy="4821046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5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45339</wp:posOffset>
            </wp:positionV>
            <wp:extent cx="6428232" cy="4820411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5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-129921</wp:posOffset>
            </wp:positionV>
            <wp:extent cx="6428232" cy="4820411"/>
            <wp:effectExtent l="0" t="0" r="0" b="0"/>
            <wp:wrapNone/>
            <wp:docPr id="131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4" w:lineRule="exact"/>
        <w:ind w:left="331" w:right="232" w:firstLine="36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Берем зел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ный лис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и сдела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м точно т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ю же поло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очк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. Начинаем 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обирать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цветочек. 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рай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иковой поло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ки м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жем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клеем,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прикл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иваем стебелек и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начин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ем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240" w:lineRule="auto"/>
        <w:ind w:left="331" w:right="0" w:firstLine="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закр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чивать поло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ку вокр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г стебля.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  <w:r>
        <w:drawing>
          <wp:anchor simplePos="0" relativeHeight="251658251" behindDoc="0" locked="0" layoutInCell="1" allowOverlap="1">
            <wp:simplePos x="0" y="0"/>
            <wp:positionH relativeFrom="page">
              <wp:posOffset>522731</wp:posOffset>
            </wp:positionH>
            <wp:positionV relativeFrom="page">
              <wp:posOffset>725425</wp:posOffset>
            </wp:positionV>
            <wp:extent cx="6517894" cy="4821046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8" behindDoc="0" locked="0" layoutInCell="1" allowOverlap="1">
            <wp:simplePos x="0" y="0"/>
            <wp:positionH relativeFrom="page">
              <wp:posOffset>541019</wp:posOffset>
            </wp:positionH>
            <wp:positionV relativeFrom="page">
              <wp:posOffset>725425</wp:posOffset>
            </wp:positionV>
            <wp:extent cx="6428232" cy="4820411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1" locked="0" layoutInCell="1" allowOverlap="1">
            <wp:simplePos x="0" y="0"/>
            <wp:positionH relativeFrom="page">
              <wp:posOffset>522731</wp:posOffset>
            </wp:positionH>
            <wp:positionV relativeFrom="page">
              <wp:posOffset>5546472</wp:posOffset>
            </wp:positionV>
            <wp:extent cx="6517894" cy="204216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204216"/>
                    </a:xfrm>
                    <a:custGeom>
                      <a:rect l="l" t="t" r="r" b="b"/>
                      <a:pathLst>
                        <a:path w="6517894" h="204216">
                          <a:moveTo>
                            <a:pt x="0" y="204216"/>
                          </a:moveTo>
                          <a:lnTo>
                            <a:pt x="6517894" y="20421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20421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45339</wp:posOffset>
            </wp:positionV>
            <wp:extent cx="6517894" cy="4821046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45339</wp:posOffset>
            </wp:positionV>
            <wp:extent cx="6428232" cy="4820411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1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-129921</wp:posOffset>
            </wp:positionV>
            <wp:extent cx="6428232" cy="4820411"/>
            <wp:effectExtent l="0" t="0" r="0" b="0"/>
            <wp:wrapNone/>
            <wp:docPr id="137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240" w:lineRule="auto"/>
        <w:ind w:left="691" w:right="0" w:firstLine="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Скр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чиваем всю полосочк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45339</wp:posOffset>
            </wp:positionV>
            <wp:extent cx="6517894" cy="4821046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45339</wp:posOffset>
            </wp:positionV>
            <wp:extent cx="6428232" cy="4820411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2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-129921</wp:posOffset>
            </wp:positionV>
            <wp:extent cx="6428232" cy="4820411"/>
            <wp:effectExtent l="0" t="0" r="0" b="0"/>
            <wp:wrapNone/>
            <wp:docPr id="140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39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322" w:lineRule="exact"/>
        <w:ind w:left="331" w:right="536" w:firstLine="36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Мажем кл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й на край зеленой поло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ки,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прикладываем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на персиков</w:t>
      </w:r>
      <w:r>
        <w:rPr sz="28" baseline="0" dirty="0">
          <w:jc w:val="left"/>
          <w:rFonts w:ascii="Times New Roman" w:hAnsi="Times New Roman" w:cs="Times New Roman"/>
          <w:color w:val="111111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ю немножко 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ниже и так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же ро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но накр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чиваем поло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по кр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  <w:r>
        <w:drawing>
          <wp:anchor simplePos="0" relativeHeight="251658251" behindDoc="0" locked="0" layoutInCell="1" allowOverlap="1">
            <wp:simplePos x="0" y="0"/>
            <wp:positionH relativeFrom="page">
              <wp:posOffset>522731</wp:posOffset>
            </wp:positionH>
            <wp:positionV relativeFrom="page">
              <wp:posOffset>725425</wp:posOffset>
            </wp:positionV>
            <wp:extent cx="6517894" cy="4821046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8" behindDoc="0" locked="0" layoutInCell="1" allowOverlap="1">
            <wp:simplePos x="0" y="0"/>
            <wp:positionH relativeFrom="page">
              <wp:posOffset>541019</wp:posOffset>
            </wp:positionH>
            <wp:positionV relativeFrom="page">
              <wp:posOffset>725425</wp:posOffset>
            </wp:positionV>
            <wp:extent cx="6428232" cy="4820411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1" locked="0" layoutInCell="1" allowOverlap="1">
            <wp:simplePos x="0" y="0"/>
            <wp:positionH relativeFrom="page">
              <wp:posOffset>522731</wp:posOffset>
            </wp:positionH>
            <wp:positionV relativeFrom="page">
              <wp:posOffset>5546472</wp:posOffset>
            </wp:positionV>
            <wp:extent cx="6517894" cy="204216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204216"/>
                    </a:xfrm>
                    <a:custGeom>
                      <a:rect l="l" t="t" r="r" b="b"/>
                      <a:pathLst>
                        <a:path w="6517894" h="204216">
                          <a:moveTo>
                            <a:pt x="0" y="204216"/>
                          </a:moveTo>
                          <a:lnTo>
                            <a:pt x="6517894" y="20421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20421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45339</wp:posOffset>
            </wp:positionV>
            <wp:extent cx="6517894" cy="4821046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45339</wp:posOffset>
            </wp:positionV>
            <wp:extent cx="6428232" cy="4820411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1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-129921</wp:posOffset>
            </wp:positionV>
            <wp:extent cx="6428232" cy="4820411"/>
            <wp:effectExtent l="0" t="0" r="0" b="0"/>
            <wp:wrapNone/>
            <wp:docPr id="146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240" w:lineRule="auto"/>
        <w:ind w:left="691" w:right="0" w:firstLine="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Сделаем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лечек. Отмеряем 12см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от кр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я и обрезаем.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45339</wp:posOffset>
            </wp:positionV>
            <wp:extent cx="6517894" cy="4821046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5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45339</wp:posOffset>
            </wp:positionV>
            <wp:extent cx="6428232" cy="4820411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5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-129921</wp:posOffset>
            </wp:positionV>
            <wp:extent cx="6428232" cy="4820411"/>
            <wp:effectExtent l="0" t="0" r="0" b="0"/>
            <wp:wrapNone/>
            <wp:docPr id="149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4" w:lineRule="exact"/>
        <w:ind w:left="331" w:right="266" w:firstLine="36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Полоск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, котор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я 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еньше </w:t>
      </w:r>
      <w:r>
        <w:rPr sz="28" baseline="0" dirty="0">
          <w:jc w:val="left"/>
          <w:rFonts w:ascii="Times New Roman" w:hAnsi="Times New Roman" w:cs="Times New Roman"/>
          <w:color w:val="111111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бираем. На листе левый нижний </w:t>
      </w:r>
      <w:r>
        <w:rPr sz="28" baseline="0" dirty="0">
          <w:jc w:val="left"/>
          <w:rFonts w:ascii="Times New Roman" w:hAnsi="Times New Roman" w:cs="Times New Roman"/>
          <w:color w:val="111111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гол поворачива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м.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Сверх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голок делится пополам. З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глаживаем и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поворачив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ем правый </w:t>
      </w:r>
      <w:r>
        <w:rPr sz="28" baseline="0" dirty="0">
          <w:jc w:val="left"/>
          <w:rFonts w:ascii="Times New Roman" w:hAnsi="Times New Roman" w:cs="Times New Roman"/>
          <w:color w:val="111111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голок. Затем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319" w:lineRule="exact"/>
        <w:ind w:left="331" w:right="266" w:firstLine="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сно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а загла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ж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иваем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и край за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орачи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м наз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д. Склеив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ем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расправляем и вст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вляем 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цветок.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  <w:r>
        <w:drawing>
          <wp:anchor simplePos="0" relativeHeight="251658251" behindDoc="0" locked="0" layoutInCell="1" allowOverlap="1">
            <wp:simplePos x="0" y="0"/>
            <wp:positionH relativeFrom="page">
              <wp:posOffset>522731</wp:posOffset>
            </wp:positionH>
            <wp:positionV relativeFrom="page">
              <wp:posOffset>725425</wp:posOffset>
            </wp:positionV>
            <wp:extent cx="6517894" cy="4821046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8" behindDoc="0" locked="0" layoutInCell="1" allowOverlap="1">
            <wp:simplePos x="0" y="0"/>
            <wp:positionH relativeFrom="page">
              <wp:posOffset>541019</wp:posOffset>
            </wp:positionH>
            <wp:positionV relativeFrom="page">
              <wp:posOffset>725425</wp:posOffset>
            </wp:positionV>
            <wp:extent cx="6428232" cy="4820411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1" locked="0" layoutInCell="1" allowOverlap="1">
            <wp:simplePos x="0" y="0"/>
            <wp:positionH relativeFrom="page">
              <wp:posOffset>522731</wp:posOffset>
            </wp:positionH>
            <wp:positionV relativeFrom="page">
              <wp:posOffset>5546472</wp:posOffset>
            </wp:positionV>
            <wp:extent cx="6517894" cy="204216"/>
            <wp:effectExtent l="0" t="0" r="0" b="0"/>
            <wp:wrapNone/>
            <wp:docPr id="152" name="Freeform 1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204216"/>
                    </a:xfrm>
                    <a:custGeom>
                      <a:rect l="l" t="t" r="r" b="b"/>
                      <a:pathLst>
                        <a:path w="6517894" h="204216">
                          <a:moveTo>
                            <a:pt x="0" y="204216"/>
                          </a:moveTo>
                          <a:lnTo>
                            <a:pt x="6517894" y="20421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20421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45339</wp:posOffset>
            </wp:positionV>
            <wp:extent cx="6517894" cy="4821046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45339</wp:posOffset>
            </wp:positionV>
            <wp:extent cx="6428232" cy="4820411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7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-129921</wp:posOffset>
            </wp:positionV>
            <wp:extent cx="6428232" cy="4820411"/>
            <wp:effectExtent l="0" t="0" r="0" b="0"/>
            <wp:wrapNone/>
            <wp:docPr id="155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0" w:after="0" w:line="322" w:lineRule="exact"/>
        <w:ind w:left="331" w:right="1125" w:firstLine="36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Прикл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иваем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дпись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: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"Люби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ой ма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очке". Под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рок го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. Цветы можно 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сделать из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маги разных цве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ов.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Оп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у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бликовано: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«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СУНДУЧОК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»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для педагогов и родителей</w:t>
      </w:r>
      <w:hyperlink r:id="rId100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h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tt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p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s://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vk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.co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3"/>
            <w:sz w:val="22"/>
            <w:szCs w:val="22"/>
          </w:rPr>
          <w:t>m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/club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_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z w:val="22"/>
            <w:szCs w:val="22"/>
          </w:rPr>
          <w:t>sunduk_r</w:t>
        </w:r>
        <w:r>
          <w:rPr sz="22" baseline="0" dirty="0">
            <w:jc w:val="left"/>
            <w:rFonts w:ascii="Times New Roman" w:hAnsi="Times New Roman" w:cs="Times New Roman"/>
            <w:u w:val="single"/>
            <w:color w:val="0563C1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  </w:t>
        </w:r>
      </w:hyperlink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45339</wp:posOffset>
            </wp:positionV>
            <wp:extent cx="6517894" cy="4821046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4821046"/>
                    </a:xfrm>
                    <a:custGeom>
                      <a:rect l="l" t="t" r="r" b="b"/>
                      <a:pathLst>
                        <a:path w="6517894" h="4821046">
                          <a:moveTo>
                            <a:pt x="0" y="4821046"/>
                          </a:moveTo>
                          <a:lnTo>
                            <a:pt x="6517894" y="482104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482104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5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45339</wp:posOffset>
            </wp:positionV>
            <wp:extent cx="6428232" cy="4820411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5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-129921</wp:posOffset>
            </wp:positionV>
            <wp:extent cx="6428232" cy="4820411"/>
            <wp:effectExtent l="0" t="0" r="0" b="0"/>
            <wp:wrapNone/>
            <wp:docPr id="158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8232" cy="482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2" w:lineRule="exact"/>
        <w:ind w:left="331" w:right="549" w:firstLine="360"/>
      </w:pPr>
      <w:r/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Ребя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а все очень ст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рались –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ведь э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 под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рок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для ма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очки!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Посмо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рите, ч</w:t>
      </w:r>
      <w:r>
        <w:rPr sz="28" baseline="0" dirty="0">
          <w:jc w:val="left"/>
          <w:rFonts w:ascii="Times New Roman" w:hAnsi="Times New Roman" w:cs="Times New Roman"/>
          <w:color w:val="111111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о </w:t>
      </w:r>
      <w:r>
        <w:rPr sz="28" baseline="0" dirty="0">
          <w:jc w:val="left"/>
          <w:rFonts w:ascii="Times New Roman" w:hAnsi="Times New Roman" w:cs="Times New Roman"/>
          <w:color w:val="111111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нас пол</w:t>
      </w:r>
      <w:r>
        <w:rPr sz="28" baseline="0" dirty="0">
          <w:jc w:val="left"/>
          <w:rFonts w:ascii="Times New Roman" w:hAnsi="Times New Roman" w:cs="Times New Roman"/>
          <w:color w:val="111111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чилось!</w:t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265" w:right="500" w:bottom="400" w:left="500" w:header="708" w:footer="708" w:gutter="0"/>
          <w:docGrid w:linePitch="360"/>
        </w:sectPr>
        <w:spacing w:before="94" w:after="0" w:line="240" w:lineRule="auto"/>
        <w:ind w:left="331" w:right="0" w:firstLine="0"/>
      </w:pPr>
      <w:r>
        <w:drawing>
          <wp:anchor simplePos="0" relativeHeight="251658267" behindDoc="1" locked="0" layoutInCell="1" allowOverlap="1">
            <wp:simplePos x="0" y="0"/>
            <wp:positionH relativeFrom="page">
              <wp:posOffset>522731</wp:posOffset>
            </wp:positionH>
            <wp:positionV relativeFrom="paragraph">
              <wp:posOffset>57018</wp:posOffset>
            </wp:positionV>
            <wp:extent cx="6517894" cy="204216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204216"/>
                    </a:xfrm>
                    <a:custGeom>
                      <a:rect l="l" t="t" r="r" b="b"/>
                      <a:pathLst>
                        <a:path w="6517894" h="204216">
                          <a:moveTo>
                            <a:pt x="0" y="204216"/>
                          </a:moveTo>
                          <a:lnTo>
                            <a:pt x="6517894" y="204216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204216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8" baseline="0" dirty="0">
          <w:jc w:val="left"/>
          <w:rFonts w:ascii="Times New Roman" w:hAnsi="Times New Roman" w:cs="Times New Roman"/>
          <w:color w:val="111111"/>
          <w:sz w:val="28"/>
          <w:szCs w:val="28"/>
        </w:rPr>
        <w:t>   </w:t>
      </w:r>
    </w:p>
    <w:p>
      <w:r>
        <w:drawing>
          <wp:anchor simplePos="0" relativeHeight="251658276" behindDoc="1" locked="0" layoutInCell="1" allowOverlap="1">
            <wp:simplePos x="0" y="0"/>
            <wp:positionH relativeFrom="page">
              <wp:posOffset>522731</wp:posOffset>
            </wp:positionH>
            <wp:positionV relativeFrom="page">
              <wp:posOffset>6445886</wp:posOffset>
            </wp:positionV>
            <wp:extent cx="6517894" cy="347472"/>
            <wp:effectExtent l="0" t="0" r="0" b="0"/>
            <wp:wrapNone/>
            <wp:docPr id="160" name="Freeform 1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17894" cy="347472"/>
                    </a:xfrm>
                    <a:custGeom>
                      <a:rect l="l" t="t" r="r" b="b"/>
                      <a:pathLst>
                        <a:path w="6517894" h="347472">
                          <a:moveTo>
                            <a:pt x="0" y="347472"/>
                          </a:moveTo>
                          <a:lnTo>
                            <a:pt x="6517894" y="347472"/>
                          </a:lnTo>
                          <a:lnTo>
                            <a:pt x="6517894" y="0"/>
                          </a:lnTo>
                          <a:lnTo>
                            <a:pt x="0" y="0"/>
                          </a:lnTo>
                          <a:lnTo>
                            <a:pt x="0" y="347472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6" w:h="16848"/>
      <w:pgMar w:top="265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1" w:fontKey="{0418CF27-223F-445C-8528-0E7089E50EBF}"/>
  </w:font>
  <w:font w:name="Times New Roman,Bol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3" w:fontKey="{B7E5BAA1-B5FC-45E8-8FC7-0774B2EACA32}"/>
  </w:font>
  <w:font w:name="Times New Roman,BoldItalic">
    <w:panose1 w:val="02000603000000000000"/>
    <w:charset w:val="00"/>
    <w:family w:val="auto"/>
    <w:pitch w:val="variable"/>
    <w:sig w:usb0="80000000" w:usb1="00000000" w:usb2="00000000" w:usb3="00000000" w:csb0="00000000" w:csb1="00000000"/>
    <w:embedBoldItalic r:id="rId2" w:fontKey="{DD663C39-D4B5-4937-B6A0-BCEAEF020D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hyperlink" TargetMode="External" Target="https://vk.com/club_sunduk_ru"/><Relationship Id="rId104" Type="http://schemas.openxmlformats.org/officeDocument/2006/relationships/image" Target="media/image104.png"/><Relationship Id="rId106" Type="http://schemas.openxmlformats.org/officeDocument/2006/relationships/image" Target="media/image106.png"/><Relationship Id="rId107" Type="http://schemas.openxmlformats.org/officeDocument/2006/relationships/image" Target="media/image106.png"/><Relationship Id="rId109" Type="http://schemas.openxmlformats.org/officeDocument/2006/relationships/image" Target="media/image109.png"/><Relationship Id="rId112" Type="http://schemas.openxmlformats.org/officeDocument/2006/relationships/image" Target="media/image112.png"/><Relationship Id="rId113" Type="http://schemas.openxmlformats.org/officeDocument/2006/relationships/image" Target="media/image112.png"/><Relationship Id="rId115" Type="http://schemas.openxmlformats.org/officeDocument/2006/relationships/image" Target="media/image115.png"/><Relationship Id="rId118" Type="http://schemas.openxmlformats.org/officeDocument/2006/relationships/image" Target="media/image118.png"/><Relationship Id="rId119" Type="http://schemas.openxmlformats.org/officeDocument/2006/relationships/image" Target="media/image118.png"/><Relationship Id="rId121" Type="http://schemas.openxmlformats.org/officeDocument/2006/relationships/image" Target="media/image121.png"/><Relationship Id="rId122" Type="http://schemas.openxmlformats.org/officeDocument/2006/relationships/image" Target="media/image121.png"/><Relationship Id="rId124" Type="http://schemas.openxmlformats.org/officeDocument/2006/relationships/image" Target="media/image124.png"/><Relationship Id="rId125" Type="http://schemas.openxmlformats.org/officeDocument/2006/relationships/image" Target="media/image124.png"/><Relationship Id="rId127" Type="http://schemas.openxmlformats.org/officeDocument/2006/relationships/image" Target="media/image127.png"/><Relationship Id="rId128" Type="http://schemas.openxmlformats.org/officeDocument/2006/relationships/image" Target="media/image127.png"/><Relationship Id="rId130" Type="http://schemas.openxmlformats.org/officeDocument/2006/relationships/image" Target="media/image130.png"/><Relationship Id="rId131" Type="http://schemas.openxmlformats.org/officeDocument/2006/relationships/image" Target="media/image130.png"/><Relationship Id="rId133" Type="http://schemas.openxmlformats.org/officeDocument/2006/relationships/image" Target="media/image133.png"/><Relationship Id="rId136" Type="http://schemas.openxmlformats.org/officeDocument/2006/relationships/image" Target="media/image136.png"/><Relationship Id="rId137" Type="http://schemas.openxmlformats.org/officeDocument/2006/relationships/image" Target="media/image136.png"/><Relationship Id="rId139" Type="http://schemas.openxmlformats.org/officeDocument/2006/relationships/image" Target="media/image139.png"/><Relationship Id="rId140" Type="http://schemas.openxmlformats.org/officeDocument/2006/relationships/image" Target="media/image139.png"/><Relationship Id="rId142" Type="http://schemas.openxmlformats.org/officeDocument/2006/relationships/image" Target="media/image142.png"/><Relationship Id="rId145" Type="http://schemas.openxmlformats.org/officeDocument/2006/relationships/image" Target="media/image145.png"/><Relationship Id="rId146" Type="http://schemas.openxmlformats.org/officeDocument/2006/relationships/image" Target="media/image145.png"/><Relationship Id="rId148" Type="http://schemas.openxmlformats.org/officeDocument/2006/relationships/image" Target="media/image148.png"/><Relationship Id="rId149" Type="http://schemas.openxmlformats.org/officeDocument/2006/relationships/image" Target="media/image148.png"/><Relationship Id="rId151" Type="http://schemas.openxmlformats.org/officeDocument/2006/relationships/image" Target="media/image151.png"/><Relationship Id="rId154" Type="http://schemas.openxmlformats.org/officeDocument/2006/relationships/image" Target="media/image154.png"/><Relationship Id="rId155" Type="http://schemas.openxmlformats.org/officeDocument/2006/relationships/image" Target="media/image154.png"/><Relationship Id="rId157" Type="http://schemas.openxmlformats.org/officeDocument/2006/relationships/image" Target="media/image157.png"/><Relationship Id="rId158" Type="http://schemas.openxmlformats.org/officeDocument/2006/relationships/image" Target="media/image157.png"/></Relationships>
</file>

<file path=word/_rels/fontTable.xml.rels><?xml version="1.0" encoding="UTF-8"?><Relationships xmlns="http://schemas.openxmlformats.org/package/2006/relationships"><Relationship Id="rId1" Type="http://schemas.openxmlformats.org/officeDocument/2006/relationships/font" Target="../fonts/font1.odttf"/><Relationship Id="rId2" Type="http://schemas.openxmlformats.org/officeDocument/2006/relationships/font" Target="../fonts/font2.odttf"/><Relationship Id="rId3" Type="http://schemas.openxmlformats.org/officeDocument/2006/relationships/font" Target="../fonts/font3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2024-11-19T07:41:32Z</dcterms:created>
  <dcterms:modified xsi:type="dcterms:W3CDTF">2024-11-19T07:41:32Z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