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D20" w:rsidRPr="00B02026" w:rsidRDefault="00602D20">
      <w:pPr>
        <w:rPr>
          <w:rFonts w:ascii="Times New Roman" w:hAnsi="Times New Roman"/>
          <w:b/>
          <w:color w:val="222222"/>
          <w:sz w:val="32"/>
          <w:szCs w:val="32"/>
        </w:rPr>
      </w:pPr>
      <w:r w:rsidRPr="00B02026">
        <w:rPr>
          <w:rFonts w:ascii="Times New Roman" w:hAnsi="Times New Roman"/>
          <w:b/>
          <w:color w:val="222222"/>
          <w:sz w:val="32"/>
          <w:szCs w:val="32"/>
        </w:rPr>
        <w:t xml:space="preserve">                                         «Космическое путешествие»</w:t>
      </w:r>
    </w:p>
    <w:p w:rsidR="00602D20" w:rsidRPr="00B02026" w:rsidRDefault="00602D20" w:rsidP="00B02026">
      <w:pPr>
        <w:spacing w:line="240" w:lineRule="auto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 xml:space="preserve">           </w:t>
      </w:r>
      <w:r w:rsidRPr="00B02026">
        <w:rPr>
          <w:rFonts w:ascii="Times New Roman" w:hAnsi="Times New Roman"/>
          <w:color w:val="222222"/>
          <w:sz w:val="28"/>
          <w:szCs w:val="28"/>
        </w:rPr>
        <w:t>Звездное небо всегда привлекало взоры людей, манило своей неизвестностью. Люди мечтали узнать о космосе как можно больше. Так началось время космических ракет, спутников, луноходов.</w:t>
      </w:r>
    </w:p>
    <w:p w:rsidR="00602D20" w:rsidRPr="00B02026" w:rsidRDefault="00602D20" w:rsidP="00B02026">
      <w:pPr>
        <w:spacing w:line="240" w:lineRule="auto"/>
        <w:ind w:firstLine="708"/>
        <w:jc w:val="both"/>
        <w:rPr>
          <w:rFonts w:ascii="Times New Roman" w:hAnsi="Times New Roman"/>
          <w:color w:val="222222"/>
          <w:sz w:val="28"/>
          <w:szCs w:val="28"/>
        </w:rPr>
      </w:pPr>
      <w:bookmarkStart w:id="0" w:name="_GoBack"/>
      <w:r w:rsidRPr="00B02026">
        <w:rPr>
          <w:rFonts w:ascii="Times New Roman" w:hAnsi="Times New Roman"/>
          <w:color w:val="222222"/>
          <w:sz w:val="28"/>
          <w:szCs w:val="28"/>
        </w:rPr>
        <w:t>12 апреля в нашей стране отмечается</w:t>
      </w:r>
      <w:r w:rsidRPr="00B02026">
        <w:rPr>
          <w:rStyle w:val="apple-converted-space"/>
          <w:rFonts w:ascii="Times New Roman" w:hAnsi="Times New Roman"/>
          <w:color w:val="222222"/>
          <w:sz w:val="28"/>
          <w:szCs w:val="28"/>
        </w:rPr>
        <w:t> </w:t>
      </w:r>
      <w:r w:rsidRPr="00B02026">
        <w:rPr>
          <w:rStyle w:val="Strong"/>
          <w:rFonts w:ascii="Times New Roman" w:hAnsi="Times New Roman"/>
          <w:color w:val="222222"/>
          <w:sz w:val="28"/>
          <w:szCs w:val="28"/>
        </w:rPr>
        <w:t>День космонавтики</w:t>
      </w:r>
      <w:r w:rsidRPr="00B02026">
        <w:rPr>
          <w:rFonts w:ascii="Times New Roman" w:hAnsi="Times New Roman"/>
          <w:color w:val="222222"/>
          <w:sz w:val="28"/>
          <w:szCs w:val="28"/>
        </w:rPr>
        <w:t>. В этот день в 1961 году нашу планету потрясла неожиданная весть: «Человек в космосе!» Мечта людей о полете в космос сбылась. Апрельским утром на корабле «Восток-1» первый космонавт Юрий Алексеевич Гагарин совершил полет в космос. Полет вокруг Земли длился 108 минут.</w:t>
      </w:r>
    </w:p>
    <w:p w:rsidR="00602D20" w:rsidRDefault="00602D20" w:rsidP="00B0202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02026">
        <w:rPr>
          <w:rFonts w:ascii="Times New Roman" w:hAnsi="Times New Roman"/>
          <w:sz w:val="28"/>
          <w:szCs w:val="28"/>
        </w:rPr>
        <w:t xml:space="preserve">  </w:t>
      </w:r>
      <w:r w:rsidRPr="00B02026">
        <w:rPr>
          <w:rFonts w:ascii="Times New Roman" w:hAnsi="Times New Roman"/>
          <w:sz w:val="28"/>
          <w:szCs w:val="28"/>
        </w:rPr>
        <w:tab/>
        <w:t xml:space="preserve">В нашей группе воспитатель совместно с детьми провели спортивное развлечение «Космическое путешествие». </w:t>
      </w:r>
    </w:p>
    <w:p w:rsidR="00602D20" w:rsidRPr="00B02026" w:rsidRDefault="00602D20" w:rsidP="00B0202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B02026">
        <w:rPr>
          <w:rFonts w:ascii="Times New Roman" w:hAnsi="Times New Roman"/>
          <w:sz w:val="28"/>
          <w:szCs w:val="28"/>
        </w:rPr>
        <w:t>Цель развлечения: Формировать навыки ЗОЖ, расширять знания детей о профессии космонавт, развивать ловкость, быстроту, выносливость, умение ориентироваться в пространстве, воспитывать целеустремленность, чувство товарищества и ответственности перед командой.</w:t>
      </w:r>
    </w:p>
    <w:p w:rsidR="00602D20" w:rsidRPr="00B02026" w:rsidRDefault="00602D20" w:rsidP="00B0202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B02026">
        <w:rPr>
          <w:rFonts w:ascii="Times New Roman" w:hAnsi="Times New Roman"/>
          <w:sz w:val="28"/>
          <w:szCs w:val="28"/>
        </w:rPr>
        <w:t xml:space="preserve">Ведущий рассказал детям об истории возникновения даты 12апреля, и что эта дата, значит для всех нас. Затем дети прочли стихотворения, отгадали загадки о космосе. Под космическую музыку детям было предложено совершить путешествие в открытый космос, с двумя экипажами. Дети заранее были поделены на команды «Планета» и «Комета». Каждая команда придумала свой девиз. Были проведены эстафеты: «Составь созвездие», «Построй ракету», «Дружный экипаж», «Звездный дождь», «Звездная дорожка», «Космические загадки», «Заселим новую планету животными». Также ребята поиграли в «Ракетодром, сделали  космическую зарядку и дыхательную гимнастику «Надуй шарик». И в конце мероприятия под космическую музыку, отсчитав обратный счет, ребята «вернулись» на самую лучшую из всех планет, планету- Земля. </w:t>
      </w:r>
    </w:p>
    <w:p w:rsidR="00602D20" w:rsidRPr="00B02026" w:rsidRDefault="00602D20" w:rsidP="00B0202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02026">
        <w:rPr>
          <w:rFonts w:ascii="Times New Roman" w:hAnsi="Times New Roman"/>
          <w:sz w:val="28"/>
          <w:szCs w:val="28"/>
        </w:rPr>
        <w:t xml:space="preserve">           Все ребята с большим интересом участвовали в эстафетах, старались победить и не подвести команду. Все игры соответствовали возрастному развитию детей. </w:t>
      </w:r>
    </w:p>
    <w:p w:rsidR="00602D20" w:rsidRPr="00B02026" w:rsidRDefault="00602D20" w:rsidP="00B02026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02026">
        <w:rPr>
          <w:rFonts w:ascii="Times New Roman" w:hAnsi="Times New Roman"/>
          <w:sz w:val="28"/>
          <w:szCs w:val="28"/>
        </w:rPr>
        <w:t>В конце мероприятия дети получили вознаграждение в виде шоколадных медалей, что несомненно их порадовало.</w:t>
      </w:r>
    </w:p>
    <w:bookmarkEnd w:id="0"/>
    <w:p w:rsidR="00602D20" w:rsidRPr="00B02026" w:rsidRDefault="00602D20" w:rsidP="00B0202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pt;margin-top:9.2pt;width:234pt;height:175.45pt;z-index:-251658240">
            <v:imagedata r:id="rId4" o:title=""/>
          </v:shape>
        </w:pict>
      </w:r>
    </w:p>
    <w:p w:rsidR="00602D20" w:rsidRPr="006F6D55" w:rsidRDefault="00602D20">
      <w:pPr>
        <w:rPr>
          <w:rFonts w:ascii="Times New Roman" w:hAnsi="Times New Roman"/>
          <w:sz w:val="28"/>
          <w:szCs w:val="28"/>
        </w:rPr>
      </w:pPr>
    </w:p>
    <w:p w:rsidR="00602D20" w:rsidRDefault="00602D20" w:rsidP="00B02026">
      <w:pPr>
        <w:tabs>
          <w:tab w:val="center" w:pos="4961"/>
        </w:tabs>
        <w:rPr>
          <w:rFonts w:ascii="Times New Roman" w:hAnsi="Times New Roman"/>
          <w:sz w:val="28"/>
          <w:szCs w:val="28"/>
        </w:rPr>
      </w:pPr>
      <w:r w:rsidRPr="006F6D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</w:p>
    <w:p w:rsidR="00602D20" w:rsidRDefault="00602D20" w:rsidP="00B02026">
      <w:pPr>
        <w:tabs>
          <w:tab w:val="center" w:pos="4961"/>
        </w:tabs>
        <w:rPr>
          <w:rFonts w:ascii="Times New Roman" w:hAnsi="Times New Roman"/>
          <w:sz w:val="28"/>
          <w:szCs w:val="28"/>
        </w:rPr>
      </w:pPr>
    </w:p>
    <w:p w:rsidR="00602D20" w:rsidRDefault="00602D20" w:rsidP="00B02026">
      <w:pPr>
        <w:tabs>
          <w:tab w:val="center" w:pos="4961"/>
        </w:tabs>
        <w:rPr>
          <w:rFonts w:ascii="Times New Roman" w:hAnsi="Times New Roman"/>
          <w:sz w:val="28"/>
          <w:szCs w:val="28"/>
        </w:rPr>
      </w:pPr>
    </w:p>
    <w:p w:rsidR="00602D20" w:rsidRDefault="00602D20" w:rsidP="00B02026">
      <w:pPr>
        <w:tabs>
          <w:tab w:val="center" w:pos="4961"/>
        </w:tabs>
        <w:rPr>
          <w:rFonts w:ascii="Times New Roman" w:hAnsi="Times New Roman"/>
          <w:sz w:val="28"/>
          <w:szCs w:val="28"/>
        </w:rPr>
      </w:pPr>
    </w:p>
    <w:p w:rsidR="00602D20" w:rsidRDefault="00602D20" w:rsidP="00B02026">
      <w:pPr>
        <w:tabs>
          <w:tab w:val="center" w:pos="4961"/>
        </w:tabs>
        <w:rPr>
          <w:rFonts w:ascii="Times New Roman" w:hAnsi="Times New Roman"/>
          <w:sz w:val="28"/>
          <w:szCs w:val="28"/>
        </w:rPr>
      </w:pPr>
    </w:p>
    <w:p w:rsidR="00602D20" w:rsidRPr="006F6D55" w:rsidRDefault="00602D20" w:rsidP="00B02026">
      <w:pPr>
        <w:tabs>
          <w:tab w:val="center" w:pos="4961"/>
        </w:tabs>
        <w:rPr>
          <w:rFonts w:ascii="Times New Roman" w:hAnsi="Times New Roman"/>
          <w:sz w:val="28"/>
          <w:szCs w:val="28"/>
        </w:rPr>
      </w:pPr>
    </w:p>
    <w:sectPr w:rsidR="00602D20" w:rsidRPr="006F6D55" w:rsidSect="00EF351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41599"/>
    <w:rsid w:val="00207685"/>
    <w:rsid w:val="00341599"/>
    <w:rsid w:val="003F56F5"/>
    <w:rsid w:val="004F7C3E"/>
    <w:rsid w:val="00602D20"/>
    <w:rsid w:val="006F6D55"/>
    <w:rsid w:val="007F75D4"/>
    <w:rsid w:val="008B0366"/>
    <w:rsid w:val="009F7CDE"/>
    <w:rsid w:val="00A13C59"/>
    <w:rsid w:val="00B02026"/>
    <w:rsid w:val="00D317A6"/>
    <w:rsid w:val="00EF3511"/>
    <w:rsid w:val="00F94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C59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uiPriority w:val="99"/>
    <w:rsid w:val="00341599"/>
    <w:rPr>
      <w:rFonts w:cs="Times New Roman"/>
    </w:rPr>
  </w:style>
  <w:style w:type="character" w:styleId="Strong">
    <w:name w:val="Strong"/>
    <w:basedOn w:val="DefaultParagraphFont"/>
    <w:uiPriority w:val="99"/>
    <w:qFormat/>
    <w:rsid w:val="00341599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67</TotalTime>
  <Pages>2</Pages>
  <Words>303</Words>
  <Characters>1729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Наиль</cp:lastModifiedBy>
  <cp:revision>8</cp:revision>
  <dcterms:created xsi:type="dcterms:W3CDTF">2017-04-11T08:43:00Z</dcterms:created>
  <dcterms:modified xsi:type="dcterms:W3CDTF">2021-04-13T18:23:00Z</dcterms:modified>
</cp:coreProperties>
</file>