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B0" w:rsidRPr="004E4C84" w:rsidRDefault="004756B0" w:rsidP="005F2863">
      <w:pPr>
        <w:spacing w:line="276" w:lineRule="auto"/>
        <w:jc w:val="center"/>
        <w:rPr>
          <w:b/>
          <w:sz w:val="40"/>
          <w:szCs w:val="40"/>
        </w:rPr>
      </w:pPr>
      <w:r w:rsidRPr="004E4C84">
        <w:rPr>
          <w:b/>
          <w:sz w:val="28"/>
          <w:szCs w:val="28"/>
        </w:rPr>
        <w:t xml:space="preserve">ФЕДЕРАЛЬНОЕ КАЗЕННОЕ </w:t>
      </w:r>
      <w:r w:rsidRPr="00E27709">
        <w:rPr>
          <w:b/>
          <w:sz w:val="28"/>
          <w:szCs w:val="28"/>
        </w:rPr>
        <w:t xml:space="preserve">ПРОФЕССИОНАЛЬНОЕ </w:t>
      </w:r>
    </w:p>
    <w:p w:rsidR="004756B0" w:rsidRDefault="004756B0" w:rsidP="005F2863">
      <w:pPr>
        <w:spacing w:line="276" w:lineRule="auto"/>
        <w:jc w:val="center"/>
        <w:rPr>
          <w:b/>
          <w:sz w:val="28"/>
          <w:szCs w:val="28"/>
        </w:rPr>
      </w:pPr>
      <w:r w:rsidRPr="004E4C84">
        <w:rPr>
          <w:b/>
          <w:sz w:val="28"/>
          <w:szCs w:val="28"/>
        </w:rPr>
        <w:t>ОБРАЗОВАТЕЛЬНОЕ УЧРЕЖДЕНИЕ №117</w:t>
      </w:r>
    </w:p>
    <w:p w:rsidR="004756B0" w:rsidRPr="004E4C84" w:rsidRDefault="004756B0" w:rsidP="005F286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ФИСИН РОССИИ</w:t>
      </w:r>
    </w:p>
    <w:p w:rsidR="004756B0" w:rsidRPr="00E27709" w:rsidRDefault="004756B0" w:rsidP="005F2863">
      <w:pPr>
        <w:spacing w:line="276" w:lineRule="auto"/>
        <w:jc w:val="center"/>
        <w:rPr>
          <w:b/>
          <w:sz w:val="28"/>
          <w:szCs w:val="28"/>
        </w:rPr>
      </w:pPr>
      <w:r w:rsidRPr="004E4C84">
        <w:rPr>
          <w:b/>
          <w:sz w:val="28"/>
          <w:szCs w:val="28"/>
        </w:rPr>
        <w:t>ФИЛИАЛ №3</w:t>
      </w:r>
    </w:p>
    <w:p w:rsidR="004756B0" w:rsidRPr="00E27709" w:rsidRDefault="004756B0" w:rsidP="005F2863">
      <w:pPr>
        <w:spacing w:after="200" w:line="276" w:lineRule="auto"/>
        <w:jc w:val="center"/>
        <w:rPr>
          <w:b/>
          <w:sz w:val="28"/>
          <w:szCs w:val="28"/>
        </w:rPr>
      </w:pPr>
    </w:p>
    <w:p w:rsidR="004756B0" w:rsidRPr="00E27709" w:rsidRDefault="004756B0" w:rsidP="005F2863">
      <w:pPr>
        <w:spacing w:after="200" w:line="276" w:lineRule="auto"/>
        <w:jc w:val="center"/>
        <w:rPr>
          <w:b/>
          <w:sz w:val="28"/>
          <w:szCs w:val="28"/>
        </w:rPr>
      </w:pPr>
    </w:p>
    <w:p w:rsidR="004756B0" w:rsidRPr="005F2863" w:rsidRDefault="004756B0" w:rsidP="005F2863">
      <w:pPr>
        <w:spacing w:after="200" w:line="276" w:lineRule="auto"/>
        <w:jc w:val="center"/>
        <w:rPr>
          <w:sz w:val="28"/>
          <w:szCs w:val="28"/>
        </w:rPr>
      </w:pPr>
    </w:p>
    <w:p w:rsidR="004756B0" w:rsidRPr="005F2863" w:rsidRDefault="004756B0" w:rsidP="005F2863">
      <w:pPr>
        <w:spacing w:after="200" w:line="276" w:lineRule="auto"/>
        <w:jc w:val="center"/>
        <w:rPr>
          <w:sz w:val="28"/>
          <w:szCs w:val="28"/>
        </w:rPr>
      </w:pPr>
    </w:p>
    <w:p w:rsidR="004756B0" w:rsidRPr="007931F9" w:rsidRDefault="004756B0" w:rsidP="005F2863">
      <w:pPr>
        <w:spacing w:after="200" w:line="276" w:lineRule="auto"/>
        <w:jc w:val="center"/>
        <w:rPr>
          <w:b/>
        </w:rPr>
      </w:pPr>
      <w:r w:rsidRPr="00E27709">
        <w:rPr>
          <w:b/>
          <w:sz w:val="28"/>
          <w:szCs w:val="28"/>
        </w:rPr>
        <w:t>Конкурс профессионального мастерства «Лучший по профессии»</w:t>
      </w:r>
    </w:p>
    <w:p w:rsidR="004756B0" w:rsidRDefault="004756B0" w:rsidP="005F2863">
      <w:pPr>
        <w:spacing w:after="200" w:line="276" w:lineRule="auto"/>
      </w:pPr>
    </w:p>
    <w:p w:rsidR="004756B0" w:rsidRPr="005F2863" w:rsidRDefault="004756B0" w:rsidP="005F2863">
      <w:pPr>
        <w:spacing w:after="200" w:line="276" w:lineRule="auto"/>
      </w:pPr>
    </w:p>
    <w:p w:rsidR="004756B0" w:rsidRPr="005F2863" w:rsidRDefault="004756B0" w:rsidP="005F2863">
      <w:pPr>
        <w:spacing w:after="200" w:line="276" w:lineRule="auto"/>
        <w:rPr>
          <w:sz w:val="28"/>
          <w:szCs w:val="28"/>
        </w:rPr>
      </w:pPr>
    </w:p>
    <w:p w:rsidR="004756B0" w:rsidRDefault="004756B0" w:rsidP="005F2863">
      <w:pPr>
        <w:spacing w:after="200" w:line="276" w:lineRule="auto"/>
        <w:rPr>
          <w:sz w:val="28"/>
          <w:szCs w:val="28"/>
          <w:u w:val="single"/>
        </w:rPr>
      </w:pPr>
      <w:r w:rsidRPr="005F2863">
        <w:rPr>
          <w:sz w:val="28"/>
          <w:szCs w:val="28"/>
        </w:rPr>
        <w:t xml:space="preserve">Профессия: </w:t>
      </w:r>
      <w:r w:rsidRPr="00E27709">
        <w:rPr>
          <w:sz w:val="28"/>
          <w:szCs w:val="28"/>
        </w:rPr>
        <w:t xml:space="preserve">15.01.05 </w:t>
      </w:r>
      <w:r w:rsidRPr="005F2863">
        <w:rPr>
          <w:sz w:val="28"/>
          <w:szCs w:val="28"/>
        </w:rPr>
        <w:t>«</w:t>
      </w:r>
      <w:r w:rsidRPr="00E27709">
        <w:rPr>
          <w:sz w:val="28"/>
          <w:szCs w:val="28"/>
          <w:u w:val="single"/>
        </w:rPr>
        <w:t xml:space="preserve">Сварщик (ручной и частично механизированной сварки (наплавки) </w:t>
      </w:r>
      <w:r w:rsidRPr="005F2863">
        <w:rPr>
          <w:sz w:val="28"/>
          <w:szCs w:val="28"/>
          <w:u w:val="single"/>
        </w:rPr>
        <w:t>»</w:t>
      </w:r>
    </w:p>
    <w:p w:rsidR="004756B0" w:rsidRPr="005F2863" w:rsidRDefault="004756B0" w:rsidP="005F2863">
      <w:pPr>
        <w:spacing w:after="200" w:line="276" w:lineRule="auto"/>
        <w:rPr>
          <w:sz w:val="28"/>
          <w:szCs w:val="28"/>
        </w:rPr>
      </w:pPr>
    </w:p>
    <w:p w:rsidR="004756B0" w:rsidRPr="005F2863" w:rsidRDefault="004756B0" w:rsidP="005F2863">
      <w:pPr>
        <w:tabs>
          <w:tab w:val="left" w:pos="2775"/>
        </w:tabs>
        <w:spacing w:line="276" w:lineRule="auto"/>
        <w:rPr>
          <w:sz w:val="28"/>
          <w:szCs w:val="28"/>
          <w:u w:val="single"/>
        </w:rPr>
      </w:pPr>
      <w:r w:rsidRPr="00E27709">
        <w:rPr>
          <w:b/>
          <w:sz w:val="28"/>
          <w:szCs w:val="28"/>
        </w:rPr>
        <w:t>Тема</w:t>
      </w:r>
      <w:r w:rsidRPr="005F2863">
        <w:rPr>
          <w:b/>
          <w:sz w:val="28"/>
          <w:szCs w:val="28"/>
        </w:rPr>
        <w:t xml:space="preserve">: </w:t>
      </w:r>
      <w:r w:rsidRPr="00E27709">
        <w:rPr>
          <w:b/>
          <w:sz w:val="28"/>
          <w:szCs w:val="28"/>
        </w:rPr>
        <w:t>«</w:t>
      </w:r>
      <w:r>
        <w:rPr>
          <w:sz w:val="28"/>
          <w:szCs w:val="28"/>
        </w:rPr>
        <w:t>Сварка катушек в неповоротном положении»</w:t>
      </w:r>
    </w:p>
    <w:p w:rsidR="004756B0" w:rsidRPr="00E27709" w:rsidRDefault="004756B0" w:rsidP="005F2863">
      <w:pPr>
        <w:rPr>
          <w:sz w:val="28"/>
          <w:szCs w:val="28"/>
          <w:u w:val="single"/>
        </w:rPr>
      </w:pPr>
    </w:p>
    <w:p w:rsidR="004756B0" w:rsidRPr="00E27709" w:rsidRDefault="004756B0" w:rsidP="005F2863">
      <w:pPr>
        <w:rPr>
          <w:sz w:val="28"/>
          <w:szCs w:val="28"/>
        </w:rPr>
      </w:pPr>
    </w:p>
    <w:p w:rsidR="004756B0" w:rsidRPr="00E27709" w:rsidRDefault="004756B0" w:rsidP="005F2863">
      <w:pPr>
        <w:rPr>
          <w:sz w:val="28"/>
          <w:szCs w:val="28"/>
        </w:rPr>
      </w:pPr>
    </w:p>
    <w:p w:rsidR="004756B0" w:rsidRPr="00E27709" w:rsidRDefault="004756B0" w:rsidP="005F2863">
      <w:pPr>
        <w:rPr>
          <w:sz w:val="28"/>
          <w:szCs w:val="28"/>
        </w:rPr>
      </w:pPr>
    </w:p>
    <w:p w:rsidR="004756B0" w:rsidRPr="00E27709" w:rsidRDefault="004756B0" w:rsidP="005F2863">
      <w:pPr>
        <w:rPr>
          <w:sz w:val="28"/>
          <w:szCs w:val="28"/>
        </w:rPr>
      </w:pPr>
    </w:p>
    <w:p w:rsidR="004756B0" w:rsidRPr="00E27709" w:rsidRDefault="004756B0" w:rsidP="005F2863">
      <w:pPr>
        <w:rPr>
          <w:sz w:val="28"/>
          <w:szCs w:val="28"/>
        </w:rPr>
      </w:pPr>
    </w:p>
    <w:p w:rsidR="004756B0" w:rsidRPr="00E27709" w:rsidRDefault="004756B0" w:rsidP="005F2863">
      <w:pPr>
        <w:rPr>
          <w:sz w:val="28"/>
          <w:szCs w:val="28"/>
        </w:rPr>
      </w:pPr>
    </w:p>
    <w:p w:rsidR="004756B0" w:rsidRPr="005F2863" w:rsidRDefault="004756B0" w:rsidP="005F2863">
      <w:pPr>
        <w:rPr>
          <w:sz w:val="28"/>
          <w:szCs w:val="28"/>
        </w:rPr>
      </w:pPr>
    </w:p>
    <w:p w:rsidR="004756B0" w:rsidRPr="005F2863" w:rsidRDefault="004756B0" w:rsidP="005F286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Разработал</w:t>
      </w:r>
      <w:r w:rsidRPr="005F2863">
        <w:rPr>
          <w:sz w:val="28"/>
          <w:szCs w:val="28"/>
        </w:rPr>
        <w:t xml:space="preserve">: </w:t>
      </w:r>
    </w:p>
    <w:p w:rsidR="004756B0" w:rsidRPr="005F2863" w:rsidRDefault="004756B0" w:rsidP="005F286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Перподаватель         Полозова О.Ю</w:t>
      </w:r>
    </w:p>
    <w:p w:rsidR="004756B0" w:rsidRPr="005F2863" w:rsidRDefault="004756B0" w:rsidP="005F2863">
      <w:pPr>
        <w:spacing w:after="200" w:line="276" w:lineRule="auto"/>
        <w:rPr>
          <w:sz w:val="28"/>
          <w:szCs w:val="28"/>
        </w:rPr>
      </w:pPr>
    </w:p>
    <w:p w:rsidR="004756B0" w:rsidRPr="00E27709" w:rsidRDefault="004756B0" w:rsidP="005F2863">
      <w:pPr>
        <w:spacing w:after="200" w:line="276" w:lineRule="auto"/>
        <w:rPr>
          <w:sz w:val="28"/>
          <w:szCs w:val="28"/>
        </w:rPr>
      </w:pPr>
    </w:p>
    <w:p w:rsidR="004756B0" w:rsidRPr="00E27709" w:rsidRDefault="004756B0" w:rsidP="005F2863">
      <w:pPr>
        <w:spacing w:after="200" w:line="276" w:lineRule="auto"/>
        <w:rPr>
          <w:sz w:val="28"/>
          <w:szCs w:val="28"/>
        </w:rPr>
      </w:pPr>
    </w:p>
    <w:p w:rsidR="004756B0" w:rsidRPr="00E27709" w:rsidRDefault="004756B0" w:rsidP="005F2863">
      <w:pPr>
        <w:spacing w:after="200" w:line="276" w:lineRule="auto"/>
        <w:rPr>
          <w:sz w:val="28"/>
          <w:szCs w:val="28"/>
        </w:rPr>
      </w:pPr>
    </w:p>
    <w:p w:rsidR="004756B0" w:rsidRPr="00E27709" w:rsidRDefault="004756B0" w:rsidP="005F2863">
      <w:pPr>
        <w:spacing w:after="200" w:line="276" w:lineRule="auto"/>
        <w:jc w:val="center"/>
        <w:rPr>
          <w:sz w:val="28"/>
          <w:szCs w:val="28"/>
        </w:rPr>
      </w:pPr>
      <w:r w:rsidRPr="00E27709">
        <w:rPr>
          <w:sz w:val="28"/>
          <w:szCs w:val="28"/>
        </w:rPr>
        <w:t>Самара</w:t>
      </w:r>
    </w:p>
    <w:p w:rsidR="004756B0" w:rsidRPr="005F2863" w:rsidRDefault="004756B0" w:rsidP="005F2863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  <w:r w:rsidRPr="005F2863">
        <w:rPr>
          <w:sz w:val="28"/>
          <w:szCs w:val="28"/>
        </w:rPr>
        <w:t>г.</w:t>
      </w:r>
    </w:p>
    <w:p w:rsidR="004756B0" w:rsidRPr="00075765" w:rsidRDefault="004756B0" w:rsidP="00BA7960">
      <w:pPr>
        <w:spacing w:line="360" w:lineRule="auto"/>
        <w:jc w:val="right"/>
      </w:pPr>
    </w:p>
    <w:p w:rsidR="004756B0" w:rsidRPr="00075765" w:rsidRDefault="004756B0" w:rsidP="00667FEE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075765">
        <w:rPr>
          <w:b/>
          <w:bCs/>
          <w:color w:val="000000"/>
        </w:rPr>
        <w:t>Аннотация к конкурсу профессионального мастерства</w:t>
      </w:r>
    </w:p>
    <w:p w:rsidR="004756B0" w:rsidRPr="00075765" w:rsidRDefault="004756B0" w:rsidP="00BA7960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4756B0" w:rsidRPr="00075765" w:rsidRDefault="004756B0" w:rsidP="00BA7960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075765">
        <w:rPr>
          <w:color w:val="000000"/>
        </w:rPr>
        <w:t xml:space="preserve">В  данной разработке представлена методическая разработка конкурса профессионального мастерства среди обучающихся по профессии </w:t>
      </w:r>
      <w:r w:rsidRPr="00075765">
        <w:t>15.01.05 «</w:t>
      </w:r>
      <w:r w:rsidRPr="00075765">
        <w:rPr>
          <w:u w:val="single"/>
        </w:rPr>
        <w:t xml:space="preserve">Сварщик (ручной и частично механизированной сварки (наплавки) » </w:t>
      </w:r>
      <w:r w:rsidRPr="00075765">
        <w:rPr>
          <w:color w:val="000000"/>
        </w:rPr>
        <w:t>представлен практический и раздаточный материал, критерии оценок, ведомости учета.</w:t>
      </w:r>
    </w:p>
    <w:p w:rsidR="004756B0" w:rsidRPr="00075765" w:rsidRDefault="004756B0" w:rsidP="00FD6C9C">
      <w:pPr>
        <w:pStyle w:val="BodyText"/>
        <w:spacing w:line="360" w:lineRule="auto"/>
        <w:ind w:left="-180" w:right="267"/>
        <w:jc w:val="both"/>
      </w:pPr>
      <w:r w:rsidRPr="00075765">
        <w:t xml:space="preserve">Основная  задача  профессионального  образования  состоит  в  достижении принципиально нового качества обучения квалифицированных рабочих на основе Государственного стандарта профессионального образования, соответствующего потребностям рынка труда, создании условий для гармонического сочетания в новой системе непрерывного образования интересов личности, общества и производства. Создание системы профессионального образования, гибко реагирующую на конъюнктуру рынка труда, и вместе с тем, экономически устойчивую, социально защищенную и профессионально конкурентно способную, требует перехода на новое содержание профессионального образования.  </w:t>
      </w:r>
    </w:p>
    <w:p w:rsidR="004756B0" w:rsidRPr="00075765" w:rsidRDefault="004756B0" w:rsidP="00FD6C9C">
      <w:pPr>
        <w:pStyle w:val="BodyText"/>
        <w:spacing w:line="360" w:lineRule="auto"/>
        <w:ind w:left="-180" w:right="349"/>
      </w:pPr>
      <w:r w:rsidRPr="00075765">
        <w:t>В целях повышения качества профессионального обучения, пропаганды рабочих профессий, совершенствования форм, методов и средств обучения проводятся конкурсы профессионального мастерства, определяющие лучшего по профессии.</w:t>
      </w:r>
    </w:p>
    <w:p w:rsidR="004756B0" w:rsidRPr="00075765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</w:rPr>
      </w:pPr>
      <w:r w:rsidRPr="00075765">
        <w:rPr>
          <w:b/>
          <w:bCs/>
          <w:color w:val="000000"/>
        </w:rPr>
        <w:t>Цели и задачи:</w:t>
      </w:r>
    </w:p>
    <w:p w:rsidR="004756B0" w:rsidRPr="00075765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</w:rPr>
      </w:pPr>
      <w:r w:rsidRPr="00075765">
        <w:rPr>
          <w:color w:val="000000"/>
        </w:rPr>
        <w:t>1.Определение уровня профессионального мастерства подготовки обучающихся;</w:t>
      </w:r>
    </w:p>
    <w:p w:rsidR="004756B0" w:rsidRPr="00075765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</w:rPr>
      </w:pPr>
      <w:r w:rsidRPr="00075765">
        <w:rPr>
          <w:color w:val="000000"/>
        </w:rPr>
        <w:t>2.Совершенствование профессионального мышления, речи, памяти, внимания, профессиональных  качеств;</w:t>
      </w:r>
    </w:p>
    <w:p w:rsidR="004756B0" w:rsidRPr="00075765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</w:rPr>
      </w:pPr>
      <w:r w:rsidRPr="00075765">
        <w:rPr>
          <w:color w:val="000000"/>
        </w:rPr>
        <w:t>3.Конкурс направлен на выявление обучающихся, способных к активному выполнению  знаний, обладающих умениями умственной деятельности, общения, поведения, самооценки</w:t>
      </w:r>
    </w:p>
    <w:p w:rsidR="004756B0" w:rsidRPr="00075765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</w:rPr>
      </w:pPr>
      <w:r w:rsidRPr="00075765">
        <w:rPr>
          <w:color w:val="000000"/>
        </w:rPr>
        <w:t>4. Повышения интереса обучающихся к осваиваемой профессии;</w:t>
      </w:r>
    </w:p>
    <w:p w:rsidR="004756B0" w:rsidRPr="00075765" w:rsidRDefault="004756B0" w:rsidP="00FD6C9C">
      <w:pPr>
        <w:jc w:val="right"/>
      </w:pPr>
    </w:p>
    <w:p w:rsidR="004756B0" w:rsidRPr="00075765" w:rsidRDefault="004756B0" w:rsidP="00FD6C9C">
      <w:pPr>
        <w:jc w:val="right"/>
      </w:pPr>
    </w:p>
    <w:p w:rsidR="004756B0" w:rsidRPr="00075765" w:rsidRDefault="004756B0" w:rsidP="00FD6C9C">
      <w:pPr>
        <w:jc w:val="right"/>
      </w:pPr>
    </w:p>
    <w:p w:rsidR="004756B0" w:rsidRPr="00075765" w:rsidRDefault="004756B0" w:rsidP="00FD6C9C">
      <w:pPr>
        <w:jc w:val="right"/>
      </w:pPr>
    </w:p>
    <w:p w:rsidR="004756B0" w:rsidRPr="00075765" w:rsidRDefault="004756B0" w:rsidP="00FD6C9C">
      <w:pPr>
        <w:jc w:val="right"/>
      </w:pPr>
    </w:p>
    <w:p w:rsidR="004756B0" w:rsidRPr="00075765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  <w:r>
        <w:t>«УТВЕРЖДАЮ»</w:t>
      </w:r>
    </w:p>
    <w:p w:rsidR="004756B0" w:rsidRDefault="004756B0" w:rsidP="00FD6C9C">
      <w:pPr>
        <w:jc w:val="right"/>
      </w:pPr>
      <w:r>
        <w:t>Заведующий филиалом №3 ФКП</w:t>
      </w:r>
    </w:p>
    <w:p w:rsidR="004756B0" w:rsidRDefault="004756B0" w:rsidP="00FD6C9C">
      <w:pPr>
        <w:jc w:val="right"/>
      </w:pPr>
      <w:r>
        <w:t>образовательного учреждения «117</w:t>
      </w:r>
    </w:p>
    <w:p w:rsidR="004756B0" w:rsidRDefault="004756B0" w:rsidP="00FD6C9C">
      <w:pPr>
        <w:jc w:val="right"/>
      </w:pPr>
      <w:r>
        <w:t>__________________А.Б.Челяков</w:t>
      </w:r>
    </w:p>
    <w:p w:rsidR="004756B0" w:rsidRDefault="004756B0" w:rsidP="00FD6C9C">
      <w:pPr>
        <w:jc w:val="right"/>
      </w:pPr>
      <w:r>
        <w:t>«_____»______________20_____год</w:t>
      </w:r>
    </w:p>
    <w:p w:rsidR="004756B0" w:rsidRDefault="004756B0" w:rsidP="00FD6C9C">
      <w:pPr>
        <w:jc w:val="right"/>
      </w:pPr>
    </w:p>
    <w:p w:rsidR="004756B0" w:rsidRDefault="004756B0" w:rsidP="00FD6C9C">
      <w:pPr>
        <w:jc w:val="right"/>
      </w:pPr>
    </w:p>
    <w:p w:rsidR="004756B0" w:rsidRPr="00075765" w:rsidRDefault="004756B0" w:rsidP="00FD6C9C">
      <w:pPr>
        <w:jc w:val="center"/>
      </w:pPr>
    </w:p>
    <w:p w:rsidR="004756B0" w:rsidRPr="00075765" w:rsidRDefault="004756B0" w:rsidP="00FD6C9C">
      <w:pPr>
        <w:jc w:val="center"/>
        <w:rPr>
          <w:b/>
        </w:rPr>
      </w:pPr>
      <w:r w:rsidRPr="00075765">
        <w:rPr>
          <w:b/>
        </w:rPr>
        <w:t xml:space="preserve">План </w:t>
      </w:r>
    </w:p>
    <w:p w:rsidR="004756B0" w:rsidRPr="00075765" w:rsidRDefault="004756B0" w:rsidP="00FD6C9C">
      <w:pPr>
        <w:jc w:val="center"/>
        <w:rPr>
          <w:b/>
        </w:rPr>
      </w:pPr>
      <w:r w:rsidRPr="00075765">
        <w:rPr>
          <w:b/>
        </w:rPr>
        <w:t xml:space="preserve">проведения конкурса профессионального мастерства среди обучающихся «Лучший по профессии» </w:t>
      </w:r>
    </w:p>
    <w:p w:rsidR="004756B0" w:rsidRPr="00075765" w:rsidRDefault="004756B0" w:rsidP="007931F9">
      <w:pPr>
        <w:ind w:right="470"/>
        <w:jc w:val="center"/>
        <w:rPr>
          <w:b/>
        </w:rPr>
      </w:pPr>
      <w:r w:rsidRPr="00075765">
        <w:rPr>
          <w:b/>
        </w:rPr>
        <w:t xml:space="preserve">по профессии 15.01.05 </w:t>
      </w:r>
      <w:r w:rsidRPr="00075765">
        <w:rPr>
          <w:b/>
          <w:u w:val="single"/>
        </w:rPr>
        <w:t>Сварщик (ручной и частично механизированной сварки (наплавки)</w:t>
      </w:r>
      <w:r w:rsidRPr="00075765">
        <w:rPr>
          <w:u w:val="single"/>
        </w:rPr>
        <w:t xml:space="preserve"> </w:t>
      </w:r>
    </w:p>
    <w:p w:rsidR="004756B0" w:rsidRPr="00075765" w:rsidRDefault="004756B0" w:rsidP="00FD6C9C">
      <w:pPr>
        <w:jc w:val="center"/>
        <w:rPr>
          <w:b/>
        </w:rPr>
      </w:pPr>
    </w:p>
    <w:p w:rsidR="004756B0" w:rsidRPr="00075765" w:rsidRDefault="004756B0" w:rsidP="00FD6C9C">
      <w:pPr>
        <w:rPr>
          <w:b/>
        </w:rPr>
      </w:pPr>
      <w:r w:rsidRPr="00075765">
        <w:rPr>
          <w:b/>
        </w:rPr>
        <w:t>Цель конкурса профессионального мастерства:</w:t>
      </w:r>
    </w:p>
    <w:p w:rsidR="004756B0" w:rsidRPr="00075765" w:rsidRDefault="004756B0" w:rsidP="00FD6C9C">
      <w:r w:rsidRPr="00075765">
        <w:t>-выявить лучших обучающихся;</w:t>
      </w:r>
    </w:p>
    <w:p w:rsidR="004756B0" w:rsidRPr="00075765" w:rsidRDefault="004756B0" w:rsidP="00FD6C9C">
      <w:r w:rsidRPr="00075765">
        <w:t>-повышение профессионального мастерства;</w:t>
      </w:r>
    </w:p>
    <w:p w:rsidR="004756B0" w:rsidRPr="00075765" w:rsidRDefault="004756B0" w:rsidP="00FD6C9C">
      <w:r w:rsidRPr="00075765">
        <w:t>-закрепление полученных знаний, навыков и умений по профессии;</w:t>
      </w:r>
    </w:p>
    <w:p w:rsidR="004756B0" w:rsidRPr="00075765" w:rsidRDefault="004756B0" w:rsidP="00FD6C9C">
      <w:r w:rsidRPr="00075765">
        <w:t>-повышение творческой активности;</w:t>
      </w:r>
    </w:p>
    <w:p w:rsidR="004756B0" w:rsidRPr="00075765" w:rsidRDefault="004756B0" w:rsidP="00FD6C9C">
      <w:r w:rsidRPr="00075765">
        <w:t>-повышение престижа выбранной профессии.</w:t>
      </w:r>
    </w:p>
    <w:p w:rsidR="004756B0" w:rsidRPr="00075765" w:rsidRDefault="004756B0" w:rsidP="00FD6C9C">
      <w:pPr>
        <w:rPr>
          <w:b/>
        </w:rPr>
      </w:pPr>
      <w:r w:rsidRPr="00075765">
        <w:rPr>
          <w:b/>
        </w:rPr>
        <w:t>Образовательная цель конкурса:</w:t>
      </w:r>
    </w:p>
    <w:p w:rsidR="004756B0" w:rsidRPr="00075765" w:rsidRDefault="004756B0" w:rsidP="00FD6C9C">
      <w:r w:rsidRPr="00075765">
        <w:t>-формировать умение  пользования инструментами, приспособлениями и оборудованием:</w:t>
      </w:r>
    </w:p>
    <w:p w:rsidR="004756B0" w:rsidRPr="00075765" w:rsidRDefault="004756B0" w:rsidP="00FD6C9C">
      <w:r w:rsidRPr="00075765">
        <w:t>-оценить умение  обучающихся по использованию приемов  и знаний по ранее изученным темам теоретического курса и учебной практики.</w:t>
      </w:r>
    </w:p>
    <w:p w:rsidR="004756B0" w:rsidRPr="00075765" w:rsidRDefault="004756B0" w:rsidP="00FD6C9C">
      <w:pPr>
        <w:rPr>
          <w:b/>
        </w:rPr>
      </w:pPr>
      <w:r w:rsidRPr="00075765">
        <w:rPr>
          <w:b/>
        </w:rPr>
        <w:t>Развивающая цель конкурса:</w:t>
      </w:r>
    </w:p>
    <w:p w:rsidR="004756B0" w:rsidRPr="00075765" w:rsidRDefault="004756B0" w:rsidP="00FD6C9C">
      <w:r w:rsidRPr="00075765">
        <w:t>-Развивать познавательную активность обучающихся.</w:t>
      </w:r>
    </w:p>
    <w:p w:rsidR="004756B0" w:rsidRPr="00075765" w:rsidRDefault="004756B0" w:rsidP="00FD6C9C">
      <w:pPr>
        <w:rPr>
          <w:b/>
        </w:rPr>
      </w:pPr>
      <w:r w:rsidRPr="00075765">
        <w:rPr>
          <w:b/>
        </w:rPr>
        <w:t>Воспитательная цель конкурса:</w:t>
      </w:r>
    </w:p>
    <w:p w:rsidR="004756B0" w:rsidRPr="00075765" w:rsidRDefault="004756B0" w:rsidP="00FD6C9C">
      <w:r w:rsidRPr="00075765">
        <w:t>-воспитывать бережное отношение к инструментам и материалам;</w:t>
      </w:r>
    </w:p>
    <w:p w:rsidR="004756B0" w:rsidRPr="00075765" w:rsidRDefault="004756B0" w:rsidP="00FD6C9C">
      <w:r w:rsidRPr="00075765">
        <w:t xml:space="preserve">-воспитывать чувство ответственности за результат деятельности. </w:t>
      </w:r>
    </w:p>
    <w:p w:rsidR="004756B0" w:rsidRPr="00075765" w:rsidRDefault="004756B0" w:rsidP="00FD6C9C">
      <w:pPr>
        <w:shd w:val="clear" w:color="auto" w:fill="FFFFFF"/>
        <w:rPr>
          <w:b/>
          <w:shd w:val="clear" w:color="auto" w:fill="F5F5F5"/>
        </w:rPr>
      </w:pPr>
      <w:r w:rsidRPr="00075765">
        <w:rPr>
          <w:b/>
          <w:shd w:val="clear" w:color="auto" w:fill="F5F5F5"/>
        </w:rPr>
        <w:t>Задачи  конкурса профессионального мастерства :</w:t>
      </w:r>
    </w:p>
    <w:p w:rsidR="004756B0" w:rsidRPr="00075765" w:rsidRDefault="004756B0" w:rsidP="007931F9">
      <w:pPr>
        <w:rPr>
          <w:shd w:val="clear" w:color="auto" w:fill="F5F5F5"/>
        </w:rPr>
      </w:pPr>
      <w:r w:rsidRPr="00075765">
        <w:rPr>
          <w:shd w:val="clear" w:color="auto" w:fill="F5F5F5"/>
        </w:rPr>
        <w:t xml:space="preserve">-Повышение интереса обучающихся к своей профессии и ее социальной значимости; </w:t>
      </w:r>
    </w:p>
    <w:p w:rsidR="004756B0" w:rsidRPr="00075765" w:rsidRDefault="004756B0" w:rsidP="007931F9">
      <w:pPr>
        <w:rPr>
          <w:shd w:val="clear" w:color="auto" w:fill="F5F5F5"/>
        </w:rPr>
      </w:pPr>
      <w:r w:rsidRPr="00075765">
        <w:rPr>
          <w:shd w:val="clear" w:color="auto" w:fill="F5F5F5"/>
        </w:rPr>
        <w:t xml:space="preserve">-Расширение круга умений по выбранной профессии и формирование профессиональных компетенций; </w:t>
      </w:r>
    </w:p>
    <w:p w:rsidR="004756B0" w:rsidRPr="00075765" w:rsidRDefault="004756B0" w:rsidP="007931F9">
      <w:pPr>
        <w:rPr>
          <w:shd w:val="clear" w:color="auto" w:fill="F5F5F5"/>
        </w:rPr>
      </w:pPr>
      <w:r w:rsidRPr="00075765">
        <w:rPr>
          <w:shd w:val="clear" w:color="auto" w:fill="F5F5F5"/>
        </w:rPr>
        <w:t>-Совершенствование навыков самостоятельной работы и развитие профессионального мышления;</w:t>
      </w:r>
    </w:p>
    <w:p w:rsidR="004756B0" w:rsidRPr="00075765" w:rsidRDefault="004756B0" w:rsidP="007931F9">
      <w:pPr>
        <w:rPr>
          <w:shd w:val="clear" w:color="auto" w:fill="F5F5F5"/>
        </w:rPr>
      </w:pPr>
      <w:r w:rsidRPr="00075765">
        <w:rPr>
          <w:shd w:val="clear" w:color="auto" w:fill="F5F5F5"/>
        </w:rPr>
        <w:t>- Развивать способности самостоятельно и эффективно решать проблемы в области профессиональной деятельности.</w:t>
      </w:r>
    </w:p>
    <w:p w:rsidR="004756B0" w:rsidRPr="00075765" w:rsidRDefault="004756B0" w:rsidP="007931F9">
      <w:r w:rsidRPr="00075765">
        <w:rPr>
          <w:shd w:val="clear" w:color="auto" w:fill="F5F5F5"/>
        </w:rPr>
        <w:t>- Проверка профессиональной готовности будущего специалиста к самостоятельной трудовой деятельности.</w:t>
      </w:r>
      <w:r w:rsidRPr="00075765">
        <w:br/>
      </w:r>
      <w:r w:rsidRPr="00075765">
        <w:rPr>
          <w:b/>
        </w:rPr>
        <w:t>Материально-техническая база</w:t>
      </w:r>
      <w:r w:rsidRPr="00075765">
        <w:t>:</w:t>
      </w:r>
    </w:p>
    <w:p w:rsidR="004756B0" w:rsidRPr="00075765" w:rsidRDefault="004756B0" w:rsidP="007C1A1F">
      <w:pPr>
        <w:tabs>
          <w:tab w:val="left" w:pos="2775"/>
        </w:tabs>
      </w:pPr>
      <w:r w:rsidRPr="00075765">
        <w:t xml:space="preserve">    - кабинет (сварочная мастерская ) учебной практики;</w:t>
      </w:r>
    </w:p>
    <w:p w:rsidR="004756B0" w:rsidRPr="00075765" w:rsidRDefault="004756B0" w:rsidP="007C1A1F">
      <w:pPr>
        <w:tabs>
          <w:tab w:val="left" w:pos="2775"/>
        </w:tabs>
      </w:pPr>
      <w:r w:rsidRPr="00075765">
        <w:t xml:space="preserve">    - рабочее место сварочная кабина;</w:t>
      </w:r>
    </w:p>
    <w:p w:rsidR="004756B0" w:rsidRPr="00075765" w:rsidRDefault="004756B0" w:rsidP="007C1A1F">
      <w:r w:rsidRPr="00075765">
        <w:t xml:space="preserve">    - оборудование и инструмент: трансформатор сварочный марки </w:t>
      </w:r>
    </w:p>
    <w:p w:rsidR="004756B0" w:rsidRPr="00075765" w:rsidRDefault="004756B0" w:rsidP="007C1A1F">
      <w:pPr>
        <w:ind w:left="360"/>
      </w:pPr>
      <w:r w:rsidRPr="00075765">
        <w:t xml:space="preserve">ТДМ-303   У-2; </w:t>
      </w:r>
    </w:p>
    <w:p w:rsidR="004756B0" w:rsidRPr="00075765" w:rsidRDefault="004756B0" w:rsidP="007C1A1F">
      <w:pPr>
        <w:ind w:left="360"/>
      </w:pPr>
      <w:r w:rsidRPr="00075765">
        <w:t>- шлакоотделитель, щетка-сметка, щетка по металлу</w:t>
      </w:r>
    </w:p>
    <w:p w:rsidR="004756B0" w:rsidRPr="00075765" w:rsidRDefault="004756B0" w:rsidP="007C1A1F">
      <w:r w:rsidRPr="00075765">
        <w:t xml:space="preserve">    - отрезки трубы- </w:t>
      </w:r>
      <w:r w:rsidRPr="00075765">
        <w:rPr>
          <w:lang w:val="en-US"/>
        </w:rPr>
        <w:t>d</w:t>
      </w:r>
      <w:r w:rsidRPr="00075765">
        <w:t>=108мм,</w:t>
      </w:r>
      <w:r w:rsidRPr="00075765">
        <w:rPr>
          <w:lang w:val="en-US"/>
        </w:rPr>
        <w:t>S</w:t>
      </w:r>
      <w:r w:rsidRPr="00075765">
        <w:t>=4 мм.  (2шт.) из углеродистой стали без     подготовленных кромок, электроды МР-3-5 шт</w:t>
      </w:r>
    </w:p>
    <w:p w:rsidR="004756B0" w:rsidRPr="00075765" w:rsidRDefault="004756B0" w:rsidP="007C1A1F">
      <w:pPr>
        <w:tabs>
          <w:tab w:val="left" w:pos="2775"/>
        </w:tabs>
        <w:rPr>
          <w:b/>
        </w:rPr>
      </w:pPr>
      <w:r w:rsidRPr="00075765">
        <w:rPr>
          <w:b/>
        </w:rPr>
        <w:t>Дидактическое обеспечение:</w:t>
      </w:r>
    </w:p>
    <w:p w:rsidR="004756B0" w:rsidRPr="00075765" w:rsidRDefault="004756B0" w:rsidP="00FD6C9C">
      <w:pPr>
        <w:tabs>
          <w:tab w:val="left" w:pos="2775"/>
        </w:tabs>
      </w:pPr>
      <w:r w:rsidRPr="00075765">
        <w:t xml:space="preserve">     - тесты для теоретической части (Приложение № 1);</w:t>
      </w:r>
    </w:p>
    <w:p w:rsidR="004756B0" w:rsidRPr="00075765" w:rsidRDefault="004756B0" w:rsidP="00FD6C9C">
      <w:pPr>
        <w:tabs>
          <w:tab w:val="left" w:pos="2775"/>
        </w:tabs>
      </w:pPr>
      <w:r w:rsidRPr="00075765">
        <w:t xml:space="preserve">    -</w:t>
      </w:r>
      <w:r w:rsidRPr="00075765">
        <w:rPr>
          <w:b/>
        </w:rPr>
        <w:t xml:space="preserve"> </w:t>
      </w:r>
      <w:r w:rsidRPr="00075765">
        <w:t>задание для  практического 2 этапа конкурса) (Приложение№2);</w:t>
      </w:r>
    </w:p>
    <w:p w:rsidR="004756B0" w:rsidRPr="00075765" w:rsidRDefault="004756B0" w:rsidP="009A0A57">
      <w:pPr>
        <w:tabs>
          <w:tab w:val="left" w:pos="2775"/>
        </w:tabs>
        <w:ind w:left="360"/>
      </w:pPr>
      <w:r w:rsidRPr="00075765">
        <w:t>- Инструкционно- технологическая карта (Приложение№3)</w:t>
      </w:r>
    </w:p>
    <w:p w:rsidR="004756B0" w:rsidRPr="00075765" w:rsidRDefault="004756B0" w:rsidP="009A0A57">
      <w:pPr>
        <w:tabs>
          <w:tab w:val="left" w:pos="2775"/>
        </w:tabs>
        <w:ind w:left="360"/>
      </w:pPr>
      <w:r w:rsidRPr="00075765">
        <w:t>- Эскиз изделия (эталон) (Приложение 4)</w:t>
      </w:r>
    </w:p>
    <w:p w:rsidR="004756B0" w:rsidRPr="00075765" w:rsidRDefault="004756B0" w:rsidP="00FD6C9C">
      <w:pPr>
        <w:tabs>
          <w:tab w:val="left" w:pos="2775"/>
        </w:tabs>
        <w:rPr>
          <w:b/>
        </w:rPr>
      </w:pPr>
      <w:r w:rsidRPr="00075765">
        <w:rPr>
          <w:b/>
        </w:rPr>
        <w:t>Участники конкурса:</w:t>
      </w:r>
    </w:p>
    <w:p w:rsidR="004756B0" w:rsidRPr="00075765" w:rsidRDefault="004756B0" w:rsidP="00FD6C9C">
      <w:pPr>
        <w:tabs>
          <w:tab w:val="left" w:pos="2775"/>
        </w:tabs>
      </w:pPr>
      <w:r w:rsidRPr="00075765">
        <w:t xml:space="preserve">_ обучающиеся по профессии 15.01.05 </w:t>
      </w:r>
      <w:r w:rsidRPr="00075765">
        <w:rPr>
          <w:u w:val="single"/>
        </w:rPr>
        <w:t xml:space="preserve">Сварщик (ручной и частично механизированной сварки (наплавки) </w:t>
      </w:r>
      <w:r w:rsidRPr="00075765">
        <w:t>-8 конкурсантов</w:t>
      </w:r>
    </w:p>
    <w:p w:rsidR="004756B0" w:rsidRPr="00075765" w:rsidRDefault="004756B0" w:rsidP="00FD6C9C">
      <w:pPr>
        <w:tabs>
          <w:tab w:val="left" w:pos="2775"/>
        </w:tabs>
      </w:pPr>
    </w:p>
    <w:p w:rsidR="004756B0" w:rsidRPr="00075765" w:rsidRDefault="004756B0" w:rsidP="00FD6C9C">
      <w:pPr>
        <w:tabs>
          <w:tab w:val="left" w:pos="2775"/>
        </w:tabs>
      </w:pPr>
    </w:p>
    <w:p w:rsidR="004756B0" w:rsidRPr="00075765" w:rsidRDefault="004756B0" w:rsidP="00FD6C9C">
      <w:pPr>
        <w:jc w:val="center"/>
        <w:rPr>
          <w:b/>
        </w:rPr>
      </w:pPr>
      <w:r w:rsidRPr="00075765">
        <w:rPr>
          <w:b/>
        </w:rPr>
        <w:t>Ход урока</w:t>
      </w:r>
    </w:p>
    <w:p w:rsidR="004756B0" w:rsidRPr="00075765" w:rsidRDefault="004756B0" w:rsidP="00FD6C9C">
      <w:pPr>
        <w:jc w:val="both"/>
        <w:rPr>
          <w:b/>
        </w:rPr>
      </w:pPr>
      <w:smartTag w:uri="urn:schemas-microsoft-com:office:smarttags" w:element="place">
        <w:r w:rsidRPr="00075765">
          <w:rPr>
            <w:b/>
            <w:lang w:val="en-US"/>
          </w:rPr>
          <w:t>I</w:t>
        </w:r>
        <w:r w:rsidRPr="00075765">
          <w:rPr>
            <w:b/>
          </w:rPr>
          <w:t>.</w:t>
        </w:r>
      </w:smartTag>
      <w:r w:rsidRPr="00075765">
        <w:rPr>
          <w:b/>
        </w:rPr>
        <w:t xml:space="preserve"> Организационная часть</w:t>
      </w:r>
    </w:p>
    <w:p w:rsidR="004756B0" w:rsidRPr="00075765" w:rsidRDefault="004756B0" w:rsidP="00FD6C9C">
      <w:pPr>
        <w:tabs>
          <w:tab w:val="left" w:pos="195"/>
        </w:tabs>
      </w:pPr>
      <w:r w:rsidRPr="00075765">
        <w:t xml:space="preserve">1.1.Проверка явки обучающихся.  </w:t>
      </w:r>
    </w:p>
    <w:p w:rsidR="004756B0" w:rsidRPr="00075765" w:rsidRDefault="004756B0" w:rsidP="00FD6C9C">
      <w:pPr>
        <w:tabs>
          <w:tab w:val="left" w:pos="195"/>
        </w:tabs>
      </w:pPr>
      <w:r w:rsidRPr="00075765">
        <w:t xml:space="preserve"> 1.2.Осмотр внешнего вида обучающихся (соответствие одежды безопасным условиям труда и требованиям эстетики). </w:t>
      </w:r>
    </w:p>
    <w:p w:rsidR="004756B0" w:rsidRPr="00075765" w:rsidRDefault="004756B0" w:rsidP="00FD6C9C">
      <w:pPr>
        <w:spacing w:line="276" w:lineRule="auto"/>
        <w:jc w:val="both"/>
        <w:rPr>
          <w:b/>
        </w:rPr>
      </w:pPr>
    </w:p>
    <w:p w:rsidR="004756B0" w:rsidRPr="00075765" w:rsidRDefault="004756B0" w:rsidP="00FD6C9C">
      <w:pPr>
        <w:spacing w:line="276" w:lineRule="auto"/>
        <w:jc w:val="both"/>
        <w:rPr>
          <w:b/>
        </w:rPr>
      </w:pPr>
      <w:r w:rsidRPr="00075765">
        <w:rPr>
          <w:b/>
          <w:lang w:val="en-US"/>
        </w:rPr>
        <w:t>II</w:t>
      </w:r>
      <w:r w:rsidRPr="00075765">
        <w:rPr>
          <w:b/>
        </w:rPr>
        <w:t>. Вводный инструктаж</w:t>
      </w:r>
    </w:p>
    <w:p w:rsidR="004756B0" w:rsidRPr="00075765" w:rsidRDefault="004756B0" w:rsidP="00FD6C9C">
      <w:pPr>
        <w:tabs>
          <w:tab w:val="left" w:pos="195"/>
        </w:tabs>
      </w:pPr>
      <w:r w:rsidRPr="00075765">
        <w:t>2.1. Сообщить  цели конкурса профессионального мастерства.</w:t>
      </w:r>
    </w:p>
    <w:p w:rsidR="004756B0" w:rsidRPr="00075765" w:rsidRDefault="004756B0" w:rsidP="00FD6C9C">
      <w:pPr>
        <w:tabs>
          <w:tab w:val="left" w:pos="195"/>
        </w:tabs>
      </w:pPr>
      <w:r w:rsidRPr="00075765">
        <w:t>2.2. Актуализация опорных знаний, умений, навыков.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  <w:r w:rsidRPr="00075765">
        <w:rPr>
          <w:lang w:eastAsia="en-US"/>
        </w:rPr>
        <w:t>Задачи этапа: систематизировать знания и умения по ранее пройденным темам учебной практики и теоретическому курсу.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</w:p>
    <w:p w:rsidR="004756B0" w:rsidRPr="00075765" w:rsidRDefault="004756B0" w:rsidP="00FD6C9C">
      <w:pPr>
        <w:widowControl w:val="0"/>
        <w:jc w:val="both"/>
      </w:pPr>
      <w:r w:rsidRPr="00075765">
        <w:t xml:space="preserve">Первый этап: преподаватель : </w:t>
      </w:r>
    </w:p>
    <w:p w:rsidR="004756B0" w:rsidRPr="00075765" w:rsidRDefault="004756B0" w:rsidP="00FD6C9C">
      <w:pPr>
        <w:widowControl w:val="0"/>
        <w:jc w:val="both"/>
      </w:pPr>
      <w:r w:rsidRPr="00075765">
        <w:t>1. Поясняет правильность выполнения тестового задания.</w:t>
      </w:r>
    </w:p>
    <w:p w:rsidR="004756B0" w:rsidRPr="00075765" w:rsidRDefault="004756B0" w:rsidP="00FD6C9C">
      <w:pPr>
        <w:widowControl w:val="0"/>
        <w:jc w:val="both"/>
      </w:pPr>
      <w:r w:rsidRPr="00075765">
        <w:t>2. Поясняет критерии оценок.</w:t>
      </w:r>
    </w:p>
    <w:p w:rsidR="004756B0" w:rsidRPr="00075765" w:rsidRDefault="004756B0" w:rsidP="00FD6C9C">
      <w:pPr>
        <w:widowControl w:val="0"/>
        <w:jc w:val="both"/>
      </w:pPr>
      <w:r w:rsidRPr="00075765">
        <w:t>3. Раздает обучающимся тестовые задания.</w:t>
      </w:r>
    </w:p>
    <w:p w:rsidR="004756B0" w:rsidRPr="00075765" w:rsidRDefault="004756B0" w:rsidP="00FD6C9C">
      <w:pPr>
        <w:widowControl w:val="0"/>
        <w:jc w:val="both"/>
      </w:pPr>
      <w:r w:rsidRPr="00075765">
        <w:t>4. Принимает ответы, оценивает (Приложение №1)</w:t>
      </w:r>
    </w:p>
    <w:p w:rsidR="004756B0" w:rsidRPr="00075765" w:rsidRDefault="004756B0" w:rsidP="00FD6C9C">
      <w:pPr>
        <w:widowControl w:val="0"/>
        <w:jc w:val="both"/>
      </w:pPr>
    </w:p>
    <w:p w:rsidR="004756B0" w:rsidRPr="00075765" w:rsidRDefault="004756B0" w:rsidP="00FD6C9C">
      <w:pPr>
        <w:widowControl w:val="0"/>
        <w:jc w:val="both"/>
      </w:pPr>
      <w:r w:rsidRPr="00075765">
        <w:t>Второй этап: Мастер п/о:</w:t>
      </w:r>
    </w:p>
    <w:p w:rsidR="004756B0" w:rsidRPr="00075765" w:rsidRDefault="004756B0" w:rsidP="00FD6C9C">
      <w:pPr>
        <w:widowControl w:val="0"/>
        <w:jc w:val="both"/>
      </w:pPr>
      <w:r w:rsidRPr="00075765">
        <w:t>1. Доводит до обучающихся название конкурсной работы.</w:t>
      </w:r>
    </w:p>
    <w:p w:rsidR="004756B0" w:rsidRPr="00075765" w:rsidRDefault="004756B0" w:rsidP="00FD6C9C">
      <w:pPr>
        <w:widowControl w:val="0"/>
        <w:jc w:val="both"/>
      </w:pPr>
      <w:r w:rsidRPr="00075765">
        <w:t>2. Доводит до обучающихся технологическую последовательность выполнения конкурсной работы.</w:t>
      </w:r>
    </w:p>
    <w:p w:rsidR="004756B0" w:rsidRPr="00075765" w:rsidRDefault="004756B0" w:rsidP="00FD6C9C">
      <w:pPr>
        <w:spacing w:after="83"/>
        <w:contextualSpacing/>
        <w:rPr>
          <w:color w:val="000000"/>
          <w:lang w:eastAsia="en-US"/>
        </w:rPr>
      </w:pPr>
      <w:r w:rsidRPr="00075765">
        <w:rPr>
          <w:lang w:eastAsia="en-US"/>
        </w:rPr>
        <w:t>3.</w:t>
      </w:r>
      <w:r w:rsidRPr="00075765">
        <w:rPr>
          <w:rFonts w:ascii="Calibri" w:hAnsi="Calibri"/>
          <w:lang w:eastAsia="en-US"/>
        </w:rPr>
        <w:t xml:space="preserve"> </w:t>
      </w:r>
      <w:r w:rsidRPr="00075765">
        <w:rPr>
          <w:bCs/>
          <w:color w:val="000000"/>
          <w:lang w:eastAsia="en-US"/>
        </w:rPr>
        <w:t xml:space="preserve">Проводит инструктаж по технике безопасности; </w:t>
      </w:r>
    </w:p>
    <w:p w:rsidR="004756B0" w:rsidRPr="00075765" w:rsidRDefault="004756B0" w:rsidP="00FD6C9C">
      <w:pPr>
        <w:contextualSpacing/>
        <w:jc w:val="both"/>
        <w:rPr>
          <w:b/>
          <w:lang w:eastAsia="en-US"/>
        </w:rPr>
      </w:pPr>
      <w:r w:rsidRPr="00075765">
        <w:rPr>
          <w:lang w:eastAsia="en-US"/>
        </w:rPr>
        <w:t>4.Выдает инструмент и расставляет обучающихся по рабочим местам.</w:t>
      </w:r>
      <w:r w:rsidRPr="00075765">
        <w:rPr>
          <w:b/>
          <w:lang w:eastAsia="en-US"/>
        </w:rPr>
        <w:t xml:space="preserve"> 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  <w:r w:rsidRPr="00075765">
        <w:rPr>
          <w:lang w:eastAsia="en-US"/>
        </w:rPr>
        <w:t>5. Выдает карту трудового процесса для выполнения практического задания.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  <w:r w:rsidRPr="00075765">
        <w:rPr>
          <w:lang w:eastAsia="en-US"/>
        </w:rPr>
        <w:t>6. Проводит целевые обходы.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  <w:r w:rsidRPr="00075765">
        <w:rPr>
          <w:lang w:eastAsia="en-US"/>
        </w:rPr>
        <w:t>7. Проводит приемку и оценку выполненных работ.</w:t>
      </w:r>
    </w:p>
    <w:p w:rsidR="004756B0" w:rsidRPr="00075765" w:rsidRDefault="004756B0" w:rsidP="00FD6C9C">
      <w:pPr>
        <w:contextualSpacing/>
        <w:jc w:val="both"/>
        <w:rPr>
          <w:b/>
          <w:u w:val="single"/>
          <w:lang w:eastAsia="en-US"/>
        </w:rPr>
      </w:pPr>
      <w:r w:rsidRPr="00075765">
        <w:rPr>
          <w:b/>
          <w:lang w:val="en-US" w:eastAsia="en-US"/>
        </w:rPr>
        <w:t>III</w:t>
      </w:r>
      <w:r w:rsidRPr="00075765">
        <w:rPr>
          <w:b/>
          <w:lang w:eastAsia="en-US"/>
        </w:rPr>
        <w:t>. Самостоятельная работа обучающихся.</w:t>
      </w:r>
    </w:p>
    <w:p w:rsidR="004756B0" w:rsidRPr="00075765" w:rsidRDefault="004756B0" w:rsidP="00FD6C9C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75765">
        <w:rPr>
          <w:rFonts w:ascii="Times New Roman CYR" w:hAnsi="Times New Roman CYR" w:cs="Times New Roman CYR"/>
        </w:rPr>
        <w:t>1.Выполнение тестового задания.</w:t>
      </w:r>
    </w:p>
    <w:p w:rsidR="004756B0" w:rsidRPr="00075765" w:rsidRDefault="004756B0" w:rsidP="00FD6C9C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75765">
        <w:rPr>
          <w:rFonts w:ascii="Times New Roman CYR" w:hAnsi="Times New Roman CYR" w:cs="Times New Roman CYR"/>
        </w:rPr>
        <w:t>2. Выполнение практического задания: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  <w:r w:rsidRPr="00075765">
        <w:rPr>
          <w:b/>
          <w:lang w:val="en-US" w:eastAsia="en-US"/>
        </w:rPr>
        <w:t>IV</w:t>
      </w:r>
      <w:r w:rsidRPr="00075765">
        <w:rPr>
          <w:b/>
          <w:lang w:eastAsia="en-US"/>
        </w:rPr>
        <w:t>.Текущий инструктаж. Целевые обходы рабочих мест обучающихся</w:t>
      </w:r>
      <w:r w:rsidRPr="00075765">
        <w:rPr>
          <w:lang w:eastAsia="en-US"/>
        </w:rPr>
        <w:t>:</w:t>
      </w:r>
    </w:p>
    <w:p w:rsidR="004756B0" w:rsidRPr="00075765" w:rsidRDefault="004756B0" w:rsidP="00FD6C9C">
      <w:pPr>
        <w:numPr>
          <w:ilvl w:val="0"/>
          <w:numId w:val="4"/>
        </w:numPr>
        <w:contextualSpacing/>
        <w:jc w:val="both"/>
        <w:rPr>
          <w:lang w:eastAsia="en-US"/>
        </w:rPr>
      </w:pPr>
      <w:r w:rsidRPr="00075765">
        <w:rPr>
          <w:lang w:eastAsia="en-US"/>
        </w:rPr>
        <w:t>ый:  Проверить содержание рабочих мест обучающихся;</w:t>
      </w:r>
    </w:p>
    <w:p w:rsidR="004756B0" w:rsidRPr="00075765" w:rsidRDefault="004756B0" w:rsidP="00FD6C9C">
      <w:pPr>
        <w:numPr>
          <w:ilvl w:val="0"/>
          <w:numId w:val="4"/>
        </w:numPr>
        <w:tabs>
          <w:tab w:val="left" w:pos="195"/>
        </w:tabs>
      </w:pPr>
      <w:r w:rsidRPr="00075765">
        <w:t>ой: Обратить внимание на правильность выполнения приемов;</w:t>
      </w:r>
    </w:p>
    <w:p w:rsidR="004756B0" w:rsidRPr="00075765" w:rsidRDefault="004756B0" w:rsidP="00FD6C9C">
      <w:pPr>
        <w:numPr>
          <w:ilvl w:val="0"/>
          <w:numId w:val="4"/>
        </w:numPr>
        <w:tabs>
          <w:tab w:val="left" w:pos="195"/>
        </w:tabs>
      </w:pPr>
      <w:r w:rsidRPr="00075765">
        <w:t>ий: Проверить правильность соблюдения технологической последовательности выполнения трудовых приемов;</w:t>
      </w:r>
    </w:p>
    <w:p w:rsidR="004756B0" w:rsidRPr="00075765" w:rsidRDefault="004756B0" w:rsidP="00FD6C9C">
      <w:pPr>
        <w:numPr>
          <w:ilvl w:val="0"/>
          <w:numId w:val="4"/>
        </w:numPr>
        <w:tabs>
          <w:tab w:val="left" w:pos="195"/>
        </w:tabs>
      </w:pPr>
      <w:r w:rsidRPr="00075765">
        <w:t>ый: Проверить правильность ведения самоконтроля (промежуточного, межоперационного и т.п.); соблюдение технических условий работы;</w:t>
      </w:r>
    </w:p>
    <w:p w:rsidR="004756B0" w:rsidRPr="00075765" w:rsidRDefault="004756B0" w:rsidP="00FD6C9C">
      <w:pPr>
        <w:numPr>
          <w:ilvl w:val="0"/>
          <w:numId w:val="4"/>
        </w:numPr>
        <w:tabs>
          <w:tab w:val="left" w:pos="195"/>
        </w:tabs>
      </w:pPr>
      <w:r w:rsidRPr="00075765">
        <w:t xml:space="preserve">ый:  Провести приемку и оценку выполненных работ. </w:t>
      </w:r>
    </w:p>
    <w:p w:rsidR="004756B0" w:rsidRPr="00075765" w:rsidRDefault="004756B0" w:rsidP="00FD6C9C">
      <w:pPr>
        <w:tabs>
          <w:tab w:val="left" w:pos="195"/>
        </w:tabs>
      </w:pPr>
      <w:r w:rsidRPr="00075765">
        <w:t>Во время обходов рабочих мест особое внимание обращать на технику безопасности.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  <w:r w:rsidRPr="00075765">
        <w:rPr>
          <w:b/>
          <w:lang w:val="en-US" w:eastAsia="en-US"/>
        </w:rPr>
        <w:t>V</w:t>
      </w:r>
      <w:r w:rsidRPr="00075765">
        <w:rPr>
          <w:b/>
          <w:lang w:eastAsia="en-US"/>
        </w:rPr>
        <w:t xml:space="preserve">.Заключительный инструктаж </w:t>
      </w:r>
      <w:r w:rsidRPr="00075765">
        <w:rPr>
          <w:lang w:eastAsia="en-US"/>
        </w:rPr>
        <w:t>Подвести итоги выполнения теоретического и практического заданий каждого обучающегося.</w:t>
      </w:r>
    </w:p>
    <w:p w:rsidR="004756B0" w:rsidRPr="00075765" w:rsidRDefault="004756B0" w:rsidP="00FD6C9C">
      <w:pPr>
        <w:contextualSpacing/>
        <w:jc w:val="both"/>
        <w:rPr>
          <w:lang w:eastAsia="en-US"/>
        </w:rPr>
      </w:pPr>
      <w:r w:rsidRPr="00075765">
        <w:rPr>
          <w:lang w:eastAsia="en-US"/>
        </w:rPr>
        <w:t>Итоги занести в протокол. Сообщить количество баллов и место полученные обучающимися.</w:t>
      </w: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</w:pPr>
    </w:p>
    <w:p w:rsidR="004756B0" w:rsidRPr="00075765" w:rsidRDefault="004756B0" w:rsidP="00FD6C9C">
      <w:pPr>
        <w:pStyle w:val="BodyText"/>
        <w:ind w:left="2990" w:right="2289"/>
        <w:jc w:val="center"/>
        <w:rPr>
          <w:b/>
        </w:rPr>
      </w:pPr>
      <w:r w:rsidRPr="00075765">
        <w:rPr>
          <w:b/>
        </w:rPr>
        <w:t>Заключение</w:t>
      </w:r>
    </w:p>
    <w:p w:rsidR="004756B0" w:rsidRPr="00075765" w:rsidRDefault="004756B0" w:rsidP="00FD6C9C">
      <w:pPr>
        <w:pStyle w:val="BodyText"/>
        <w:spacing w:before="43"/>
        <w:ind w:right="275" w:firstLine="708"/>
        <w:jc w:val="both"/>
      </w:pPr>
      <w:r w:rsidRPr="00075765">
        <w:t>Проведение конкурсов профессионального мастерства имеет огромное значение в процессе обучения.</w:t>
      </w:r>
    </w:p>
    <w:p w:rsidR="004756B0" w:rsidRPr="00075765" w:rsidRDefault="004756B0" w:rsidP="00FD6C9C">
      <w:pPr>
        <w:pStyle w:val="BodyText"/>
        <w:ind w:right="259" w:firstLine="708"/>
        <w:jc w:val="both"/>
      </w:pPr>
      <w:r w:rsidRPr="00075765">
        <w:rPr>
          <w:spacing w:val="-4"/>
        </w:rPr>
        <w:t xml:space="preserve">Они позволяют обучающимся </w:t>
      </w:r>
      <w:r w:rsidRPr="00075765">
        <w:rPr>
          <w:spacing w:val="-5"/>
        </w:rPr>
        <w:t xml:space="preserve">увидеть </w:t>
      </w:r>
      <w:r w:rsidRPr="00075765">
        <w:rPr>
          <w:spacing w:val="-7"/>
        </w:rPr>
        <w:t xml:space="preserve">степень </w:t>
      </w:r>
      <w:r w:rsidRPr="00075765">
        <w:rPr>
          <w:spacing w:val="-6"/>
        </w:rPr>
        <w:t xml:space="preserve">своего мастерства, сравнить свои результаты </w:t>
      </w:r>
      <w:r w:rsidRPr="00075765">
        <w:t xml:space="preserve">с </w:t>
      </w:r>
      <w:r w:rsidRPr="00075765">
        <w:rPr>
          <w:spacing w:val="-7"/>
        </w:rPr>
        <w:t xml:space="preserve">результатами </w:t>
      </w:r>
      <w:r w:rsidRPr="00075765">
        <w:rPr>
          <w:spacing w:val="-6"/>
        </w:rPr>
        <w:t xml:space="preserve">других </w:t>
      </w:r>
      <w:r w:rsidRPr="00075765">
        <w:rPr>
          <w:spacing w:val="-5"/>
        </w:rPr>
        <w:t>обучающихся</w:t>
      </w:r>
      <w:r w:rsidRPr="00075765">
        <w:rPr>
          <w:spacing w:val="-4"/>
        </w:rPr>
        <w:t xml:space="preserve">, прививают интерес </w:t>
      </w:r>
      <w:r w:rsidRPr="00075765">
        <w:t>к избранной профессии.</w:t>
      </w:r>
    </w:p>
    <w:p w:rsidR="004756B0" w:rsidRPr="00075765" w:rsidRDefault="004756B0" w:rsidP="00FD6C9C">
      <w:pPr>
        <w:pStyle w:val="BodyText"/>
        <w:ind w:right="263" w:firstLine="708"/>
        <w:jc w:val="both"/>
      </w:pPr>
      <w:r w:rsidRPr="00075765">
        <w:t xml:space="preserve">При подготовке и проведении конкурсов мастер производственного </w:t>
      </w:r>
      <w:r w:rsidRPr="00075765">
        <w:rPr>
          <w:spacing w:val="-4"/>
        </w:rPr>
        <w:t xml:space="preserve">обучения и преподаватель </w:t>
      </w:r>
      <w:r w:rsidRPr="00075765">
        <w:rPr>
          <w:spacing w:val="52"/>
        </w:rPr>
        <w:t xml:space="preserve"> </w:t>
      </w:r>
      <w:r w:rsidRPr="00075765">
        <w:rPr>
          <w:spacing w:val="-3"/>
        </w:rPr>
        <w:t xml:space="preserve">имеет </w:t>
      </w:r>
      <w:r w:rsidRPr="00075765">
        <w:rPr>
          <w:spacing w:val="-4"/>
        </w:rPr>
        <w:t xml:space="preserve">возможность увидеть, </w:t>
      </w:r>
      <w:r w:rsidRPr="00075765">
        <w:rPr>
          <w:spacing w:val="-2"/>
        </w:rPr>
        <w:t xml:space="preserve">как </w:t>
      </w:r>
      <w:r w:rsidRPr="00075765">
        <w:rPr>
          <w:spacing w:val="-4"/>
        </w:rPr>
        <w:t xml:space="preserve">обучающиеся овладели </w:t>
      </w:r>
      <w:r w:rsidRPr="00075765">
        <w:t>трудовыми навыками, насколько ими усвоен теоретический материал по специальным предметам и в какой мере освоены практические навыки.</w:t>
      </w:r>
    </w:p>
    <w:p w:rsidR="004756B0" w:rsidRPr="00075765" w:rsidRDefault="004756B0" w:rsidP="00FD6C9C">
      <w:pPr>
        <w:pStyle w:val="BodyText"/>
        <w:spacing w:before="1"/>
        <w:ind w:right="260" w:firstLine="708"/>
        <w:jc w:val="both"/>
      </w:pPr>
      <w:r w:rsidRPr="00075765">
        <w:t xml:space="preserve">В ходе конкурса, проводимого на уровне образовательного учреждения, </w:t>
      </w:r>
      <w:r w:rsidRPr="00075765">
        <w:rPr>
          <w:spacing w:val="-6"/>
        </w:rPr>
        <w:t xml:space="preserve">формируются </w:t>
      </w:r>
      <w:r w:rsidRPr="00075765">
        <w:rPr>
          <w:spacing w:val="-5"/>
        </w:rPr>
        <w:t xml:space="preserve">основы </w:t>
      </w:r>
      <w:r w:rsidRPr="00075765">
        <w:rPr>
          <w:spacing w:val="-6"/>
        </w:rPr>
        <w:t xml:space="preserve">профессионального мастерства, </w:t>
      </w:r>
      <w:r w:rsidRPr="00075765">
        <w:rPr>
          <w:spacing w:val="-5"/>
        </w:rPr>
        <w:t xml:space="preserve">развивается дух состязательности, </w:t>
      </w:r>
      <w:r w:rsidRPr="00075765">
        <w:rPr>
          <w:spacing w:val="-4"/>
        </w:rPr>
        <w:t xml:space="preserve">соревнования </w:t>
      </w:r>
      <w:r w:rsidRPr="00075765">
        <w:t xml:space="preserve">с </w:t>
      </w:r>
      <w:r w:rsidRPr="00075765">
        <w:rPr>
          <w:spacing w:val="-4"/>
        </w:rPr>
        <w:t xml:space="preserve">одногруппниками  </w:t>
      </w:r>
      <w:r w:rsidRPr="00075765">
        <w:t xml:space="preserve">в качественном выполнении производственного задания, стремление </w:t>
      </w:r>
      <w:r w:rsidRPr="00075765">
        <w:rPr>
          <w:spacing w:val="-4"/>
        </w:rPr>
        <w:t xml:space="preserve">выполнить работу качественно, </w:t>
      </w:r>
      <w:r w:rsidRPr="00075765">
        <w:t xml:space="preserve">с </w:t>
      </w:r>
      <w:r w:rsidRPr="00075765">
        <w:rPr>
          <w:spacing w:val="-4"/>
        </w:rPr>
        <w:t xml:space="preserve">наименьшими </w:t>
      </w:r>
      <w:r w:rsidRPr="00075765">
        <w:rPr>
          <w:spacing w:val="-5"/>
        </w:rPr>
        <w:t xml:space="preserve">затратами </w:t>
      </w:r>
      <w:r w:rsidRPr="00075765">
        <w:rPr>
          <w:spacing w:val="-4"/>
        </w:rPr>
        <w:t xml:space="preserve">времени </w:t>
      </w:r>
      <w:r w:rsidRPr="00075765">
        <w:t xml:space="preserve">и </w:t>
      </w:r>
      <w:r w:rsidRPr="00075765">
        <w:rPr>
          <w:spacing w:val="-4"/>
        </w:rPr>
        <w:t>сырья.</w:t>
      </w:r>
    </w:p>
    <w:p w:rsidR="004756B0" w:rsidRPr="00075765" w:rsidRDefault="004756B0" w:rsidP="00FD6C9C">
      <w:pPr>
        <w:pStyle w:val="BodyText"/>
        <w:ind w:right="263" w:firstLine="708"/>
        <w:jc w:val="both"/>
      </w:pPr>
      <w:r w:rsidRPr="00075765">
        <w:rPr>
          <w:spacing w:val="-4"/>
        </w:rPr>
        <w:t>Такие</w:t>
      </w:r>
      <w:r w:rsidRPr="00075765">
        <w:rPr>
          <w:spacing w:val="52"/>
        </w:rPr>
        <w:t xml:space="preserve"> </w:t>
      </w:r>
      <w:r w:rsidRPr="00075765">
        <w:rPr>
          <w:spacing w:val="-4"/>
        </w:rPr>
        <w:t>конкурсы</w:t>
      </w:r>
      <w:r w:rsidRPr="00075765">
        <w:rPr>
          <w:spacing w:val="52"/>
        </w:rPr>
        <w:t xml:space="preserve"> </w:t>
      </w:r>
      <w:r w:rsidRPr="00075765">
        <w:rPr>
          <w:spacing w:val="-3"/>
        </w:rPr>
        <w:t xml:space="preserve">позволяют добиваться </w:t>
      </w:r>
      <w:r w:rsidRPr="00075765">
        <w:rPr>
          <w:spacing w:val="-4"/>
        </w:rPr>
        <w:t>высокой</w:t>
      </w:r>
      <w:r w:rsidRPr="00075765">
        <w:rPr>
          <w:spacing w:val="52"/>
        </w:rPr>
        <w:t xml:space="preserve"> </w:t>
      </w:r>
      <w:r w:rsidRPr="00075765">
        <w:rPr>
          <w:spacing w:val="-4"/>
        </w:rPr>
        <w:t>производительности</w:t>
      </w:r>
      <w:r w:rsidRPr="00075765">
        <w:rPr>
          <w:spacing w:val="52"/>
        </w:rPr>
        <w:t xml:space="preserve"> </w:t>
      </w:r>
      <w:r w:rsidRPr="00075765">
        <w:rPr>
          <w:spacing w:val="-4"/>
        </w:rPr>
        <w:t>труда,</w:t>
      </w:r>
      <w:r w:rsidRPr="00075765">
        <w:rPr>
          <w:spacing w:val="52"/>
        </w:rPr>
        <w:t xml:space="preserve"> </w:t>
      </w:r>
      <w:r w:rsidRPr="00075765">
        <w:t>применять рациональные приёмы и способы труда, применять теоретические знания для решения практических задач.</w:t>
      </w:r>
    </w:p>
    <w:p w:rsidR="004756B0" w:rsidRPr="00075765" w:rsidRDefault="004756B0" w:rsidP="00FD6C9C">
      <w:pPr>
        <w:spacing w:line="276" w:lineRule="auto"/>
      </w:pPr>
    </w:p>
    <w:p w:rsidR="004756B0" w:rsidRPr="00075765" w:rsidRDefault="004756B0" w:rsidP="00FD6C9C">
      <w:pPr>
        <w:spacing w:line="276" w:lineRule="auto"/>
      </w:pPr>
    </w:p>
    <w:p w:rsidR="004756B0" w:rsidRPr="00075765" w:rsidRDefault="004756B0" w:rsidP="00FD6C9C">
      <w:pPr>
        <w:spacing w:line="276" w:lineRule="auto"/>
      </w:pPr>
    </w:p>
    <w:p w:rsidR="004756B0" w:rsidRPr="00075765" w:rsidRDefault="004756B0" w:rsidP="00FD6C9C">
      <w:pPr>
        <w:spacing w:line="276" w:lineRule="auto"/>
      </w:pPr>
    </w:p>
    <w:p w:rsidR="004756B0" w:rsidRPr="00075765" w:rsidRDefault="004756B0" w:rsidP="00FD6C9C">
      <w:pPr>
        <w:spacing w:line="276" w:lineRule="auto"/>
      </w:pPr>
    </w:p>
    <w:p w:rsidR="004756B0" w:rsidRPr="00075765" w:rsidRDefault="004756B0" w:rsidP="00FD6C9C">
      <w:pPr>
        <w:spacing w:line="276" w:lineRule="auto"/>
      </w:pPr>
    </w:p>
    <w:p w:rsidR="004756B0" w:rsidRPr="00075765" w:rsidRDefault="004756B0" w:rsidP="00FD6C9C">
      <w:pPr>
        <w:spacing w:line="276" w:lineRule="auto"/>
      </w:pPr>
    </w:p>
    <w:p w:rsidR="004756B0" w:rsidRPr="00075765" w:rsidRDefault="004756B0" w:rsidP="00FD6C9C">
      <w:pPr>
        <w:spacing w:line="276" w:lineRule="auto"/>
      </w:pPr>
    </w:p>
    <w:p w:rsidR="004756B0" w:rsidRPr="005A688D" w:rsidRDefault="004756B0" w:rsidP="00FD6C9C">
      <w:pPr>
        <w:spacing w:line="276" w:lineRule="auto"/>
        <w:rPr>
          <w:sz w:val="28"/>
          <w:szCs w:val="28"/>
        </w:rPr>
        <w:sectPr w:rsidR="004756B0" w:rsidRPr="005A688D" w:rsidSect="007931F9">
          <w:pgSz w:w="11910" w:h="16840"/>
          <w:pgMar w:top="480" w:right="930" w:bottom="1200" w:left="880" w:header="0" w:footer="922" w:gutter="0"/>
          <w:cols w:space="720"/>
        </w:sectPr>
      </w:pPr>
    </w:p>
    <w:p w:rsidR="004756B0" w:rsidRDefault="004756B0" w:rsidP="00023401">
      <w:pPr>
        <w:tabs>
          <w:tab w:val="left" w:pos="1350"/>
        </w:tabs>
        <w:ind w:left="-720" w:right="-185"/>
        <w:jc w:val="right"/>
        <w:rPr>
          <w:b/>
          <w:u w:val="single"/>
        </w:rPr>
      </w:pPr>
      <w:r>
        <w:rPr>
          <w:b/>
          <w:u w:val="single"/>
        </w:rPr>
        <w:t>Приложение №1</w:t>
      </w:r>
    </w:p>
    <w:p w:rsidR="004756B0" w:rsidRDefault="004756B0" w:rsidP="00023401">
      <w:pPr>
        <w:tabs>
          <w:tab w:val="left" w:pos="1350"/>
        </w:tabs>
        <w:ind w:left="-720" w:right="-1521"/>
      </w:pPr>
    </w:p>
    <w:p w:rsidR="004756B0" w:rsidRPr="00075765" w:rsidRDefault="004756B0" w:rsidP="00023401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 xml:space="preserve">Конкурс профессионального мастерства </w:t>
      </w:r>
    </w:p>
    <w:p w:rsidR="004756B0" w:rsidRPr="00075765" w:rsidRDefault="004756B0" w:rsidP="00023401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>«Лучший по профессии»</w:t>
      </w:r>
    </w:p>
    <w:p w:rsidR="004756B0" w:rsidRPr="00075765" w:rsidRDefault="004756B0" w:rsidP="00023401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>По профессии: Сварщик (ручной и частично механизированной сварки(наплавки)</w:t>
      </w:r>
    </w:p>
    <w:p w:rsidR="004756B0" w:rsidRPr="00075765" w:rsidRDefault="004756B0" w:rsidP="00023401">
      <w:pPr>
        <w:jc w:val="right"/>
        <w:rPr>
          <w:b/>
          <w:u w:val="single"/>
        </w:rPr>
      </w:pPr>
      <w:r w:rsidRPr="00075765">
        <w:rPr>
          <w:b/>
          <w:u w:val="single"/>
        </w:rPr>
        <w:t>Бланк для комиссии</w:t>
      </w:r>
    </w:p>
    <w:p w:rsidR="004756B0" w:rsidRPr="00075765" w:rsidRDefault="004756B0" w:rsidP="00023401">
      <w:pPr>
        <w:jc w:val="right"/>
        <w:rPr>
          <w:b/>
          <w:u w:val="single"/>
        </w:rPr>
      </w:pPr>
    </w:p>
    <w:p w:rsidR="004756B0" w:rsidRPr="00075765" w:rsidRDefault="004756B0" w:rsidP="00023401">
      <w:pPr>
        <w:spacing w:line="360" w:lineRule="auto"/>
        <w:ind w:left="-900"/>
        <w:jc w:val="both"/>
        <w:rPr>
          <w:b/>
        </w:rPr>
      </w:pPr>
      <w:r w:rsidRPr="00075765">
        <w:rPr>
          <w:b/>
        </w:rPr>
        <w:t>Задание для 1 этапа конкурса: Тестирование по теоретическому курсу</w:t>
      </w:r>
    </w:p>
    <w:p w:rsidR="004756B0" w:rsidRPr="00075765" w:rsidRDefault="004756B0" w:rsidP="00023401">
      <w:pPr>
        <w:rPr>
          <w:b/>
        </w:rPr>
      </w:pPr>
      <w:r w:rsidRPr="00075765">
        <w:rPr>
          <w:b/>
        </w:rPr>
        <w:t>Блок № 1</w:t>
      </w: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4398"/>
        <w:gridCol w:w="3781"/>
        <w:gridCol w:w="1080"/>
      </w:tblGrid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  <w:rPr>
                <w:b/>
              </w:rPr>
            </w:pPr>
            <w:r w:rsidRPr="00075765">
              <w:rPr>
                <w:b/>
              </w:rPr>
              <w:t>№п/п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pPr>
              <w:jc w:val="center"/>
              <w:rPr>
                <w:b/>
              </w:rPr>
            </w:pPr>
            <w:r w:rsidRPr="00075765">
              <w:rPr>
                <w:b/>
              </w:rPr>
              <w:t>Задание (вопрос)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  <w:r w:rsidRPr="00075765">
              <w:rPr>
                <w:b/>
              </w:rPr>
              <w:t>Эталон ответа</w:t>
            </w:r>
          </w:p>
        </w:tc>
      </w:tr>
      <w:tr w:rsidR="004756B0" w:rsidRPr="00075765" w:rsidTr="00023401">
        <w:tc>
          <w:tcPr>
            <w:tcW w:w="10800" w:type="dxa"/>
            <w:gridSpan w:val="4"/>
          </w:tcPr>
          <w:p w:rsidR="004756B0" w:rsidRPr="00075765" w:rsidRDefault="004756B0">
            <w:pPr>
              <w:jc w:val="center"/>
              <w:rPr>
                <w:b/>
              </w:rPr>
            </w:pPr>
            <w:r w:rsidRPr="00075765">
              <w:rPr>
                <w:b/>
                <w:u w:val="single"/>
              </w:rPr>
              <w:t>Инструкция по выполнению заданий № 1- 5</w:t>
            </w:r>
            <w:r w:rsidRPr="00075765">
              <w:rPr>
                <w:b/>
              </w:rPr>
              <w:t>:  соотнесите содержание столбца 1 с содержанием столбца 2. Запишите в соответствующие строки бланка ответов букву  из столбца 2, обозначающую правильный ответ на вопросы столбца 1. В результате выполнения Вы получите последовательность букв. Например,</w:t>
            </w:r>
          </w:p>
          <w:p w:rsidR="004756B0" w:rsidRPr="00075765" w:rsidRDefault="004756B0">
            <w:pPr>
              <w:rPr>
                <w:u w:val="single"/>
              </w:rPr>
            </w:pPr>
            <w:r w:rsidRPr="00075765">
              <w:rPr>
                <w:u w:val="single"/>
              </w:rPr>
              <w:t xml:space="preserve">                              № задания        Вариант ответа</w:t>
            </w:r>
          </w:p>
          <w:p w:rsidR="004756B0" w:rsidRPr="00075765" w:rsidRDefault="004756B0">
            <w:r w:rsidRPr="00075765">
              <w:t xml:space="preserve">                                          1.               1 – Б, 2 – А, 3 - В</w:t>
            </w:r>
          </w:p>
        </w:tc>
      </w:tr>
      <w:tr w:rsidR="004756B0" w:rsidRPr="00075765" w:rsidTr="00023401">
        <w:trPr>
          <w:trHeight w:val="465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1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rPr>
                <w:i/>
              </w:rPr>
              <w:t>Установите соответствие между содержанием столбца1 и столбца 2</w:t>
            </w:r>
          </w:p>
          <w:p w:rsidR="004756B0" w:rsidRPr="00075765" w:rsidRDefault="004756B0">
            <w:r w:rsidRPr="00075765">
              <w:t xml:space="preserve">                                1                                                  2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 – Б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2 – Г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3 – А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4 - В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/>
        </w:tc>
      </w:tr>
      <w:tr w:rsidR="004756B0" w:rsidRPr="00075765" w:rsidTr="00023401">
        <w:trPr>
          <w:trHeight w:val="2820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>
            <w:r w:rsidRPr="00075765">
              <w:t>1) Операция, в результате которой заготовка принимает требуемую форму и размеры за счёт растяжения наружных слоёв металла и сжатия внутренних</w:t>
            </w:r>
          </w:p>
          <w:p w:rsidR="004756B0" w:rsidRPr="00075765" w:rsidRDefault="004756B0">
            <w:r w:rsidRPr="00075765">
              <w:t>2) Операция по выпрямлению изогнутого или покоробленного металла</w:t>
            </w:r>
          </w:p>
          <w:p w:rsidR="004756B0" w:rsidRPr="00075765" w:rsidRDefault="004756B0">
            <w:r w:rsidRPr="00075765">
              <w:t>3) Операция по нанесению на поверхность заготовки линий (рисок), определяющих контуры детали</w:t>
            </w:r>
          </w:p>
          <w:p w:rsidR="004756B0" w:rsidRPr="00075765" w:rsidRDefault="004756B0">
            <w:r w:rsidRPr="00075765">
              <w:t>4) Операция, связанная с разделением материала на части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>А) разметка</w:t>
            </w:r>
          </w:p>
          <w:p w:rsidR="004756B0" w:rsidRPr="00075765" w:rsidRDefault="004756B0"/>
          <w:p w:rsidR="004756B0" w:rsidRPr="00075765" w:rsidRDefault="004756B0">
            <w:r w:rsidRPr="00075765">
              <w:t>Б) гибка</w:t>
            </w:r>
          </w:p>
          <w:p w:rsidR="004756B0" w:rsidRPr="00075765" w:rsidRDefault="004756B0"/>
          <w:p w:rsidR="004756B0" w:rsidRPr="00075765" w:rsidRDefault="004756B0">
            <w:r w:rsidRPr="00075765">
              <w:t xml:space="preserve">В) резка </w:t>
            </w:r>
          </w:p>
          <w:p w:rsidR="004756B0" w:rsidRPr="00075765" w:rsidRDefault="004756B0"/>
          <w:p w:rsidR="004756B0" w:rsidRPr="00075765" w:rsidRDefault="004756B0">
            <w:r w:rsidRPr="00075765">
              <w:t>Г) правка</w:t>
            </w:r>
          </w:p>
          <w:p w:rsidR="004756B0" w:rsidRPr="00075765" w:rsidRDefault="004756B0"/>
          <w:p w:rsidR="004756B0" w:rsidRPr="00075765" w:rsidRDefault="004756B0"/>
          <w:p w:rsidR="004756B0" w:rsidRPr="00075765" w:rsidRDefault="004756B0"/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23401">
        <w:trPr>
          <w:trHeight w:val="720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2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Установите соответствие классов и марок сварочной проволоки: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 – Б</w:t>
            </w:r>
          </w:p>
          <w:p w:rsidR="004756B0" w:rsidRPr="00075765" w:rsidRDefault="004756B0">
            <w:pPr>
              <w:jc w:val="center"/>
            </w:pPr>
            <w:r w:rsidRPr="00075765">
              <w:t>2 – А</w:t>
            </w:r>
          </w:p>
          <w:p w:rsidR="004756B0" w:rsidRPr="00075765" w:rsidRDefault="004756B0">
            <w:pPr>
              <w:jc w:val="center"/>
            </w:pPr>
            <w:r w:rsidRPr="00075765">
              <w:t>3 – В</w:t>
            </w:r>
          </w:p>
        </w:tc>
      </w:tr>
      <w:tr w:rsidR="004756B0" w:rsidRPr="00075765" w:rsidTr="00075765">
        <w:trPr>
          <w:trHeight w:val="876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 w:rsidP="00023401">
            <w:pPr>
              <w:numPr>
                <w:ilvl w:val="0"/>
                <w:numId w:val="5"/>
              </w:numPr>
            </w:pPr>
            <w:r w:rsidRPr="00075765">
              <w:t>Низкоуглеродистая</w:t>
            </w:r>
          </w:p>
          <w:p w:rsidR="004756B0" w:rsidRPr="00075765" w:rsidRDefault="004756B0" w:rsidP="00023401">
            <w:pPr>
              <w:numPr>
                <w:ilvl w:val="0"/>
                <w:numId w:val="5"/>
              </w:numPr>
            </w:pPr>
            <w:r w:rsidRPr="00075765">
              <w:t>Низколегированная</w:t>
            </w:r>
          </w:p>
          <w:p w:rsidR="004756B0" w:rsidRPr="00075765" w:rsidRDefault="004756B0" w:rsidP="00023401">
            <w:pPr>
              <w:numPr>
                <w:ilvl w:val="0"/>
                <w:numId w:val="5"/>
              </w:numPr>
            </w:pPr>
            <w:r w:rsidRPr="00075765">
              <w:t>Высоколегированная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 xml:space="preserve">    А.  20 ХМ</w:t>
            </w:r>
          </w:p>
          <w:p w:rsidR="004756B0" w:rsidRPr="00075765" w:rsidRDefault="004756B0">
            <w:r w:rsidRPr="00075765">
              <w:t xml:space="preserve">    Б .12 ГС</w:t>
            </w:r>
          </w:p>
          <w:p w:rsidR="004756B0" w:rsidRPr="00075765" w:rsidRDefault="004756B0">
            <w:r w:rsidRPr="00075765">
              <w:t xml:space="preserve">    В. 12 Х18 Н9Т</w:t>
            </w:r>
          </w:p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23401">
        <w:trPr>
          <w:trHeight w:val="540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3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rPr>
                <w:i/>
              </w:rPr>
              <w:t>Установите соответствие между содержанием столбца1 и столбца 2</w:t>
            </w:r>
          </w:p>
          <w:p w:rsidR="004756B0" w:rsidRPr="00075765" w:rsidRDefault="004756B0">
            <w:r w:rsidRPr="00075765">
              <w:t xml:space="preserve">                                 1                                                              2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1– Г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2– А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3– В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4- Б</w:t>
            </w:r>
          </w:p>
        </w:tc>
      </w:tr>
      <w:tr w:rsidR="004756B0" w:rsidRPr="00075765" w:rsidTr="00023401">
        <w:trPr>
          <w:trHeight w:val="2250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>
            <w:r w:rsidRPr="00075765">
              <w:t>1)С помощью трансформатора осуществляется …</w:t>
            </w:r>
          </w:p>
          <w:p w:rsidR="004756B0" w:rsidRPr="00075765" w:rsidRDefault="004756B0">
            <w:r w:rsidRPr="00075765">
              <w:t xml:space="preserve"> 2) В основе действия трансформатора лежит …</w:t>
            </w:r>
          </w:p>
          <w:p w:rsidR="004756B0" w:rsidRPr="00075765" w:rsidRDefault="004756B0">
            <w:r w:rsidRPr="00075765">
              <w:t>3) При прохождении переменного тока по первичной обмотке в сердечнике трансформатора появляется …</w:t>
            </w:r>
          </w:p>
          <w:p w:rsidR="004756B0" w:rsidRPr="00075765" w:rsidRDefault="004756B0">
            <w:r w:rsidRPr="00075765">
              <w:t>4) Она (он, оно) возбуждает в каждой обмотке …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>А) явление электромагнитной индукции.</w:t>
            </w:r>
          </w:p>
          <w:p w:rsidR="004756B0" w:rsidRPr="00075765" w:rsidRDefault="004756B0">
            <w:r w:rsidRPr="00075765">
              <w:t xml:space="preserve">Б) ЭДС индукции. </w:t>
            </w:r>
          </w:p>
          <w:p w:rsidR="004756B0" w:rsidRPr="00075765" w:rsidRDefault="004756B0">
            <w:r w:rsidRPr="00075765">
              <w:t>В) переменный поток магнитной индукции.</w:t>
            </w:r>
          </w:p>
          <w:p w:rsidR="004756B0" w:rsidRPr="00075765" w:rsidRDefault="004756B0">
            <w:r w:rsidRPr="00075765">
              <w:t>Г) преобразование переменного тока одного напряжения в ток другого.</w:t>
            </w:r>
          </w:p>
          <w:p w:rsidR="004756B0" w:rsidRPr="00075765" w:rsidRDefault="004756B0"/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23401">
        <w:trPr>
          <w:trHeight w:val="750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4.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Установите соответствие цвета газового баллона и содержания газа в баллоне: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75765">
        <w:trPr>
          <w:trHeight w:val="1600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Кислород</w:t>
            </w:r>
          </w:p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Водород</w:t>
            </w:r>
          </w:p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Ацетилен</w:t>
            </w:r>
          </w:p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Пропан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 xml:space="preserve">   А. Белый</w:t>
            </w:r>
          </w:p>
          <w:p w:rsidR="004756B0" w:rsidRPr="00075765" w:rsidRDefault="004756B0">
            <w:r w:rsidRPr="00075765">
              <w:t xml:space="preserve">   Б. Голубой</w:t>
            </w:r>
          </w:p>
          <w:p w:rsidR="004756B0" w:rsidRPr="00075765" w:rsidRDefault="004756B0">
            <w:r w:rsidRPr="00075765">
              <w:t xml:space="preserve">   В. Красный</w:t>
            </w:r>
          </w:p>
          <w:p w:rsidR="004756B0" w:rsidRPr="00075765" w:rsidRDefault="004756B0">
            <w:r w:rsidRPr="00075765">
              <w:t xml:space="preserve">   Г. Зеленый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 – Б</w:t>
            </w:r>
          </w:p>
          <w:p w:rsidR="004756B0" w:rsidRPr="00075765" w:rsidRDefault="004756B0">
            <w:pPr>
              <w:jc w:val="center"/>
            </w:pPr>
            <w:r w:rsidRPr="00075765">
              <w:t>2 – Г</w:t>
            </w:r>
          </w:p>
          <w:p w:rsidR="004756B0" w:rsidRPr="00075765" w:rsidRDefault="004756B0">
            <w:pPr>
              <w:jc w:val="center"/>
            </w:pPr>
            <w:r w:rsidRPr="00075765">
              <w:t>3 – А</w:t>
            </w:r>
          </w:p>
          <w:p w:rsidR="004756B0" w:rsidRPr="00075765" w:rsidRDefault="004756B0">
            <w:pPr>
              <w:jc w:val="center"/>
            </w:pPr>
            <w:r w:rsidRPr="00075765">
              <w:t>4 – В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rPr>
          <w:trHeight w:val="525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5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pPr>
              <w:rPr>
                <w:i/>
              </w:rPr>
            </w:pPr>
            <w:r w:rsidRPr="00075765">
              <w:rPr>
                <w:i/>
              </w:rPr>
              <w:t>Какому крепёжному изделию соответствует данное определение?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 – Д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2 – Б</w:t>
            </w:r>
          </w:p>
          <w:p w:rsidR="004756B0" w:rsidRPr="00075765" w:rsidRDefault="004756B0">
            <w:pPr>
              <w:tabs>
                <w:tab w:val="center" w:pos="517"/>
              </w:tabs>
            </w:pPr>
            <w:r w:rsidRPr="00075765">
              <w:tab/>
              <w:t xml:space="preserve"> </w:t>
            </w:r>
          </w:p>
          <w:p w:rsidR="004756B0" w:rsidRPr="00075765" w:rsidRDefault="004756B0">
            <w:pPr>
              <w:tabs>
                <w:tab w:val="center" w:pos="517"/>
              </w:tabs>
            </w:pPr>
            <w:r w:rsidRPr="00075765">
              <w:t xml:space="preserve">   3 – А</w:t>
            </w: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 xml:space="preserve"> 4 - В</w:t>
            </w:r>
          </w:p>
        </w:tc>
      </w:tr>
      <w:tr w:rsidR="004756B0" w:rsidRPr="00075765" w:rsidTr="00023401">
        <w:trPr>
          <w:trHeight w:val="1710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>
            <w:r w:rsidRPr="00075765">
              <w:t>1) Цилиндрический стержень с головкой на одном конце и резьбой для навинчивания гайки на другом</w:t>
            </w:r>
          </w:p>
          <w:p w:rsidR="004756B0" w:rsidRPr="00075765" w:rsidRDefault="004756B0">
            <w:r w:rsidRPr="00075765">
              <w:t>2) Цилиндрический стержень с резьбой на обоих концах</w:t>
            </w:r>
          </w:p>
          <w:p w:rsidR="004756B0" w:rsidRPr="00075765" w:rsidRDefault="004756B0">
            <w:r w:rsidRPr="00075765">
              <w:t xml:space="preserve">3)  изделие с резьбовым отверстием для навинчивания на болт, винт, шпильку </w:t>
            </w:r>
          </w:p>
          <w:p w:rsidR="004756B0" w:rsidRPr="00075765" w:rsidRDefault="004756B0">
            <w:r w:rsidRPr="00075765">
              <w:t>4) .Цельная или разрезанная пластина с круглым отверстием, служит для установки под гайку, головку болта или винта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>А) гайка</w:t>
            </w:r>
          </w:p>
          <w:p w:rsidR="004756B0" w:rsidRPr="00075765" w:rsidRDefault="004756B0"/>
          <w:p w:rsidR="004756B0" w:rsidRPr="00075765" w:rsidRDefault="004756B0">
            <w:r w:rsidRPr="00075765">
              <w:t>Б) шпилька</w:t>
            </w:r>
          </w:p>
          <w:p w:rsidR="004756B0" w:rsidRPr="00075765" w:rsidRDefault="004756B0"/>
          <w:p w:rsidR="004756B0" w:rsidRPr="00075765" w:rsidRDefault="004756B0">
            <w:r w:rsidRPr="00075765">
              <w:t>В) шайба</w:t>
            </w:r>
          </w:p>
          <w:p w:rsidR="004756B0" w:rsidRPr="00075765" w:rsidRDefault="004756B0"/>
          <w:p w:rsidR="004756B0" w:rsidRPr="00075765" w:rsidRDefault="004756B0">
            <w:r w:rsidRPr="00075765">
              <w:t>Г) винт</w:t>
            </w:r>
          </w:p>
          <w:p w:rsidR="004756B0" w:rsidRPr="00075765" w:rsidRDefault="004756B0"/>
          <w:p w:rsidR="004756B0" w:rsidRPr="00075765" w:rsidRDefault="004756B0">
            <w:r w:rsidRPr="00075765">
              <w:t>Д) болт</w:t>
            </w:r>
          </w:p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75765">
        <w:trPr>
          <w:trHeight w:val="584"/>
        </w:trPr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</w:tc>
        <w:tc>
          <w:tcPr>
            <w:tcW w:w="8179" w:type="dxa"/>
            <w:gridSpan w:val="2"/>
          </w:tcPr>
          <w:p w:rsidR="004756B0" w:rsidRPr="00075765" w:rsidRDefault="004756B0">
            <w:pPr>
              <w:rPr>
                <w:b/>
              </w:rPr>
            </w:pPr>
            <w:r w:rsidRPr="00075765">
              <w:rPr>
                <w:b/>
              </w:rPr>
              <w:t>Инструкция по выполнению заданий № 6 – 23: Выберите букву, соответствующую  варианту ответа и запишите её в бланк ответов.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  <w:r w:rsidRPr="00075765">
              <w:t xml:space="preserve">           </w:t>
            </w:r>
          </w:p>
          <w:p w:rsidR="004756B0" w:rsidRPr="00075765" w:rsidRDefault="004756B0">
            <w:pPr>
              <w:jc w:val="center"/>
            </w:pPr>
            <w:r w:rsidRPr="00075765">
              <w:t xml:space="preserve">           </w:t>
            </w: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6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Какая из перечисленных схем выпрямления является самой распространенной?</w:t>
            </w:r>
          </w:p>
          <w:p w:rsidR="004756B0" w:rsidRPr="00075765" w:rsidRDefault="004756B0">
            <w:r w:rsidRPr="00075765">
              <w:t>А. Двухполупериодная со средней точкой. Б. Мостовая. В. Однополупериодная.</w:t>
            </w:r>
          </w:p>
          <w:p w:rsidR="004756B0" w:rsidRPr="00075765" w:rsidRDefault="004756B0">
            <w:r w:rsidRPr="00075765">
              <w:t>Г. Схема трехфазного выпрямления.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Б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7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Симметричная нагрузка соединена треугольником. Линейное напряжение 380 В. Чему равно фазное напряжение?</w:t>
            </w:r>
          </w:p>
          <w:p w:rsidR="004756B0" w:rsidRPr="00075765" w:rsidRDefault="004756B0">
            <w:r w:rsidRPr="00075765">
              <w:t>А. 127 В. Б. 220 В. В. 380 В. Г. 660 В.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В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8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Приказ работодателя о приеме на работу объявляется … со дня подписания трудового договора.</w:t>
            </w:r>
          </w:p>
          <w:p w:rsidR="004756B0" w:rsidRPr="00075765" w:rsidRDefault="004756B0">
            <w:r w:rsidRPr="00075765">
              <w:t>А. устно в трехдневный срок. Б. под расписку  трехдневный срок.                          В. под расписку после испытания. Г. Устно через неделю.</w:t>
            </w:r>
          </w:p>
          <w:p w:rsidR="004756B0" w:rsidRPr="00075765" w:rsidRDefault="004756B0"/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Б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9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Помещения, в которых постоянно выполняются газо- и электросварочные работы должны быть расположены</w:t>
            </w:r>
          </w:p>
          <w:p w:rsidR="004756B0" w:rsidRPr="00075765" w:rsidRDefault="004756B0">
            <w:r w:rsidRPr="00075765">
              <w:t>А.На 1-м этаже.    Б. в подвале.  В. выше 2-го этажа.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А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10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Газовые баллоны разрешается перевозить, хранить, выдавать и получать только лицам…</w:t>
            </w:r>
          </w:p>
          <w:p w:rsidR="004756B0" w:rsidRPr="00075765" w:rsidRDefault="004756B0">
            <w:r w:rsidRPr="00075765">
              <w:t>А. прошедшим обучение по соответствующей профессии.</w:t>
            </w:r>
          </w:p>
          <w:p w:rsidR="004756B0" w:rsidRPr="00075765" w:rsidRDefault="004756B0">
            <w:r w:rsidRPr="00075765">
              <w:t>Б. старше 18 лет. В. Имеющим высшее образование. Г. Имеющим письменное разрешение.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А, Б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11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Инструмент, измеряющий углы между элементами детали ….</w:t>
            </w:r>
          </w:p>
          <w:p w:rsidR="004756B0" w:rsidRPr="00075765" w:rsidRDefault="004756B0">
            <w:r w:rsidRPr="00075765">
              <w:t>А. штангенциркуль</w:t>
            </w:r>
          </w:p>
          <w:p w:rsidR="004756B0" w:rsidRPr="00075765" w:rsidRDefault="004756B0">
            <w:r w:rsidRPr="00075765">
              <w:t>Б. угломер</w:t>
            </w:r>
          </w:p>
          <w:p w:rsidR="004756B0" w:rsidRPr="00075765" w:rsidRDefault="004756B0">
            <w:r w:rsidRPr="00075765">
              <w:t>В. кронциркуль</w:t>
            </w:r>
          </w:p>
          <w:p w:rsidR="004756B0" w:rsidRPr="00075765" w:rsidRDefault="004756B0">
            <w:r w:rsidRPr="00075765">
              <w:t>Г. масштабная стальная линейка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Б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12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Какая резьба применяется в соединительных деталях машин, механизмов и приборов?</w:t>
            </w:r>
          </w:p>
          <w:p w:rsidR="004756B0" w:rsidRPr="00075765" w:rsidRDefault="004756B0">
            <w:r w:rsidRPr="00075765">
              <w:t>А. крепёжная</w:t>
            </w:r>
          </w:p>
          <w:p w:rsidR="004756B0" w:rsidRPr="00075765" w:rsidRDefault="004756B0">
            <w:r w:rsidRPr="00075765">
              <w:t>Б. специальная</w:t>
            </w:r>
          </w:p>
          <w:p w:rsidR="004756B0" w:rsidRPr="00075765" w:rsidRDefault="004756B0">
            <w:r w:rsidRPr="00075765">
              <w:t>В. неразъёмная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А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13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В чем заключается опасность такого дефекта, как непровар?</w:t>
            </w:r>
          </w:p>
          <w:p w:rsidR="004756B0" w:rsidRPr="00075765" w:rsidRDefault="004756B0">
            <w:r w:rsidRPr="00075765">
              <w:t xml:space="preserve">А. Уменьшается механическая прочность соединения </w:t>
            </w:r>
          </w:p>
          <w:p w:rsidR="004756B0" w:rsidRPr="00075765" w:rsidRDefault="004756B0">
            <w:r w:rsidRPr="00075765">
              <w:t>Б. Увеличивается сопротивление протеканию жидкости в трубопроводах</w:t>
            </w:r>
          </w:p>
          <w:p w:rsidR="004756B0" w:rsidRPr="00075765" w:rsidRDefault="004756B0">
            <w:r w:rsidRPr="00075765">
              <w:t>В. Увеличивается опасность получения неплотного сварного соединения</w:t>
            </w:r>
          </w:p>
          <w:p w:rsidR="004756B0" w:rsidRPr="00075765" w:rsidRDefault="004756B0">
            <w:r w:rsidRPr="00075765">
              <w:t>Г. Непровар не является дефектом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А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14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 xml:space="preserve">Что из перечисленного </w:t>
            </w:r>
            <w:r w:rsidRPr="00075765">
              <w:rPr>
                <w:u w:val="single"/>
              </w:rPr>
              <w:t>не</w:t>
            </w:r>
            <w:r w:rsidRPr="00075765">
              <w:t xml:space="preserve"> является сварочным материалом?</w:t>
            </w:r>
          </w:p>
          <w:p w:rsidR="004756B0" w:rsidRPr="00075765" w:rsidRDefault="004756B0">
            <w:r w:rsidRPr="00075765">
              <w:t>А. Электрод</w:t>
            </w:r>
          </w:p>
          <w:p w:rsidR="004756B0" w:rsidRPr="00075765" w:rsidRDefault="004756B0">
            <w:r w:rsidRPr="00075765">
              <w:t>Б. Флюс</w:t>
            </w:r>
          </w:p>
          <w:p w:rsidR="004756B0" w:rsidRPr="00075765" w:rsidRDefault="004756B0">
            <w:r w:rsidRPr="00075765">
              <w:t>В. Источник питания</w:t>
            </w:r>
          </w:p>
          <w:p w:rsidR="004756B0" w:rsidRPr="00075765" w:rsidRDefault="004756B0">
            <w:r w:rsidRPr="00075765">
              <w:t>Г. Защитный газ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В</w:t>
            </w: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15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Какие покрытия наносят  для повышения коррозийной стойкости поверхности изделия?</w:t>
            </w:r>
          </w:p>
          <w:p w:rsidR="004756B0" w:rsidRPr="00075765" w:rsidRDefault="004756B0">
            <w:r w:rsidRPr="00075765">
              <w:t>А)  войлочные</w:t>
            </w:r>
          </w:p>
          <w:p w:rsidR="004756B0" w:rsidRPr="00075765" w:rsidRDefault="004756B0">
            <w:r w:rsidRPr="00075765">
              <w:t>Б)  деревянные</w:t>
            </w:r>
          </w:p>
          <w:p w:rsidR="004756B0" w:rsidRPr="00075765" w:rsidRDefault="004756B0">
            <w:r w:rsidRPr="00075765">
              <w:t>В)  лакокрасочные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В</w:t>
            </w: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16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Основное отличие стали от чугуна состоит в том, что</w:t>
            </w:r>
          </w:p>
          <w:p w:rsidR="004756B0" w:rsidRPr="00075765" w:rsidRDefault="004756B0">
            <w:r w:rsidRPr="00075765">
              <w:t>А. В сталь входят легирующие элементы</w:t>
            </w:r>
          </w:p>
          <w:p w:rsidR="004756B0" w:rsidRPr="00075765" w:rsidRDefault="004756B0">
            <w:r w:rsidRPr="00075765">
              <w:t>Б. В стали содержание углерода не более 2,14%, а в чугуне - более 2,14%</w:t>
            </w:r>
          </w:p>
          <w:p w:rsidR="004756B0" w:rsidRPr="00075765" w:rsidRDefault="004756B0">
            <w:r w:rsidRPr="00075765">
              <w:t>В. В стали содержание углерода более 2,14%, а в чугуне - менее 2,14%</w:t>
            </w:r>
          </w:p>
          <w:p w:rsidR="004756B0" w:rsidRPr="00075765" w:rsidRDefault="004756B0">
            <w:r w:rsidRPr="00075765">
              <w:t>Г. Сталь менее пластичная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Б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17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Какое условное обозначение нанесено на стволах горелок инжекторных малой мощности?</w:t>
            </w:r>
          </w:p>
          <w:p w:rsidR="004756B0" w:rsidRPr="00075765" w:rsidRDefault="004756B0">
            <w:r w:rsidRPr="00075765">
              <w:t>А. Г1             Б. Г2         В. Г3         Г. Г4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Б</w:t>
            </w: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18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Назовите сварные швы, классифицируемые по отношению к направлению действующих усилий</w:t>
            </w:r>
          </w:p>
          <w:p w:rsidR="004756B0" w:rsidRPr="00075765" w:rsidRDefault="004756B0">
            <w:r w:rsidRPr="00075765">
              <w:t>А. цепные, сплошные</w:t>
            </w:r>
          </w:p>
          <w:p w:rsidR="004756B0" w:rsidRPr="00075765" w:rsidRDefault="004756B0">
            <w:r w:rsidRPr="00075765">
              <w:t>Б. фланговые, лобовые</w:t>
            </w:r>
          </w:p>
          <w:p w:rsidR="004756B0" w:rsidRPr="00075765" w:rsidRDefault="004756B0">
            <w:r w:rsidRPr="00075765">
              <w:t>В. однослойные, многослойные</w:t>
            </w:r>
          </w:p>
          <w:p w:rsidR="004756B0" w:rsidRPr="00075765" w:rsidRDefault="004756B0">
            <w:r w:rsidRPr="00075765">
              <w:t xml:space="preserve">Г. горизонтальные, вертикальные 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Б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19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Чем отличаются электроды типа Э-46 и Э-46А</w:t>
            </w:r>
          </w:p>
          <w:p w:rsidR="004756B0" w:rsidRPr="00075765" w:rsidRDefault="004756B0">
            <w:r w:rsidRPr="00075765">
              <w:t>А. Электроды типа Э-46А легируются азотом для повышения прочности</w:t>
            </w:r>
          </w:p>
          <w:p w:rsidR="004756B0" w:rsidRPr="00075765" w:rsidRDefault="004756B0">
            <w:r w:rsidRPr="00075765">
              <w:t>Б. Отличий нет</w:t>
            </w:r>
          </w:p>
          <w:p w:rsidR="004756B0" w:rsidRPr="00075765" w:rsidRDefault="004756B0">
            <w:r w:rsidRPr="00075765">
              <w:t>В. У электродов Э-46 ниже пластические свойства наплавленного металла</w:t>
            </w:r>
          </w:p>
          <w:p w:rsidR="004756B0" w:rsidRPr="00075765" w:rsidRDefault="004756B0">
            <w:r w:rsidRPr="00075765">
              <w:t>Г. Электроды Э-46А обеспечивают более высокую прочность наплавленного металла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Г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 xml:space="preserve">20 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Укажите газ, оказывающий отрицательное влияние на качество шва.</w:t>
            </w:r>
          </w:p>
          <w:p w:rsidR="004756B0" w:rsidRPr="00075765" w:rsidRDefault="004756B0">
            <w:r w:rsidRPr="00075765">
              <w:t>А. Кислород</w:t>
            </w:r>
          </w:p>
          <w:p w:rsidR="004756B0" w:rsidRPr="00075765" w:rsidRDefault="004756B0">
            <w:r w:rsidRPr="00075765">
              <w:t>Б. Гелий</w:t>
            </w:r>
          </w:p>
          <w:p w:rsidR="004756B0" w:rsidRPr="00075765" w:rsidRDefault="004756B0">
            <w:r w:rsidRPr="00075765">
              <w:t>В. Аргон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А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21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Сварочная электрическая дуга представляет собой</w:t>
            </w:r>
          </w:p>
          <w:p w:rsidR="004756B0" w:rsidRPr="00075765" w:rsidRDefault="004756B0">
            <w:r w:rsidRPr="00075765">
              <w:t>А. Столб газа, находящегося в состоянии плазмы</w:t>
            </w:r>
          </w:p>
          <w:p w:rsidR="004756B0" w:rsidRPr="00075765" w:rsidRDefault="004756B0">
            <w:r w:rsidRPr="00075765">
              <w:t>Б. Струю расплавленного металла</w:t>
            </w:r>
          </w:p>
          <w:p w:rsidR="004756B0" w:rsidRPr="00075765" w:rsidRDefault="004756B0">
            <w:r w:rsidRPr="00075765">
              <w:t>В. Столб паров материала электродной проволоки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А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22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В предложенном списке укажите марку стали, которая относится к низкоуглеродистым сталям.</w:t>
            </w:r>
          </w:p>
          <w:p w:rsidR="004756B0" w:rsidRPr="00075765" w:rsidRDefault="004756B0">
            <w:r w:rsidRPr="00075765">
              <w:t>А. Ст 25</w:t>
            </w:r>
          </w:p>
          <w:p w:rsidR="004756B0" w:rsidRPr="00075765" w:rsidRDefault="004756B0">
            <w:r w:rsidRPr="00075765">
              <w:t xml:space="preserve">Б. Ст  4 </w:t>
            </w:r>
          </w:p>
          <w:p w:rsidR="004756B0" w:rsidRPr="00075765" w:rsidRDefault="004756B0">
            <w:r w:rsidRPr="00075765">
              <w:t>В. Ст 3</w:t>
            </w:r>
          </w:p>
          <w:p w:rsidR="004756B0" w:rsidRPr="00075765" w:rsidRDefault="004756B0">
            <w:r w:rsidRPr="00075765">
              <w:t>Г. Ст 5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В</w:t>
            </w: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23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Почему детали перед сваркой собирают с зазором?</w:t>
            </w:r>
          </w:p>
          <w:p w:rsidR="004756B0" w:rsidRPr="00075765" w:rsidRDefault="004756B0">
            <w:r w:rsidRPr="00075765">
              <w:t>А. Для обеспечения полного провара соединения</w:t>
            </w:r>
          </w:p>
          <w:p w:rsidR="004756B0" w:rsidRPr="00075765" w:rsidRDefault="004756B0">
            <w:r w:rsidRPr="00075765">
              <w:t>Б. Для обеспечения условий работы сварщика</w:t>
            </w:r>
          </w:p>
          <w:p w:rsidR="004756B0" w:rsidRPr="00075765" w:rsidRDefault="004756B0">
            <w:r w:rsidRPr="00075765">
              <w:t>В. Для снижения сварочных напряжений</w:t>
            </w:r>
          </w:p>
          <w:p w:rsidR="004756B0" w:rsidRPr="00075765" w:rsidRDefault="004756B0">
            <w:r w:rsidRPr="00075765">
              <w:t>Г. Для повышения скорости сварки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А</w:t>
            </w:r>
          </w:p>
        </w:tc>
      </w:tr>
    </w:tbl>
    <w:p w:rsidR="004756B0" w:rsidRPr="00075765" w:rsidRDefault="004756B0" w:rsidP="00023401">
      <w:pPr>
        <w:jc w:val="right"/>
        <w:rPr>
          <w:b/>
          <w:u w:val="single"/>
        </w:rPr>
      </w:pPr>
      <w:r w:rsidRPr="00075765">
        <w:rPr>
          <w:b/>
          <w:u w:val="single"/>
        </w:rPr>
        <w:t>Бланк для конкурсанта</w:t>
      </w:r>
    </w:p>
    <w:p w:rsidR="004756B0" w:rsidRPr="00075765" w:rsidRDefault="004756B0" w:rsidP="00023401">
      <w:pPr>
        <w:tabs>
          <w:tab w:val="left" w:pos="1350"/>
        </w:tabs>
        <w:spacing w:line="360" w:lineRule="auto"/>
        <w:jc w:val="center"/>
        <w:rPr>
          <w:b/>
        </w:rPr>
      </w:pPr>
    </w:p>
    <w:p w:rsidR="004756B0" w:rsidRPr="00075765" w:rsidRDefault="004756B0" w:rsidP="00023401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 xml:space="preserve">Конкурс профессионального мастерства </w:t>
      </w:r>
    </w:p>
    <w:p w:rsidR="004756B0" w:rsidRPr="00075765" w:rsidRDefault="004756B0" w:rsidP="00023401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>«Лучший по профессии »</w:t>
      </w:r>
    </w:p>
    <w:p w:rsidR="004756B0" w:rsidRPr="00075765" w:rsidRDefault="004756B0" w:rsidP="00023401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>По профессии: Сварщик (ручной и частично механизированной сварки(наплавки)</w:t>
      </w:r>
    </w:p>
    <w:p w:rsidR="004756B0" w:rsidRPr="00075765" w:rsidRDefault="004756B0" w:rsidP="00023401">
      <w:pPr>
        <w:spacing w:line="360" w:lineRule="auto"/>
        <w:ind w:left="-900"/>
        <w:jc w:val="both"/>
        <w:rPr>
          <w:b/>
        </w:rPr>
      </w:pPr>
      <w:r w:rsidRPr="00075765">
        <w:rPr>
          <w:b/>
        </w:rPr>
        <w:t>Задание для 1 этапа конкурса: Тестирование по теоретическому курсу</w:t>
      </w:r>
    </w:p>
    <w:p w:rsidR="004756B0" w:rsidRPr="00075765" w:rsidRDefault="004756B0" w:rsidP="00023401">
      <w:pPr>
        <w:rPr>
          <w:b/>
        </w:rPr>
      </w:pPr>
      <w:r w:rsidRPr="00075765">
        <w:rPr>
          <w:b/>
        </w:rPr>
        <w:t>Блок № 1</w:t>
      </w: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4398"/>
        <w:gridCol w:w="3781"/>
        <w:gridCol w:w="1080"/>
      </w:tblGrid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  <w:rPr>
                <w:b/>
              </w:rPr>
            </w:pPr>
            <w:r w:rsidRPr="00075765">
              <w:rPr>
                <w:b/>
              </w:rPr>
              <w:t>№п/п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pPr>
              <w:jc w:val="center"/>
              <w:rPr>
                <w:b/>
              </w:rPr>
            </w:pPr>
            <w:r w:rsidRPr="00075765">
              <w:rPr>
                <w:b/>
              </w:rPr>
              <w:t>Задание (вопрос)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  <w:r w:rsidRPr="00075765">
              <w:rPr>
                <w:b/>
              </w:rPr>
              <w:t>Эталон ответа</w:t>
            </w:r>
          </w:p>
        </w:tc>
      </w:tr>
      <w:tr w:rsidR="004756B0" w:rsidRPr="00075765" w:rsidTr="00023401">
        <w:tc>
          <w:tcPr>
            <w:tcW w:w="10800" w:type="dxa"/>
            <w:gridSpan w:val="4"/>
          </w:tcPr>
          <w:p w:rsidR="004756B0" w:rsidRPr="00075765" w:rsidRDefault="004756B0">
            <w:pPr>
              <w:jc w:val="center"/>
              <w:rPr>
                <w:b/>
              </w:rPr>
            </w:pPr>
            <w:r w:rsidRPr="00075765">
              <w:rPr>
                <w:b/>
              </w:rPr>
              <w:t>Инструкция по выполнению заданий № 1- 5:  соотнесите содержание столбца 1 с содержанием столбца 2. Запишите в соответствующие строки бланка ответов букву  из столбца 2, обозначающую правильный ответ на вопросы столбца 1. В результате выполнения Вы получите последовательность букв. Например,</w:t>
            </w:r>
          </w:p>
          <w:p w:rsidR="004756B0" w:rsidRPr="00075765" w:rsidRDefault="004756B0">
            <w:pPr>
              <w:rPr>
                <w:u w:val="single"/>
              </w:rPr>
            </w:pPr>
            <w:r w:rsidRPr="00075765">
              <w:rPr>
                <w:u w:val="single"/>
              </w:rPr>
              <w:t xml:space="preserve">                              № задания        Вариант ответа</w:t>
            </w:r>
          </w:p>
          <w:p w:rsidR="004756B0" w:rsidRPr="00075765" w:rsidRDefault="004756B0">
            <w:r w:rsidRPr="00075765">
              <w:t xml:space="preserve">                                          1.               1 – Б, 2 – А, 3 - В</w:t>
            </w:r>
          </w:p>
        </w:tc>
      </w:tr>
      <w:tr w:rsidR="004756B0" w:rsidRPr="00075765" w:rsidTr="00023401">
        <w:trPr>
          <w:trHeight w:val="465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1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rPr>
                <w:i/>
              </w:rPr>
              <w:t>Установите соответствие между содержанием столбца1 и столбца 2</w:t>
            </w:r>
          </w:p>
          <w:p w:rsidR="004756B0" w:rsidRPr="00075765" w:rsidRDefault="004756B0">
            <w:r w:rsidRPr="00075765">
              <w:t xml:space="preserve">                                1                                                  2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rPr>
          <w:trHeight w:val="2820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>
            <w:r w:rsidRPr="00075765">
              <w:t>1) Операция, в результате которой заготовка принимает требуемую форму и размеры за счёт растяжения наружных слоёв металла и сжатия внутренних</w:t>
            </w:r>
          </w:p>
          <w:p w:rsidR="004756B0" w:rsidRPr="00075765" w:rsidRDefault="004756B0">
            <w:r w:rsidRPr="00075765">
              <w:t>2) Операция по выпрямлению изогнутого или покоробленного металла</w:t>
            </w:r>
          </w:p>
          <w:p w:rsidR="004756B0" w:rsidRPr="00075765" w:rsidRDefault="004756B0">
            <w:r w:rsidRPr="00075765">
              <w:t>3) Операция по нанесению на поверхность заготовки линий (рисок), определяющих контуры детали</w:t>
            </w:r>
          </w:p>
          <w:p w:rsidR="004756B0" w:rsidRPr="00075765" w:rsidRDefault="004756B0">
            <w:r w:rsidRPr="00075765">
              <w:t>4) Операция, связанная с разделением материала на части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>А) разметка</w:t>
            </w:r>
          </w:p>
          <w:p w:rsidR="004756B0" w:rsidRPr="00075765" w:rsidRDefault="004756B0"/>
          <w:p w:rsidR="004756B0" w:rsidRPr="00075765" w:rsidRDefault="004756B0">
            <w:r w:rsidRPr="00075765">
              <w:t>Б) гибка</w:t>
            </w:r>
          </w:p>
          <w:p w:rsidR="004756B0" w:rsidRPr="00075765" w:rsidRDefault="004756B0"/>
          <w:p w:rsidR="004756B0" w:rsidRPr="00075765" w:rsidRDefault="004756B0">
            <w:r w:rsidRPr="00075765">
              <w:t xml:space="preserve">В) резка </w:t>
            </w:r>
          </w:p>
          <w:p w:rsidR="004756B0" w:rsidRPr="00075765" w:rsidRDefault="004756B0"/>
          <w:p w:rsidR="004756B0" w:rsidRPr="00075765" w:rsidRDefault="004756B0">
            <w:r w:rsidRPr="00075765">
              <w:t>Г) правка</w:t>
            </w:r>
          </w:p>
          <w:p w:rsidR="004756B0" w:rsidRPr="00075765" w:rsidRDefault="004756B0"/>
          <w:p w:rsidR="004756B0" w:rsidRPr="00075765" w:rsidRDefault="004756B0"/>
          <w:p w:rsidR="004756B0" w:rsidRPr="00075765" w:rsidRDefault="004756B0"/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23401">
        <w:trPr>
          <w:trHeight w:val="720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2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Установите соответствие классов и марок сварочной проволоки: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75765">
        <w:trPr>
          <w:trHeight w:val="841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 w:rsidP="00023401">
            <w:pPr>
              <w:numPr>
                <w:ilvl w:val="0"/>
                <w:numId w:val="5"/>
              </w:numPr>
            </w:pPr>
            <w:r w:rsidRPr="00075765">
              <w:t>Низкоуглеродистая</w:t>
            </w:r>
          </w:p>
          <w:p w:rsidR="004756B0" w:rsidRPr="00075765" w:rsidRDefault="004756B0" w:rsidP="00023401">
            <w:pPr>
              <w:numPr>
                <w:ilvl w:val="0"/>
                <w:numId w:val="5"/>
              </w:numPr>
            </w:pPr>
            <w:r w:rsidRPr="00075765">
              <w:t>Низколегированная</w:t>
            </w:r>
          </w:p>
          <w:p w:rsidR="004756B0" w:rsidRPr="00075765" w:rsidRDefault="004756B0" w:rsidP="00023401">
            <w:pPr>
              <w:numPr>
                <w:ilvl w:val="0"/>
                <w:numId w:val="5"/>
              </w:numPr>
            </w:pPr>
            <w:r w:rsidRPr="00075765">
              <w:t>Высоколегированная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 xml:space="preserve">    А.  20 ХМ</w:t>
            </w:r>
          </w:p>
          <w:p w:rsidR="004756B0" w:rsidRPr="00075765" w:rsidRDefault="004756B0">
            <w:r w:rsidRPr="00075765">
              <w:t xml:space="preserve">    Б .12 ГС</w:t>
            </w:r>
          </w:p>
          <w:p w:rsidR="004756B0" w:rsidRPr="00075765" w:rsidRDefault="004756B0">
            <w:r w:rsidRPr="00075765">
              <w:t xml:space="preserve">    В. 12 Х18 Н9Т</w:t>
            </w:r>
          </w:p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23401">
        <w:trPr>
          <w:trHeight w:val="540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3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rPr>
                <w:i/>
              </w:rPr>
              <w:t>Установите соответствие между содержанием столбца1 и столбца 2</w:t>
            </w:r>
          </w:p>
          <w:p w:rsidR="004756B0" w:rsidRPr="00075765" w:rsidRDefault="004756B0">
            <w:r w:rsidRPr="00075765">
              <w:t xml:space="preserve">                                 1                                                              2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/>
          <w:p w:rsidR="004756B0" w:rsidRPr="00075765" w:rsidRDefault="004756B0">
            <w:r w:rsidRPr="00075765">
              <w:t xml:space="preserve">    </w:t>
            </w:r>
          </w:p>
        </w:tc>
      </w:tr>
      <w:tr w:rsidR="004756B0" w:rsidRPr="00075765" w:rsidTr="00023401">
        <w:trPr>
          <w:trHeight w:val="2250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>
            <w:r w:rsidRPr="00075765">
              <w:t>1)С помощью трансформатора осуществляется …</w:t>
            </w:r>
          </w:p>
          <w:p w:rsidR="004756B0" w:rsidRPr="00075765" w:rsidRDefault="004756B0">
            <w:r w:rsidRPr="00075765">
              <w:t xml:space="preserve"> 2) В основе действия трансформатора лежит …</w:t>
            </w:r>
          </w:p>
          <w:p w:rsidR="004756B0" w:rsidRPr="00075765" w:rsidRDefault="004756B0">
            <w:r w:rsidRPr="00075765">
              <w:t>3) При прохождении переменного тока по первичной обмотке в сердечнике трансформатора появляется …</w:t>
            </w:r>
          </w:p>
          <w:p w:rsidR="004756B0" w:rsidRPr="00075765" w:rsidRDefault="004756B0">
            <w:r w:rsidRPr="00075765">
              <w:t>4) Она (он, оно) возбуждает в каждой обмотке …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>А) явление электромагнитной индукции.</w:t>
            </w:r>
          </w:p>
          <w:p w:rsidR="004756B0" w:rsidRPr="00075765" w:rsidRDefault="004756B0">
            <w:r w:rsidRPr="00075765">
              <w:t xml:space="preserve">Б) ЭДС индукции. </w:t>
            </w:r>
          </w:p>
          <w:p w:rsidR="004756B0" w:rsidRPr="00075765" w:rsidRDefault="004756B0">
            <w:r w:rsidRPr="00075765">
              <w:t>В) переменный поток магнитной индукции.</w:t>
            </w:r>
          </w:p>
          <w:p w:rsidR="004756B0" w:rsidRPr="00075765" w:rsidRDefault="004756B0">
            <w:r w:rsidRPr="00075765">
              <w:t>Г) преобразование переменного тока одного напряжения в ток другого.</w:t>
            </w:r>
          </w:p>
          <w:p w:rsidR="004756B0" w:rsidRPr="00075765" w:rsidRDefault="004756B0"/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23401">
        <w:trPr>
          <w:trHeight w:val="750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4.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Установите соответствие цвета газового баллона и содержания газа в баллоне: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75765">
        <w:trPr>
          <w:trHeight w:val="1023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Кислород</w:t>
            </w:r>
          </w:p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Водород</w:t>
            </w:r>
          </w:p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Ацетилен</w:t>
            </w:r>
          </w:p>
          <w:p w:rsidR="004756B0" w:rsidRPr="00075765" w:rsidRDefault="004756B0" w:rsidP="00023401">
            <w:pPr>
              <w:numPr>
                <w:ilvl w:val="0"/>
                <w:numId w:val="6"/>
              </w:numPr>
            </w:pPr>
            <w:r w:rsidRPr="00075765">
              <w:t>Пропан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 xml:space="preserve">   А. Белый</w:t>
            </w:r>
          </w:p>
          <w:p w:rsidR="004756B0" w:rsidRPr="00075765" w:rsidRDefault="004756B0">
            <w:r w:rsidRPr="00075765">
              <w:t xml:space="preserve">   Б. Голубой</w:t>
            </w:r>
          </w:p>
          <w:p w:rsidR="004756B0" w:rsidRPr="00075765" w:rsidRDefault="004756B0">
            <w:r w:rsidRPr="00075765">
              <w:t xml:space="preserve">   В. Красный</w:t>
            </w:r>
          </w:p>
          <w:p w:rsidR="004756B0" w:rsidRPr="00075765" w:rsidRDefault="004756B0">
            <w:r w:rsidRPr="00075765">
              <w:t xml:space="preserve">   Г. Зеленый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rPr>
          <w:trHeight w:val="525"/>
        </w:trPr>
        <w:tc>
          <w:tcPr>
            <w:tcW w:w="1541" w:type="dxa"/>
            <w:vMerge w:val="restart"/>
          </w:tcPr>
          <w:p w:rsidR="004756B0" w:rsidRPr="00075765" w:rsidRDefault="004756B0">
            <w:pPr>
              <w:jc w:val="center"/>
            </w:pPr>
            <w:r w:rsidRPr="00075765">
              <w:t>5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pPr>
              <w:rPr>
                <w:i/>
              </w:rPr>
            </w:pPr>
            <w:r w:rsidRPr="00075765">
              <w:rPr>
                <w:i/>
              </w:rPr>
              <w:t>Какому крепёжному изделию соответствует данное определение?</w:t>
            </w:r>
          </w:p>
        </w:tc>
        <w:tc>
          <w:tcPr>
            <w:tcW w:w="1080" w:type="dxa"/>
            <w:vMerge w:val="restart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rPr>
          <w:trHeight w:val="1710"/>
        </w:trPr>
        <w:tc>
          <w:tcPr>
            <w:tcW w:w="10800" w:type="dxa"/>
            <w:vMerge/>
            <w:vAlign w:val="center"/>
          </w:tcPr>
          <w:p w:rsidR="004756B0" w:rsidRPr="00075765" w:rsidRDefault="004756B0"/>
        </w:tc>
        <w:tc>
          <w:tcPr>
            <w:tcW w:w="4398" w:type="dxa"/>
          </w:tcPr>
          <w:p w:rsidR="004756B0" w:rsidRPr="00075765" w:rsidRDefault="004756B0">
            <w:r w:rsidRPr="00075765">
              <w:t>1) Цилиндрический стержень с головкой на одном конце и резьбой для навинчивания гайки на другом</w:t>
            </w:r>
          </w:p>
          <w:p w:rsidR="004756B0" w:rsidRPr="00075765" w:rsidRDefault="004756B0">
            <w:r w:rsidRPr="00075765">
              <w:t>2) Цилиндрический стержень с резьбой на обоих концах</w:t>
            </w:r>
          </w:p>
          <w:p w:rsidR="004756B0" w:rsidRPr="00075765" w:rsidRDefault="004756B0">
            <w:r w:rsidRPr="00075765">
              <w:t xml:space="preserve">3)  изделие с резьбовым отверстием для навинчивания на болт, винт, шпильку </w:t>
            </w:r>
          </w:p>
          <w:p w:rsidR="004756B0" w:rsidRPr="00075765" w:rsidRDefault="004756B0">
            <w:r w:rsidRPr="00075765">
              <w:t>4) .Цельная или разрезанная пластина с круглым отверстием, служит для установки под гайку, головку болта или винта</w:t>
            </w:r>
          </w:p>
        </w:tc>
        <w:tc>
          <w:tcPr>
            <w:tcW w:w="3781" w:type="dxa"/>
          </w:tcPr>
          <w:p w:rsidR="004756B0" w:rsidRPr="00075765" w:rsidRDefault="004756B0">
            <w:r w:rsidRPr="00075765">
              <w:t>А) гайка</w:t>
            </w:r>
          </w:p>
          <w:p w:rsidR="004756B0" w:rsidRPr="00075765" w:rsidRDefault="004756B0"/>
          <w:p w:rsidR="004756B0" w:rsidRPr="00075765" w:rsidRDefault="004756B0">
            <w:r w:rsidRPr="00075765">
              <w:t>Б) шпилька</w:t>
            </w:r>
          </w:p>
          <w:p w:rsidR="004756B0" w:rsidRPr="00075765" w:rsidRDefault="004756B0"/>
          <w:p w:rsidR="004756B0" w:rsidRPr="00075765" w:rsidRDefault="004756B0">
            <w:r w:rsidRPr="00075765">
              <w:t>В) шайба</w:t>
            </w:r>
          </w:p>
          <w:p w:rsidR="004756B0" w:rsidRPr="00075765" w:rsidRDefault="004756B0"/>
          <w:p w:rsidR="004756B0" w:rsidRPr="00075765" w:rsidRDefault="004756B0">
            <w:r w:rsidRPr="00075765">
              <w:t>Г) винт</w:t>
            </w:r>
          </w:p>
          <w:p w:rsidR="004756B0" w:rsidRPr="00075765" w:rsidRDefault="004756B0"/>
          <w:p w:rsidR="004756B0" w:rsidRPr="00075765" w:rsidRDefault="004756B0">
            <w:r w:rsidRPr="00075765">
              <w:t>Д) болт</w:t>
            </w:r>
          </w:p>
        </w:tc>
        <w:tc>
          <w:tcPr>
            <w:tcW w:w="1080" w:type="dxa"/>
            <w:vMerge/>
            <w:vAlign w:val="center"/>
          </w:tcPr>
          <w:p w:rsidR="004756B0" w:rsidRPr="00075765" w:rsidRDefault="004756B0"/>
        </w:tc>
      </w:tr>
      <w:tr w:rsidR="004756B0" w:rsidRPr="00075765" w:rsidTr="00075765">
        <w:trPr>
          <w:trHeight w:val="460"/>
        </w:trPr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</w:tc>
        <w:tc>
          <w:tcPr>
            <w:tcW w:w="8179" w:type="dxa"/>
            <w:gridSpan w:val="2"/>
          </w:tcPr>
          <w:p w:rsidR="004756B0" w:rsidRPr="00075765" w:rsidRDefault="004756B0">
            <w:pPr>
              <w:rPr>
                <w:b/>
              </w:rPr>
            </w:pPr>
            <w:r w:rsidRPr="00075765">
              <w:rPr>
                <w:b/>
              </w:rPr>
              <w:t>Инструкция по выполнению заданий № 6 – 23: Выберите букву, соответствующую  варианту ответа и запишите её в бланк ответов.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  <w:r w:rsidRPr="00075765">
              <w:t xml:space="preserve">           </w:t>
            </w:r>
          </w:p>
          <w:p w:rsidR="004756B0" w:rsidRPr="00075765" w:rsidRDefault="004756B0">
            <w:pPr>
              <w:jc w:val="center"/>
            </w:pPr>
            <w:r w:rsidRPr="00075765">
              <w:t xml:space="preserve">           </w:t>
            </w: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6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Какая из перечисленных схем выпрямления является самой распространенной?</w:t>
            </w:r>
          </w:p>
          <w:p w:rsidR="004756B0" w:rsidRPr="00075765" w:rsidRDefault="004756B0">
            <w:r w:rsidRPr="00075765">
              <w:t>А. Двухполупериодная со средней точкой. Б. Мостовая. В. Однополупериодная.</w:t>
            </w:r>
          </w:p>
          <w:p w:rsidR="004756B0" w:rsidRPr="00075765" w:rsidRDefault="004756B0">
            <w:r w:rsidRPr="00075765">
              <w:t>Г. Схема трехфазного выпрямления.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7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Симметричная нагрузка соединена треугольником. Линейное напряжение 380 В. Чему равно фазное напряжение?</w:t>
            </w:r>
          </w:p>
          <w:p w:rsidR="004756B0" w:rsidRPr="00075765" w:rsidRDefault="004756B0">
            <w:r w:rsidRPr="00075765">
              <w:t>А. 127 В. Б. 220 В. В. 380 В. Г. 660 В.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8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Приказ работодателя о приеме на работу объявляется … со дня подписания трудового договора.</w:t>
            </w:r>
          </w:p>
          <w:p w:rsidR="004756B0" w:rsidRPr="00075765" w:rsidRDefault="004756B0">
            <w:r w:rsidRPr="00075765">
              <w:t>А. устно в трехдневный срок. Б. под расписку  трехдневный срок.                          В. под расписку после испытания. Г. Устно через неделю.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9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Помещения, в которых постоянно выполняются газо- и электросварочные работы должны быть расположены</w:t>
            </w:r>
          </w:p>
          <w:p w:rsidR="004756B0" w:rsidRPr="00075765" w:rsidRDefault="004756B0">
            <w:r w:rsidRPr="00075765">
              <w:t>А.На 1-м этаже.    Б. в подвале.  В. выше 2-го этажа.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10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Газовые баллоны разрешается перевозить, хранить, выдавать и получать только лицам…</w:t>
            </w:r>
          </w:p>
          <w:p w:rsidR="004756B0" w:rsidRPr="00075765" w:rsidRDefault="004756B0">
            <w:r w:rsidRPr="00075765">
              <w:t>А. прошедшим обучение по соответствующей профессии.</w:t>
            </w:r>
          </w:p>
          <w:p w:rsidR="004756B0" w:rsidRPr="00075765" w:rsidRDefault="004756B0">
            <w:r w:rsidRPr="00075765">
              <w:t>Б. старше 18 лет. В. Имеющим высшее образование. Г. Имеющим письменное разрешение.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11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Инструмент, измеряющий углы между элементами детали ….</w:t>
            </w:r>
          </w:p>
          <w:p w:rsidR="004756B0" w:rsidRPr="00075765" w:rsidRDefault="004756B0">
            <w:r w:rsidRPr="00075765">
              <w:t>А. штангенциркуль</w:t>
            </w:r>
          </w:p>
          <w:p w:rsidR="004756B0" w:rsidRPr="00075765" w:rsidRDefault="004756B0">
            <w:r w:rsidRPr="00075765">
              <w:t>Б. угломер</w:t>
            </w:r>
          </w:p>
          <w:p w:rsidR="004756B0" w:rsidRPr="00075765" w:rsidRDefault="004756B0">
            <w:r w:rsidRPr="00075765">
              <w:t>В. кронциркуль</w:t>
            </w:r>
          </w:p>
          <w:p w:rsidR="004756B0" w:rsidRPr="00075765" w:rsidRDefault="004756B0">
            <w:r w:rsidRPr="00075765">
              <w:t>Г. масштабная стальная линейка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12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Какая резьба применяется в соединительных деталях машин, механизмов и приборов?</w:t>
            </w:r>
          </w:p>
          <w:p w:rsidR="004756B0" w:rsidRPr="00075765" w:rsidRDefault="004756B0">
            <w:r w:rsidRPr="00075765">
              <w:t>А. крепёжная</w:t>
            </w:r>
          </w:p>
          <w:p w:rsidR="004756B0" w:rsidRPr="00075765" w:rsidRDefault="004756B0">
            <w:r w:rsidRPr="00075765">
              <w:t>Б. специальная</w:t>
            </w:r>
          </w:p>
          <w:p w:rsidR="004756B0" w:rsidRPr="00075765" w:rsidRDefault="004756B0">
            <w:r w:rsidRPr="00075765">
              <w:t>В. неразъёмная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13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В чем заключается опасность такого дефекта, как непровар?</w:t>
            </w:r>
          </w:p>
          <w:p w:rsidR="004756B0" w:rsidRPr="00075765" w:rsidRDefault="004756B0">
            <w:r w:rsidRPr="00075765">
              <w:t xml:space="preserve">А. Уменьшается механическая прочность соединения </w:t>
            </w:r>
          </w:p>
          <w:p w:rsidR="004756B0" w:rsidRPr="00075765" w:rsidRDefault="004756B0">
            <w:r w:rsidRPr="00075765">
              <w:t>Б. Увеличивается сопротивление протеканию жидкости в трубопроводах</w:t>
            </w:r>
          </w:p>
          <w:p w:rsidR="004756B0" w:rsidRPr="00075765" w:rsidRDefault="004756B0">
            <w:r w:rsidRPr="00075765">
              <w:t>В. Увеличивается опасность получения неплотного сварного соединения</w:t>
            </w:r>
          </w:p>
          <w:p w:rsidR="004756B0" w:rsidRPr="00075765" w:rsidRDefault="004756B0">
            <w:r w:rsidRPr="00075765">
              <w:t>Г. Непровар не является дефектом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14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 xml:space="preserve">Что из перечисленного </w:t>
            </w:r>
            <w:r w:rsidRPr="00075765">
              <w:rPr>
                <w:u w:val="single"/>
              </w:rPr>
              <w:t>не</w:t>
            </w:r>
            <w:r w:rsidRPr="00075765">
              <w:t xml:space="preserve"> является сварочным материалом?</w:t>
            </w:r>
          </w:p>
          <w:p w:rsidR="004756B0" w:rsidRPr="00075765" w:rsidRDefault="004756B0">
            <w:r w:rsidRPr="00075765">
              <w:t>А. Электрод</w:t>
            </w:r>
          </w:p>
          <w:p w:rsidR="004756B0" w:rsidRPr="00075765" w:rsidRDefault="004756B0">
            <w:r w:rsidRPr="00075765">
              <w:t>Б. Флюс</w:t>
            </w:r>
          </w:p>
          <w:p w:rsidR="004756B0" w:rsidRPr="00075765" w:rsidRDefault="004756B0">
            <w:r w:rsidRPr="00075765">
              <w:t>В. Источник питания</w:t>
            </w:r>
          </w:p>
          <w:p w:rsidR="004756B0" w:rsidRPr="00075765" w:rsidRDefault="004756B0">
            <w:r w:rsidRPr="00075765">
              <w:t>Г. Защитный газ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15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Какие покрытия наносят  для повышения коррозийной стойкости поверхности изделия?</w:t>
            </w:r>
          </w:p>
          <w:p w:rsidR="004756B0" w:rsidRPr="00075765" w:rsidRDefault="004756B0">
            <w:r w:rsidRPr="00075765">
              <w:t>А)  войлочные</w:t>
            </w:r>
          </w:p>
          <w:p w:rsidR="004756B0" w:rsidRPr="00075765" w:rsidRDefault="004756B0">
            <w:r w:rsidRPr="00075765">
              <w:t>Б)  деревянные</w:t>
            </w:r>
          </w:p>
          <w:p w:rsidR="004756B0" w:rsidRPr="00075765" w:rsidRDefault="004756B0">
            <w:r w:rsidRPr="00075765">
              <w:t>В)  лакокрасочные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16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Основное отличие стали от чугуна состоит в том, что</w:t>
            </w:r>
          </w:p>
          <w:p w:rsidR="004756B0" w:rsidRPr="00075765" w:rsidRDefault="004756B0">
            <w:r w:rsidRPr="00075765">
              <w:t>А. В сталь входят легирующие элементы</w:t>
            </w:r>
          </w:p>
          <w:p w:rsidR="004756B0" w:rsidRPr="00075765" w:rsidRDefault="004756B0">
            <w:r w:rsidRPr="00075765">
              <w:t>Б. В стали содержание углерода не более 2,14%, а в чугуне - более 2,14%</w:t>
            </w:r>
          </w:p>
          <w:p w:rsidR="004756B0" w:rsidRPr="00075765" w:rsidRDefault="004756B0">
            <w:r w:rsidRPr="00075765">
              <w:t>В. В стали содержание углерода более 2,14%, а в чугуне - менее 2,14%</w:t>
            </w:r>
          </w:p>
          <w:p w:rsidR="004756B0" w:rsidRPr="00075765" w:rsidRDefault="004756B0">
            <w:r w:rsidRPr="00075765">
              <w:t>Г. Сталь менее пластичная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17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Какое условное обозначение нанесено на стволах горелок инжекторных малой мощности?</w:t>
            </w:r>
          </w:p>
          <w:p w:rsidR="004756B0" w:rsidRPr="00075765" w:rsidRDefault="004756B0">
            <w:r w:rsidRPr="00075765">
              <w:t>А. Г1             Б. Г2         В. Г3         Г. Г4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18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Назовите сварные швы, классифицируемые по отношению к направлению действующих усилий</w:t>
            </w:r>
          </w:p>
          <w:p w:rsidR="004756B0" w:rsidRPr="00075765" w:rsidRDefault="004756B0">
            <w:r w:rsidRPr="00075765">
              <w:t>А. цепные, сплошные</w:t>
            </w:r>
          </w:p>
          <w:p w:rsidR="004756B0" w:rsidRPr="00075765" w:rsidRDefault="004756B0">
            <w:r w:rsidRPr="00075765">
              <w:t>Б. фланговые, лобовые</w:t>
            </w:r>
          </w:p>
          <w:p w:rsidR="004756B0" w:rsidRPr="00075765" w:rsidRDefault="004756B0">
            <w:r w:rsidRPr="00075765">
              <w:t>В. однослойные, многослойные</w:t>
            </w:r>
          </w:p>
          <w:p w:rsidR="004756B0" w:rsidRPr="00075765" w:rsidRDefault="004756B0">
            <w:r w:rsidRPr="00075765">
              <w:t xml:space="preserve">Г. горизонтальные, вертикальные 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19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Чем отличаются электроды типа Э-46 и Э-46А</w:t>
            </w:r>
          </w:p>
          <w:p w:rsidR="004756B0" w:rsidRPr="00075765" w:rsidRDefault="004756B0">
            <w:r w:rsidRPr="00075765">
              <w:t>А. Электроды типа Э-46А легируются азотом для повышения прочности</w:t>
            </w:r>
          </w:p>
          <w:p w:rsidR="004756B0" w:rsidRPr="00075765" w:rsidRDefault="004756B0">
            <w:r w:rsidRPr="00075765">
              <w:t>Б. Отличий нет</w:t>
            </w:r>
          </w:p>
          <w:p w:rsidR="004756B0" w:rsidRPr="00075765" w:rsidRDefault="004756B0">
            <w:r w:rsidRPr="00075765">
              <w:t>В. У электродов Э-46 ниже пластические свойства наплавленного металла</w:t>
            </w:r>
          </w:p>
          <w:p w:rsidR="004756B0" w:rsidRPr="00075765" w:rsidRDefault="004756B0">
            <w:r w:rsidRPr="00075765">
              <w:t>Г. Электроды Э-46А обеспечивают более высокую прочность наплавленного металла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 xml:space="preserve">20 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Укажите газ, оказывающий отрицательное влияние на качество шва.</w:t>
            </w:r>
          </w:p>
          <w:p w:rsidR="004756B0" w:rsidRPr="00075765" w:rsidRDefault="004756B0">
            <w:r w:rsidRPr="00075765">
              <w:t>А. Кислород</w:t>
            </w:r>
          </w:p>
          <w:p w:rsidR="004756B0" w:rsidRPr="00075765" w:rsidRDefault="004756B0">
            <w:r w:rsidRPr="00075765">
              <w:t>Б. Гелий</w:t>
            </w:r>
          </w:p>
          <w:p w:rsidR="004756B0" w:rsidRPr="00075765" w:rsidRDefault="004756B0">
            <w:r w:rsidRPr="00075765">
              <w:t>В. Аргон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21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Сварочная электрическая дуга представляет собой</w:t>
            </w:r>
          </w:p>
          <w:p w:rsidR="004756B0" w:rsidRPr="00075765" w:rsidRDefault="004756B0">
            <w:r w:rsidRPr="00075765">
              <w:t>А. Столб газа, находящегося в состоянии плазмы</w:t>
            </w:r>
          </w:p>
          <w:p w:rsidR="004756B0" w:rsidRPr="00075765" w:rsidRDefault="004756B0">
            <w:r w:rsidRPr="00075765">
              <w:t>Б. Струю расплавленного металла</w:t>
            </w:r>
          </w:p>
          <w:p w:rsidR="004756B0" w:rsidRPr="00075765" w:rsidRDefault="004756B0">
            <w:r w:rsidRPr="00075765">
              <w:t>В. Столб паров материала электродной проволоки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</w:p>
          <w:p w:rsidR="004756B0" w:rsidRPr="00075765" w:rsidRDefault="004756B0">
            <w:pPr>
              <w:jc w:val="center"/>
            </w:pPr>
            <w:r w:rsidRPr="00075765">
              <w:t>22</w:t>
            </w:r>
          </w:p>
        </w:tc>
        <w:tc>
          <w:tcPr>
            <w:tcW w:w="8179" w:type="dxa"/>
            <w:gridSpan w:val="2"/>
          </w:tcPr>
          <w:p w:rsidR="004756B0" w:rsidRPr="00075765" w:rsidRDefault="004756B0"/>
          <w:p w:rsidR="004756B0" w:rsidRPr="00075765" w:rsidRDefault="004756B0">
            <w:r w:rsidRPr="00075765">
              <w:t>В предложенном списке укажите марку стали, которая относится к низкоуглеродистым сталям.</w:t>
            </w:r>
          </w:p>
          <w:p w:rsidR="004756B0" w:rsidRPr="00075765" w:rsidRDefault="004756B0">
            <w:r w:rsidRPr="00075765">
              <w:t>А. Ст 25</w:t>
            </w:r>
          </w:p>
          <w:p w:rsidR="004756B0" w:rsidRPr="00075765" w:rsidRDefault="004756B0">
            <w:r w:rsidRPr="00075765">
              <w:t xml:space="preserve">Б. Ст  4 </w:t>
            </w:r>
          </w:p>
          <w:p w:rsidR="004756B0" w:rsidRPr="00075765" w:rsidRDefault="004756B0">
            <w:r w:rsidRPr="00075765">
              <w:t>В. Ст 3</w:t>
            </w:r>
          </w:p>
          <w:p w:rsidR="004756B0" w:rsidRPr="00075765" w:rsidRDefault="004756B0">
            <w:r w:rsidRPr="00075765">
              <w:t>Г. Ст 5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1541" w:type="dxa"/>
          </w:tcPr>
          <w:p w:rsidR="004756B0" w:rsidRPr="00075765" w:rsidRDefault="004756B0">
            <w:pPr>
              <w:jc w:val="center"/>
            </w:pPr>
            <w:r w:rsidRPr="00075765">
              <w:t>23</w:t>
            </w:r>
          </w:p>
        </w:tc>
        <w:tc>
          <w:tcPr>
            <w:tcW w:w="8179" w:type="dxa"/>
            <w:gridSpan w:val="2"/>
          </w:tcPr>
          <w:p w:rsidR="004756B0" w:rsidRPr="00075765" w:rsidRDefault="004756B0">
            <w:r w:rsidRPr="00075765">
              <w:t>Почему детали перед сваркой собирают с зазором?</w:t>
            </w:r>
          </w:p>
          <w:p w:rsidR="004756B0" w:rsidRPr="00075765" w:rsidRDefault="004756B0">
            <w:r w:rsidRPr="00075765">
              <w:t>А. Для обеспечения полного провара соединения</w:t>
            </w:r>
          </w:p>
          <w:p w:rsidR="004756B0" w:rsidRPr="00075765" w:rsidRDefault="004756B0">
            <w:r w:rsidRPr="00075765">
              <w:t>Б. Для обеспечения условий работы сварщика</w:t>
            </w:r>
          </w:p>
          <w:p w:rsidR="004756B0" w:rsidRPr="00075765" w:rsidRDefault="004756B0">
            <w:r w:rsidRPr="00075765">
              <w:t>В. Для снижения сварочных напряжений</w:t>
            </w:r>
          </w:p>
          <w:p w:rsidR="004756B0" w:rsidRPr="00075765" w:rsidRDefault="004756B0">
            <w:r w:rsidRPr="00075765">
              <w:t>Г. Для повышения скорости сварки</w:t>
            </w:r>
          </w:p>
        </w:tc>
        <w:tc>
          <w:tcPr>
            <w:tcW w:w="1080" w:type="dxa"/>
          </w:tcPr>
          <w:p w:rsidR="004756B0" w:rsidRPr="00075765" w:rsidRDefault="004756B0">
            <w:pPr>
              <w:jc w:val="center"/>
            </w:pPr>
          </w:p>
        </w:tc>
      </w:tr>
    </w:tbl>
    <w:p w:rsidR="004756B0" w:rsidRPr="00075765" w:rsidRDefault="004756B0" w:rsidP="00023401"/>
    <w:p w:rsidR="004756B0" w:rsidRPr="00075765" w:rsidRDefault="004756B0" w:rsidP="00023401">
      <w:r w:rsidRPr="00075765">
        <w:t>Ф.И.О конкурсанта_________________________________________________________</w:t>
      </w:r>
    </w:p>
    <w:p w:rsidR="004756B0" w:rsidRPr="00075765" w:rsidRDefault="004756B0" w:rsidP="00023401"/>
    <w:p w:rsidR="004756B0" w:rsidRPr="00075765" w:rsidRDefault="004756B0" w:rsidP="00023401">
      <w:pPr>
        <w:rPr>
          <w:b/>
        </w:rPr>
      </w:pPr>
    </w:p>
    <w:p w:rsidR="004756B0" w:rsidRPr="00075765" w:rsidRDefault="004756B0" w:rsidP="00023401">
      <w:pPr>
        <w:rPr>
          <w:b/>
        </w:rPr>
      </w:pPr>
    </w:p>
    <w:p w:rsidR="004756B0" w:rsidRPr="00075765" w:rsidRDefault="004756B0" w:rsidP="00023401">
      <w:pPr>
        <w:jc w:val="right"/>
        <w:rPr>
          <w:b/>
          <w:u w:val="single"/>
        </w:rPr>
      </w:pPr>
      <w:r w:rsidRPr="00075765">
        <w:rPr>
          <w:b/>
          <w:u w:val="single"/>
        </w:rPr>
        <w:t>Бланк для комиссии</w:t>
      </w:r>
    </w:p>
    <w:p w:rsidR="004756B0" w:rsidRPr="00075765" w:rsidRDefault="004756B0" w:rsidP="00023401">
      <w:pPr>
        <w:rPr>
          <w:b/>
        </w:rPr>
      </w:pPr>
      <w:r w:rsidRPr="00075765">
        <w:rPr>
          <w:b/>
        </w:rPr>
        <w:t>Блок №2</w:t>
      </w:r>
    </w:p>
    <w:p w:rsidR="004756B0" w:rsidRPr="00075765" w:rsidRDefault="004756B0" w:rsidP="00023401">
      <w:r w:rsidRPr="00075765">
        <w:t xml:space="preserve">24. </w:t>
      </w:r>
    </w:p>
    <w:p w:rsidR="004756B0" w:rsidRPr="00075765" w:rsidRDefault="004756B0" w:rsidP="00023401">
      <w:pPr>
        <w:rPr>
          <w:b/>
        </w:rPr>
      </w:pPr>
    </w:p>
    <w:p w:rsidR="004756B0" w:rsidRPr="00075765" w:rsidRDefault="004756B0" w:rsidP="00023401">
      <w:pPr>
        <w:rPr>
          <w:b/>
        </w:rPr>
      </w:pPr>
      <w:r w:rsidRPr="00075765">
        <w:rPr>
          <w:b/>
        </w:rPr>
        <w:t>Задание: Назвать все виды сварных соединений и расположение сварных швов в пространстве указанных на рисунке. Ответы внесите в бланк.</w:t>
      </w:r>
    </w:p>
    <w:p w:rsidR="004756B0" w:rsidRPr="00075765" w:rsidRDefault="004756B0" w:rsidP="00023401">
      <w:pPr>
        <w:ind w:left="-900"/>
        <w:jc w:val="center"/>
      </w:pPr>
      <w:r w:rsidRPr="0007576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" o:spid="_x0000_i1025" type="#_x0000_t75" style="width:260.25pt;height:187.5pt;visibility:visible">
            <v:imagedata r:id="rId7" o:title=""/>
          </v:shape>
        </w:pict>
      </w:r>
    </w:p>
    <w:p w:rsidR="004756B0" w:rsidRPr="00075765" w:rsidRDefault="004756B0" w:rsidP="00023401"/>
    <w:p w:rsidR="004756B0" w:rsidRPr="00075765" w:rsidRDefault="004756B0" w:rsidP="00023401">
      <w:pPr>
        <w:spacing w:line="360" w:lineRule="auto"/>
      </w:pPr>
      <w:r w:rsidRPr="00075765">
        <w:rPr>
          <w:b/>
        </w:rPr>
        <w:t>Виды сварных соединений (рис. 5,а):</w:t>
      </w:r>
      <w:r w:rsidRPr="00075765">
        <w:t xml:space="preserve"> тавровое (I), нахлесточное (II), угловое (III) и стыковое (IV).</w:t>
      </w:r>
    </w:p>
    <w:p w:rsidR="004756B0" w:rsidRPr="00075765" w:rsidRDefault="004756B0" w:rsidP="00023401">
      <w:pPr>
        <w:spacing w:line="360" w:lineRule="auto"/>
      </w:pPr>
      <w:r w:rsidRPr="00075765">
        <w:t xml:space="preserve"> </w:t>
      </w:r>
      <w:r w:rsidRPr="00075765">
        <w:rPr>
          <w:b/>
        </w:rPr>
        <w:t>По расположению в пространстве (рис. 5,б)</w:t>
      </w:r>
      <w:r w:rsidRPr="00075765">
        <w:t xml:space="preserve"> различают сле</w:t>
      </w:r>
      <w:r w:rsidRPr="00075765">
        <w:softHyphen/>
        <w:t>дующие сварные швы: горизонтальные (слева направо) — V, вертикальные (сверху вниз) — VI, в нижнем положении — VII, потолочные— VIII.</w:t>
      </w:r>
    </w:p>
    <w:p w:rsidR="004756B0" w:rsidRPr="00075765" w:rsidRDefault="004756B0" w:rsidP="00023401">
      <w:pPr>
        <w:spacing w:line="360" w:lineRule="auto"/>
      </w:pPr>
    </w:p>
    <w:p w:rsidR="004756B0" w:rsidRPr="00075765" w:rsidRDefault="004756B0" w:rsidP="00023401">
      <w:pPr>
        <w:rPr>
          <w:b/>
        </w:rPr>
      </w:pPr>
      <w:r w:rsidRPr="00075765">
        <w:rPr>
          <w:b/>
        </w:rPr>
        <w:t>Задание : Назовите виды дефектов сварных швов указанных на картинке. Ответы подпишите под картинкой с дефектом сварного шва</w:t>
      </w:r>
    </w:p>
    <w:p w:rsidR="004756B0" w:rsidRPr="00075765" w:rsidRDefault="004756B0" w:rsidP="00023401">
      <w:r w:rsidRPr="00075765">
        <w:t>25.</w:t>
      </w:r>
    </w:p>
    <w:tbl>
      <w:tblPr>
        <w:tblW w:w="10620" w:type="dxa"/>
        <w:tblCellSpacing w:w="15" w:type="dxa"/>
        <w:tblInd w:w="-315" w:type="dxa"/>
        <w:tblLook w:val="00A0" w:firstRow="1" w:lastRow="0" w:firstColumn="1" w:lastColumn="0" w:noHBand="0" w:noVBand="0"/>
      </w:tblPr>
      <w:tblGrid>
        <w:gridCol w:w="4860"/>
        <w:gridCol w:w="5760"/>
      </w:tblGrid>
      <w:tr w:rsidR="004756B0" w:rsidRPr="00075765" w:rsidTr="00075765">
        <w:trPr>
          <w:tblCellSpacing w:w="15" w:type="dxa"/>
        </w:trPr>
        <w:tc>
          <w:tcPr>
            <w:tcW w:w="48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8" w:history="1">
              <w:r w:rsidRPr="00075765">
                <w:rPr>
                  <w:noProof/>
                  <w:color w:val="0000FF"/>
                </w:rPr>
                <w:pict>
                  <v:shape id="Рисунок 19" o:spid="_x0000_i1026" type="#_x0000_t75" alt="Типы дефектов сварных соединений" href="http://www.svarka-truboprovoda.ru/uploads/posts/2011-04/1303898456_1.jp" style="width:87.75pt;height:44.25pt;visibility:visible" o:button="t">
                    <v:fill o:detectmouseclick="t"/>
                    <v:imagedata r:id="rId9" r:href="rId10"/>
                  </v:shape>
                </w:pict>
              </w:r>
            </w:hyperlink>
            <w:r w:rsidRPr="00075765">
              <w:br/>
            </w:r>
            <w:r w:rsidRPr="00075765">
              <w:rPr>
                <w:b/>
                <w:bCs/>
              </w:rPr>
              <w:t>Кратеры:</w:t>
            </w:r>
            <w:r w:rsidRPr="00075765">
              <w:br/>
            </w:r>
          </w:p>
        </w:tc>
        <w:tc>
          <w:tcPr>
            <w:tcW w:w="57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11" w:history="1">
              <w:r w:rsidRPr="00075765">
                <w:rPr>
                  <w:noProof/>
                  <w:color w:val="0000FF"/>
                </w:rPr>
                <w:pict>
                  <v:shape id="Рисунок 18" o:spid="_x0000_i1027" type="#_x0000_t75" alt="Типы дефектов сварных соединений" href="http://www.svarka-truboprovoda.ru/uploads/posts/2011-04/1303900520_2.jp" style="width:87.75pt;height:33.75pt;visibility:visible" o:button="t">
                    <v:fill o:detectmouseclick="t"/>
                    <v:imagedata r:id="rId12" r:href="rId13"/>
                  </v:shape>
                </w:pict>
              </w:r>
            </w:hyperlink>
            <w:r w:rsidRPr="00075765">
              <w:br/>
            </w:r>
            <w:r w:rsidRPr="00075765">
              <w:rPr>
                <w:b/>
                <w:bCs/>
              </w:rPr>
              <w:t>Подрезы:</w:t>
            </w:r>
            <w:r w:rsidRPr="00075765">
              <w:br/>
            </w:r>
          </w:p>
        </w:tc>
      </w:tr>
      <w:tr w:rsidR="004756B0" w:rsidRPr="00075765" w:rsidTr="00075765">
        <w:trPr>
          <w:tblCellSpacing w:w="15" w:type="dxa"/>
        </w:trPr>
        <w:tc>
          <w:tcPr>
            <w:tcW w:w="48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14" w:history="1">
              <w:r w:rsidRPr="00075765">
                <w:rPr>
                  <w:noProof/>
                  <w:color w:val="0000FF"/>
                </w:rPr>
                <w:pict>
                  <v:shape id="Рисунок 17" o:spid="_x0000_i1028" type="#_x0000_t75" alt="Типы дефектов сварных соединений" href="http://www.svarka-truboprovoda.ru/uploads/posts/2011-04/1303900527_3.jp" style="width:114pt;height:52.5pt;visibility:visible" o:button="t">
                    <v:fill o:detectmouseclick="t"/>
                    <v:imagedata r:id="rId15" r:href="rId16"/>
                  </v:shape>
                </w:pict>
              </w:r>
            </w:hyperlink>
            <w:r w:rsidRPr="00075765">
              <w:br/>
            </w:r>
            <w:r w:rsidRPr="00075765">
              <w:rPr>
                <w:b/>
                <w:bCs/>
              </w:rPr>
              <w:t>Поры:</w:t>
            </w:r>
            <w:r w:rsidRPr="00075765">
              <w:br/>
            </w:r>
          </w:p>
        </w:tc>
        <w:tc>
          <w:tcPr>
            <w:tcW w:w="57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17" w:history="1">
              <w:r w:rsidRPr="00075765">
                <w:rPr>
                  <w:noProof/>
                  <w:color w:val="0000FF"/>
                </w:rPr>
                <w:pict>
                  <v:shape id="Рисунок 16" o:spid="_x0000_i1029" type="#_x0000_t75" alt="Типы дефектов сварных соединений" href="http://www.svarka-truboprovoda.ru/uploads/posts/2011-04/1303900598_4.jp" style="width:106.5pt;height:43.5pt;visibility:visible" o:button="t">
                    <v:fill o:detectmouseclick="t"/>
                    <v:imagedata r:id="rId18" r:href="rId19"/>
                  </v:shape>
                </w:pict>
              </w:r>
            </w:hyperlink>
            <w:r w:rsidRPr="00075765">
              <w:br/>
            </w:r>
            <w:r w:rsidRPr="00075765">
              <w:rPr>
                <w:b/>
                <w:bCs/>
              </w:rPr>
              <w:t>Непровар:</w:t>
            </w:r>
            <w:r w:rsidRPr="00075765">
              <w:br/>
            </w:r>
          </w:p>
        </w:tc>
      </w:tr>
      <w:tr w:rsidR="004756B0" w:rsidRPr="00075765" w:rsidTr="00075765">
        <w:trPr>
          <w:tblCellSpacing w:w="15" w:type="dxa"/>
        </w:trPr>
        <w:tc>
          <w:tcPr>
            <w:tcW w:w="48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20" w:history="1">
              <w:r w:rsidRPr="00075765">
                <w:rPr>
                  <w:noProof/>
                  <w:color w:val="0000FF"/>
                </w:rPr>
                <w:pict>
                  <v:shape id="Рисунок 15" o:spid="_x0000_i1030" type="#_x0000_t75" alt="Типы дефектов сварных соединений" href="http://www.svarka-truboprovoda.ru/uploads/posts/2011-04/1303900676_7.jp" style="width:114pt;height:66pt;visibility:visible" o:button="t">
                    <v:fill o:detectmouseclick="t"/>
                    <v:imagedata r:id="rId21" r:href="rId22"/>
                  </v:shape>
                </w:pict>
              </w:r>
            </w:hyperlink>
            <w:r w:rsidRPr="00075765">
              <w:br/>
            </w:r>
            <w:r w:rsidRPr="00075765">
              <w:rPr>
                <w:b/>
                <w:bCs/>
              </w:rPr>
              <w:t>Несплавления:</w:t>
            </w:r>
            <w:r w:rsidRPr="00075765">
              <w:br/>
            </w:r>
          </w:p>
        </w:tc>
        <w:tc>
          <w:tcPr>
            <w:tcW w:w="57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23" w:history="1">
              <w:r w:rsidRPr="00075765">
                <w:rPr>
                  <w:noProof/>
                  <w:color w:val="0000FF"/>
                </w:rPr>
                <w:pict>
                  <v:shape id="Рисунок 14" o:spid="_x0000_i1031" type="#_x0000_t75" alt="Типы дефектов сварных соединений" href="http://www.svarka-truboprovoda.ru/uploads/posts/2011-04/1303900674_8.jp" style="width:97.5pt;height:33pt;visibility:visible" o:button="t">
                    <v:fill o:detectmouseclick="t"/>
                    <v:imagedata r:id="rId24" r:href="rId25"/>
                  </v:shape>
                </w:pict>
              </w:r>
            </w:hyperlink>
            <w:r w:rsidRPr="00075765">
              <w:br/>
            </w:r>
            <w:r w:rsidRPr="00075765">
              <w:rPr>
                <w:b/>
                <w:bCs/>
              </w:rPr>
              <w:t>Неравномерная форма шва или грубая чешуйчатость:</w:t>
            </w:r>
            <w:r w:rsidRPr="00075765">
              <w:br/>
            </w:r>
          </w:p>
        </w:tc>
      </w:tr>
    </w:tbl>
    <w:p w:rsidR="004756B0" w:rsidRPr="00075765" w:rsidRDefault="004756B0" w:rsidP="00023401">
      <w:pPr>
        <w:jc w:val="right"/>
        <w:rPr>
          <w:b/>
          <w:u w:val="single"/>
        </w:rPr>
      </w:pPr>
    </w:p>
    <w:p w:rsidR="004756B0" w:rsidRPr="00075765" w:rsidRDefault="004756B0" w:rsidP="00023401">
      <w:pPr>
        <w:jc w:val="right"/>
        <w:rPr>
          <w:b/>
          <w:u w:val="single"/>
        </w:rPr>
      </w:pPr>
      <w:r w:rsidRPr="00075765">
        <w:rPr>
          <w:b/>
          <w:u w:val="single"/>
        </w:rPr>
        <w:t>Бланк для конкурсанта</w:t>
      </w:r>
    </w:p>
    <w:p w:rsidR="004756B0" w:rsidRPr="00075765" w:rsidRDefault="004756B0" w:rsidP="00023401">
      <w:pPr>
        <w:rPr>
          <w:b/>
        </w:rPr>
      </w:pPr>
      <w:r w:rsidRPr="00075765">
        <w:rPr>
          <w:b/>
        </w:rPr>
        <w:t>Блок №2</w:t>
      </w:r>
    </w:p>
    <w:p w:rsidR="004756B0" w:rsidRPr="00075765" w:rsidRDefault="004756B0" w:rsidP="00023401">
      <w:r w:rsidRPr="00075765">
        <w:t xml:space="preserve">24. </w:t>
      </w:r>
    </w:p>
    <w:p w:rsidR="004756B0" w:rsidRPr="00075765" w:rsidRDefault="004756B0" w:rsidP="00023401">
      <w:pPr>
        <w:rPr>
          <w:b/>
        </w:rPr>
      </w:pPr>
    </w:p>
    <w:p w:rsidR="004756B0" w:rsidRPr="00075765" w:rsidRDefault="004756B0" w:rsidP="00023401">
      <w:pPr>
        <w:rPr>
          <w:b/>
        </w:rPr>
      </w:pPr>
      <w:r w:rsidRPr="00075765">
        <w:rPr>
          <w:b/>
        </w:rPr>
        <w:t>Задание: Назвать все виды сварных соединений и расположение сварных швов в пространстве указанных на рисунке. Ответы внесите в бланк.</w:t>
      </w:r>
    </w:p>
    <w:p w:rsidR="004756B0" w:rsidRPr="00075765" w:rsidRDefault="004756B0" w:rsidP="00023401">
      <w:pPr>
        <w:ind w:left="-900"/>
        <w:jc w:val="center"/>
      </w:pPr>
      <w:r w:rsidRPr="00075765">
        <w:rPr>
          <w:noProof/>
        </w:rPr>
        <w:pict>
          <v:shape id="Рисунок 13" o:spid="_x0000_i1032" type="#_x0000_t75" style="width:269.25pt;height:178.5pt;visibility:visible">
            <v:imagedata r:id="rId7" o:title=""/>
          </v:shape>
        </w:pict>
      </w:r>
    </w:p>
    <w:p w:rsidR="004756B0" w:rsidRPr="00075765" w:rsidRDefault="004756B0" w:rsidP="00023401"/>
    <w:p w:rsidR="004756B0" w:rsidRPr="00075765" w:rsidRDefault="004756B0" w:rsidP="00023401"/>
    <w:p w:rsidR="004756B0" w:rsidRPr="00075765" w:rsidRDefault="004756B0" w:rsidP="00023401">
      <w:r w:rsidRPr="0007576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56B0" w:rsidRPr="00075765" w:rsidRDefault="004756B0" w:rsidP="00023401"/>
    <w:p w:rsidR="004756B0" w:rsidRPr="00075765" w:rsidRDefault="004756B0" w:rsidP="00023401"/>
    <w:p w:rsidR="004756B0" w:rsidRPr="00075765" w:rsidRDefault="004756B0" w:rsidP="00023401"/>
    <w:p w:rsidR="004756B0" w:rsidRPr="00075765" w:rsidRDefault="004756B0" w:rsidP="00023401"/>
    <w:p w:rsidR="004756B0" w:rsidRPr="00075765" w:rsidRDefault="004756B0" w:rsidP="00023401"/>
    <w:p w:rsidR="004756B0" w:rsidRPr="00075765" w:rsidRDefault="004756B0" w:rsidP="00023401"/>
    <w:p w:rsidR="004756B0" w:rsidRPr="00075765" w:rsidRDefault="004756B0" w:rsidP="00023401">
      <w:r w:rsidRPr="00075765">
        <w:t>Ф.И.О конкурсанта___________________________________________</w:t>
      </w:r>
    </w:p>
    <w:p w:rsidR="004756B0" w:rsidRPr="00075765" w:rsidRDefault="004756B0" w:rsidP="00023401"/>
    <w:p w:rsidR="004756B0" w:rsidRPr="00075765" w:rsidRDefault="004756B0" w:rsidP="00023401"/>
    <w:p w:rsidR="004756B0" w:rsidRPr="00075765" w:rsidRDefault="004756B0" w:rsidP="00023401">
      <w:pPr>
        <w:rPr>
          <w:b/>
        </w:rPr>
      </w:pPr>
      <w:r w:rsidRPr="00075765">
        <w:rPr>
          <w:b/>
        </w:rPr>
        <w:t>Задание : Назовите виды дефектов сварных швов указанных на картинке. Ответы подпишите под картинкой с дефектом сварного шва</w:t>
      </w:r>
    </w:p>
    <w:p w:rsidR="004756B0" w:rsidRPr="00075765" w:rsidRDefault="004756B0" w:rsidP="00023401">
      <w:r w:rsidRPr="00075765">
        <w:t xml:space="preserve">25. </w:t>
      </w:r>
    </w:p>
    <w:p w:rsidR="004756B0" w:rsidRPr="00075765" w:rsidRDefault="004756B0" w:rsidP="00023401"/>
    <w:tbl>
      <w:tblPr>
        <w:tblW w:w="10836" w:type="dxa"/>
        <w:tblCellSpacing w:w="15" w:type="dxa"/>
        <w:tblInd w:w="-1035" w:type="dxa"/>
        <w:tblLook w:val="00A0" w:firstRow="1" w:lastRow="0" w:firstColumn="1" w:lastColumn="0" w:noHBand="0" w:noVBand="0"/>
      </w:tblPr>
      <w:tblGrid>
        <w:gridCol w:w="4959"/>
        <w:gridCol w:w="5877"/>
      </w:tblGrid>
      <w:tr w:rsidR="004756B0" w:rsidRPr="00075765" w:rsidTr="00075765">
        <w:trPr>
          <w:trHeight w:val="1671"/>
          <w:tblCellSpacing w:w="15" w:type="dxa"/>
        </w:trPr>
        <w:tc>
          <w:tcPr>
            <w:tcW w:w="49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26" w:history="1">
              <w:r w:rsidRPr="00075765">
                <w:rPr>
                  <w:noProof/>
                  <w:color w:val="0000FF"/>
                </w:rPr>
                <w:pict>
                  <v:shape id="Рисунок 12" o:spid="_x0000_i1033" type="#_x0000_t75" alt="Типы дефектов сварных соединений" href="http://www.svarka-truboprovoda.ru/uploads/posts/2011-04/1303898456_1.jp" style="width:105pt;height:54pt;visibility:visible" o:button="t">
                    <v:fill o:detectmouseclick="t"/>
                    <v:imagedata r:id="rId9" r:href="rId27"/>
                  </v:shape>
                </w:pict>
              </w:r>
            </w:hyperlink>
            <w:r w:rsidRPr="00075765">
              <w:br/>
            </w:r>
            <w:r w:rsidRPr="00075765">
              <w:br/>
            </w:r>
          </w:p>
        </w:tc>
        <w:tc>
          <w:tcPr>
            <w:tcW w:w="58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28" w:history="1">
              <w:r w:rsidRPr="00075765">
                <w:rPr>
                  <w:noProof/>
                  <w:color w:val="0000FF"/>
                </w:rPr>
                <w:pict>
                  <v:shape id="Рисунок 11" o:spid="_x0000_i1034" type="#_x0000_t75" alt="Типы дефектов сварных соединений" href="http://www.svarka-truboprovoda.ru/uploads/posts/2011-04/1303900520_2.jp" style="width:142.5pt;height:54.75pt;visibility:visible" o:button="t">
                    <v:fill o:detectmouseclick="t"/>
                    <v:imagedata r:id="rId12" r:href="rId29"/>
                  </v:shape>
                </w:pict>
              </w:r>
            </w:hyperlink>
            <w:r w:rsidRPr="00075765">
              <w:br/>
            </w:r>
            <w:r w:rsidRPr="00075765">
              <w:br/>
            </w:r>
          </w:p>
        </w:tc>
      </w:tr>
      <w:tr w:rsidR="004756B0" w:rsidRPr="00075765" w:rsidTr="00075765">
        <w:trPr>
          <w:trHeight w:val="1792"/>
          <w:tblCellSpacing w:w="15" w:type="dxa"/>
        </w:trPr>
        <w:tc>
          <w:tcPr>
            <w:tcW w:w="49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30" w:history="1">
              <w:r w:rsidRPr="00075765">
                <w:rPr>
                  <w:noProof/>
                  <w:color w:val="0000FF"/>
                </w:rPr>
                <w:pict>
                  <v:shape id="Рисунок 8" o:spid="_x0000_i1035" type="#_x0000_t75" alt="Типы дефектов сварных соединений" href="http://www.svarka-truboprovoda.ru/uploads/posts/2011-04/1303900527_3.jp" style="width:132.75pt;height:61.5pt;visibility:visible" o:button="t">
                    <v:fill o:detectmouseclick="t"/>
                    <v:imagedata r:id="rId15" r:href="rId31"/>
                  </v:shape>
                </w:pict>
              </w:r>
            </w:hyperlink>
            <w:r w:rsidRPr="00075765">
              <w:br/>
            </w:r>
            <w:r w:rsidRPr="00075765">
              <w:br/>
            </w:r>
          </w:p>
        </w:tc>
        <w:tc>
          <w:tcPr>
            <w:tcW w:w="58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32" w:history="1">
              <w:r w:rsidRPr="00075765">
                <w:rPr>
                  <w:noProof/>
                  <w:color w:val="0000FF"/>
                </w:rPr>
                <w:pict>
                  <v:shape id="Рисунок 7" o:spid="_x0000_i1036" type="#_x0000_t75" alt="Типы дефектов сварных соединений" href="http://www.svarka-truboprovoda.ru/uploads/posts/2011-04/1303900598_4.jp" style="width:132.75pt;height:54pt;visibility:visible" o:button="t">
                    <v:fill o:detectmouseclick="t"/>
                    <v:imagedata r:id="rId18" r:href="rId33"/>
                  </v:shape>
                </w:pict>
              </w:r>
            </w:hyperlink>
            <w:r w:rsidRPr="00075765">
              <w:br/>
            </w:r>
            <w:r w:rsidRPr="00075765">
              <w:br/>
            </w:r>
          </w:p>
        </w:tc>
      </w:tr>
      <w:tr w:rsidR="004756B0" w:rsidRPr="00075765" w:rsidTr="00075765">
        <w:trPr>
          <w:trHeight w:val="2233"/>
          <w:tblCellSpacing w:w="15" w:type="dxa"/>
        </w:trPr>
        <w:tc>
          <w:tcPr>
            <w:tcW w:w="49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34" w:history="1">
              <w:r w:rsidRPr="00075765">
                <w:rPr>
                  <w:noProof/>
                  <w:color w:val="0000FF"/>
                </w:rPr>
                <w:pict>
                  <v:shape id="Рисунок 6" o:spid="_x0000_i1037" type="#_x0000_t75" alt="Типы дефектов сварных соединений" href="http://www.svarka-truboprovoda.ru/uploads/posts/2011-04/1303900676_7.jp" style="width:140.25pt;height:81.75pt;visibility:visible" o:button="t">
                    <v:fill o:detectmouseclick="t"/>
                    <v:imagedata r:id="rId21" r:href="rId35"/>
                  </v:shape>
                </w:pict>
              </w:r>
            </w:hyperlink>
            <w:r w:rsidRPr="00075765">
              <w:br/>
            </w:r>
            <w:r w:rsidRPr="00075765">
              <w:br/>
            </w:r>
          </w:p>
        </w:tc>
        <w:tc>
          <w:tcPr>
            <w:tcW w:w="58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56B0" w:rsidRPr="00075765" w:rsidRDefault="004756B0">
            <w:hyperlink r:id="rId36" w:history="1">
              <w:r w:rsidRPr="00075765">
                <w:rPr>
                  <w:noProof/>
                  <w:color w:val="0000FF"/>
                </w:rPr>
                <w:pict>
                  <v:shape id="Рисунок 5" o:spid="_x0000_i1038" type="#_x0000_t75" alt="Типы дефектов сварных соединений" href="http://www.svarka-truboprovoda.ru/uploads/posts/2011-04/1303900674_8.jp" style="width:142.5pt;height:48.75pt;visibility:visible" o:button="t">
                    <v:fill o:detectmouseclick="t"/>
                    <v:imagedata r:id="rId24" r:href="rId37"/>
                  </v:shape>
                </w:pict>
              </w:r>
            </w:hyperlink>
            <w:r w:rsidRPr="00075765">
              <w:br/>
            </w:r>
            <w:r w:rsidRPr="00075765">
              <w:br/>
            </w:r>
          </w:p>
        </w:tc>
      </w:tr>
    </w:tbl>
    <w:p w:rsidR="004756B0" w:rsidRPr="00075765" w:rsidRDefault="004756B0" w:rsidP="00023401"/>
    <w:p w:rsidR="004756B0" w:rsidRPr="00075765" w:rsidRDefault="004756B0" w:rsidP="00023401">
      <w:pPr>
        <w:jc w:val="right"/>
        <w:rPr>
          <w:b/>
          <w:u w:val="single"/>
        </w:rPr>
      </w:pPr>
      <w:r w:rsidRPr="00075765">
        <w:rPr>
          <w:b/>
          <w:u w:val="single"/>
        </w:rPr>
        <w:t>Бланк для комиссии</w:t>
      </w: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7020"/>
        <w:gridCol w:w="2340"/>
      </w:tblGrid>
      <w:tr w:rsidR="004756B0" w:rsidRPr="00075765" w:rsidTr="00023401">
        <w:tc>
          <w:tcPr>
            <w:tcW w:w="10260" w:type="dxa"/>
            <w:gridSpan w:val="3"/>
            <w:tcBorders>
              <w:left w:val="nil"/>
              <w:right w:val="nil"/>
            </w:tcBorders>
          </w:tcPr>
          <w:p w:rsidR="004756B0" w:rsidRPr="00075765" w:rsidRDefault="004756B0">
            <w:r w:rsidRPr="00075765">
              <w:rPr>
                <w:b/>
              </w:rPr>
              <w:t>Блок №3</w:t>
            </w: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</w:p>
        </w:tc>
        <w:tc>
          <w:tcPr>
            <w:tcW w:w="7020" w:type="dxa"/>
          </w:tcPr>
          <w:p w:rsidR="004756B0" w:rsidRPr="00075765" w:rsidRDefault="004756B0">
            <w:pPr>
              <w:rPr>
                <w:b/>
              </w:rPr>
            </w:pPr>
          </w:p>
          <w:p w:rsidR="004756B0" w:rsidRPr="00075765" w:rsidRDefault="004756B0">
            <w:pPr>
              <w:rPr>
                <w:b/>
              </w:rPr>
            </w:pPr>
            <w:r w:rsidRPr="00075765">
              <w:rPr>
                <w:b/>
              </w:rPr>
              <w:t>Инструкция по выполнению заданий № 26 – 30: в соответствующую строку бланка ответов запишите ответ на вопрос, окончание предложения или пропущенные слова</w:t>
            </w:r>
          </w:p>
          <w:p w:rsidR="004756B0" w:rsidRPr="00075765" w:rsidRDefault="004756B0">
            <w:pPr>
              <w:rPr>
                <w:b/>
              </w:rPr>
            </w:pP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75765">
        <w:trPr>
          <w:trHeight w:val="584"/>
        </w:trPr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26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Для измерения наружных и внутренних размеров детали используют измерительный инструмент</w:t>
            </w: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  <w:r w:rsidRPr="00075765">
              <w:t>штангенциркуль</w:t>
            </w: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27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Сплав железа и углерода (более 2,14 %) называется………………</w:t>
            </w:r>
          </w:p>
        </w:tc>
        <w:tc>
          <w:tcPr>
            <w:tcW w:w="2340" w:type="dxa"/>
          </w:tcPr>
          <w:p w:rsidR="004756B0" w:rsidRPr="00075765" w:rsidRDefault="004756B0">
            <w:r w:rsidRPr="00075765">
              <w:t>чугуном</w:t>
            </w:r>
          </w:p>
        </w:tc>
      </w:tr>
      <w:tr w:rsidR="004756B0" w:rsidRPr="00075765" w:rsidTr="00023401">
        <w:trPr>
          <w:trHeight w:val="453"/>
        </w:trPr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28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Диаметр …..   выбирается в зависимости от толщины свариваемого металла.</w:t>
            </w: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  <w:r w:rsidRPr="00075765">
              <w:t>электрода</w:t>
            </w: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29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Как называются соединения, выполненные сваркой, клёпкой, пайкой, склеиванием</w:t>
            </w:r>
          </w:p>
        </w:tc>
        <w:tc>
          <w:tcPr>
            <w:tcW w:w="2340" w:type="dxa"/>
          </w:tcPr>
          <w:p w:rsidR="004756B0" w:rsidRPr="00075765" w:rsidRDefault="004756B0">
            <w:r w:rsidRPr="00075765">
              <w:t>неразъёмные</w:t>
            </w: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30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Спецодежда электросварщика изготавливается из брезента с …… пропиткой</w:t>
            </w: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  <w:r w:rsidRPr="00075765">
              <w:t>огне-</w:t>
            </w:r>
          </w:p>
          <w:p w:rsidR="004756B0" w:rsidRPr="00075765" w:rsidRDefault="004756B0">
            <w:pPr>
              <w:jc w:val="center"/>
            </w:pPr>
            <w:r w:rsidRPr="00075765">
              <w:t>стойкой</w:t>
            </w:r>
          </w:p>
        </w:tc>
      </w:tr>
    </w:tbl>
    <w:p w:rsidR="004756B0" w:rsidRPr="00075765" w:rsidRDefault="004756B0" w:rsidP="00023401"/>
    <w:p w:rsidR="004756B0" w:rsidRPr="00075765" w:rsidRDefault="004756B0" w:rsidP="00023401">
      <w:pPr>
        <w:jc w:val="right"/>
        <w:rPr>
          <w:b/>
          <w:u w:val="single"/>
        </w:rPr>
      </w:pPr>
      <w:r w:rsidRPr="00075765">
        <w:rPr>
          <w:b/>
          <w:u w:val="single"/>
        </w:rPr>
        <w:t>Бланк для конкурсанта</w:t>
      </w: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7020"/>
        <w:gridCol w:w="2340"/>
      </w:tblGrid>
      <w:tr w:rsidR="004756B0" w:rsidRPr="00075765" w:rsidTr="00023401">
        <w:tc>
          <w:tcPr>
            <w:tcW w:w="10260" w:type="dxa"/>
            <w:gridSpan w:val="3"/>
            <w:tcBorders>
              <w:left w:val="nil"/>
              <w:right w:val="nil"/>
            </w:tcBorders>
          </w:tcPr>
          <w:p w:rsidR="004756B0" w:rsidRPr="00075765" w:rsidRDefault="004756B0">
            <w:r w:rsidRPr="00075765">
              <w:rPr>
                <w:b/>
              </w:rPr>
              <w:t>Блок №3</w:t>
            </w: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</w:p>
        </w:tc>
        <w:tc>
          <w:tcPr>
            <w:tcW w:w="7020" w:type="dxa"/>
          </w:tcPr>
          <w:p w:rsidR="004756B0" w:rsidRPr="00075765" w:rsidRDefault="004756B0">
            <w:pPr>
              <w:rPr>
                <w:b/>
              </w:rPr>
            </w:pPr>
          </w:p>
          <w:p w:rsidR="004756B0" w:rsidRPr="00075765" w:rsidRDefault="004756B0">
            <w:pPr>
              <w:rPr>
                <w:b/>
              </w:rPr>
            </w:pPr>
            <w:r w:rsidRPr="00075765">
              <w:rPr>
                <w:b/>
              </w:rPr>
              <w:t>Инструкция по выполнению заданий № 26 – 30: в соответствующую строку бланка ответов запишите ответ на вопрос, окончание предложения или пропущенные слова</w:t>
            </w:r>
          </w:p>
          <w:p w:rsidR="004756B0" w:rsidRPr="00075765" w:rsidRDefault="004756B0">
            <w:pPr>
              <w:rPr>
                <w:b/>
              </w:rPr>
            </w:pP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26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Для измерения наружных и внутренних размеров детали используют измерительный инструмент</w:t>
            </w: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27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Сплав железа и углерода (более 2,14 %) называется………………</w:t>
            </w:r>
          </w:p>
        </w:tc>
        <w:tc>
          <w:tcPr>
            <w:tcW w:w="2340" w:type="dxa"/>
          </w:tcPr>
          <w:p w:rsidR="004756B0" w:rsidRPr="00075765" w:rsidRDefault="004756B0"/>
        </w:tc>
      </w:tr>
      <w:tr w:rsidR="004756B0" w:rsidRPr="00075765" w:rsidTr="00023401">
        <w:trPr>
          <w:trHeight w:val="453"/>
        </w:trPr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28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Диаметр …..   выбирается в зависимости от толщины свариваемого металла.</w:t>
            </w: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</w:p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29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Как называются соединения, выполненные сваркой, клёпкой, пайкой, склеиванием</w:t>
            </w:r>
          </w:p>
        </w:tc>
        <w:tc>
          <w:tcPr>
            <w:tcW w:w="2340" w:type="dxa"/>
          </w:tcPr>
          <w:p w:rsidR="004756B0" w:rsidRPr="00075765" w:rsidRDefault="004756B0"/>
        </w:tc>
      </w:tr>
      <w:tr w:rsidR="004756B0" w:rsidRPr="00075765" w:rsidTr="00023401">
        <w:tc>
          <w:tcPr>
            <w:tcW w:w="900" w:type="dxa"/>
          </w:tcPr>
          <w:p w:rsidR="004756B0" w:rsidRPr="00075765" w:rsidRDefault="004756B0">
            <w:pPr>
              <w:jc w:val="center"/>
            </w:pPr>
            <w:r w:rsidRPr="00075765">
              <w:t>30</w:t>
            </w:r>
          </w:p>
        </w:tc>
        <w:tc>
          <w:tcPr>
            <w:tcW w:w="7020" w:type="dxa"/>
          </w:tcPr>
          <w:p w:rsidR="004756B0" w:rsidRPr="00075765" w:rsidRDefault="004756B0">
            <w:r w:rsidRPr="00075765">
              <w:t>Спецодежда электросварщика изготавливается из брезента с …… пропиткой</w:t>
            </w:r>
          </w:p>
        </w:tc>
        <w:tc>
          <w:tcPr>
            <w:tcW w:w="2340" w:type="dxa"/>
          </w:tcPr>
          <w:p w:rsidR="004756B0" w:rsidRPr="00075765" w:rsidRDefault="004756B0">
            <w:pPr>
              <w:jc w:val="center"/>
            </w:pPr>
          </w:p>
        </w:tc>
      </w:tr>
    </w:tbl>
    <w:p w:rsidR="004756B0" w:rsidRPr="00075765" w:rsidRDefault="004756B0" w:rsidP="00023401"/>
    <w:p w:rsidR="004756B0" w:rsidRPr="00075765" w:rsidRDefault="004756B0" w:rsidP="00023401">
      <w:r w:rsidRPr="00075765">
        <w:t>Ф.И.О.Конкурсанта________________________________________</w:t>
      </w:r>
    </w:p>
    <w:p w:rsidR="004756B0" w:rsidRPr="00075765" w:rsidRDefault="004756B0" w:rsidP="00023401">
      <w:pPr>
        <w:jc w:val="center"/>
        <w:rPr>
          <w:b/>
        </w:rPr>
      </w:pPr>
      <w:r w:rsidRPr="00075765">
        <w:rPr>
          <w:b/>
        </w:rPr>
        <w:t>О Ц Е Н О Ч Н Ы Й     Л И С Т</w:t>
      </w:r>
    </w:p>
    <w:p w:rsidR="004756B0" w:rsidRPr="00075765" w:rsidRDefault="004756B0" w:rsidP="00023401">
      <w:pPr>
        <w:jc w:val="center"/>
        <w:rPr>
          <w:b/>
        </w:rPr>
      </w:pPr>
      <w:r w:rsidRPr="00075765">
        <w:rPr>
          <w:b/>
        </w:rPr>
        <w:t xml:space="preserve">теоретического задания </w:t>
      </w:r>
    </w:p>
    <w:p w:rsidR="004756B0" w:rsidRPr="00075765" w:rsidRDefault="004756B0" w:rsidP="00023401">
      <w:pPr>
        <w:widowControl w:val="0"/>
        <w:suppressAutoHyphens/>
        <w:autoSpaceDN w:val="0"/>
        <w:jc w:val="center"/>
        <w:rPr>
          <w:kern w:val="3"/>
          <w:lang w:eastAsia="ja-JP" w:bidi="fa-IR"/>
        </w:rPr>
      </w:pPr>
      <w:r w:rsidRPr="00075765">
        <w:rPr>
          <w:kern w:val="3"/>
          <w:lang w:eastAsia="ja-JP" w:bidi="fa-IR"/>
        </w:rPr>
        <w:t>к</w:t>
      </w:r>
      <w:r w:rsidRPr="00075765">
        <w:rPr>
          <w:kern w:val="3"/>
          <w:lang w:val="de-DE" w:eastAsia="ja-JP" w:bidi="fa-IR"/>
        </w:rPr>
        <w:t>онкурс</w:t>
      </w:r>
      <w:r w:rsidRPr="00075765">
        <w:rPr>
          <w:kern w:val="3"/>
          <w:lang w:eastAsia="ja-JP" w:bidi="fa-IR"/>
        </w:rPr>
        <w:t xml:space="preserve">а </w:t>
      </w:r>
      <w:r w:rsidRPr="00075765">
        <w:rPr>
          <w:kern w:val="3"/>
          <w:lang w:val="de-DE" w:eastAsia="ja-JP" w:bidi="fa-IR"/>
        </w:rPr>
        <w:t xml:space="preserve">профессионального мастерства </w:t>
      </w:r>
      <w:r w:rsidRPr="00075765">
        <w:rPr>
          <w:kern w:val="3"/>
          <w:lang w:eastAsia="ja-JP" w:bidi="fa-IR"/>
        </w:rPr>
        <w:t xml:space="preserve">«Лучший по профессии» </w:t>
      </w:r>
    </w:p>
    <w:p w:rsidR="004756B0" w:rsidRPr="00075765" w:rsidRDefault="004756B0" w:rsidP="00023401">
      <w:pPr>
        <w:widowControl w:val="0"/>
        <w:suppressAutoHyphens/>
        <w:autoSpaceDN w:val="0"/>
        <w:jc w:val="center"/>
        <w:rPr>
          <w:kern w:val="3"/>
          <w:lang w:eastAsia="ja-JP" w:bidi="fa-IR"/>
        </w:rPr>
      </w:pPr>
      <w:r w:rsidRPr="00075765">
        <w:rPr>
          <w:kern w:val="3"/>
          <w:lang w:eastAsia="ja-JP" w:bidi="fa-IR"/>
        </w:rPr>
        <w:t xml:space="preserve">среди обучающихся   филиала №___     ФКП ОУ №117 </w:t>
      </w:r>
      <w:r w:rsidRPr="00075765">
        <w:rPr>
          <w:kern w:val="3"/>
          <w:lang w:val="de-DE" w:eastAsia="ja-JP" w:bidi="fa-IR"/>
        </w:rPr>
        <w:t>в группе №</w:t>
      </w:r>
      <w:r w:rsidRPr="00075765">
        <w:rPr>
          <w:kern w:val="3"/>
          <w:lang w:eastAsia="ja-JP" w:bidi="fa-IR"/>
        </w:rPr>
        <w:t>____</w:t>
      </w:r>
    </w:p>
    <w:p w:rsidR="004756B0" w:rsidRPr="00075765" w:rsidRDefault="004756B0" w:rsidP="00023401">
      <w:pPr>
        <w:widowControl w:val="0"/>
        <w:suppressAutoHyphens/>
        <w:autoSpaceDN w:val="0"/>
        <w:jc w:val="center"/>
        <w:rPr>
          <w:kern w:val="3"/>
          <w:lang w:eastAsia="ja-JP" w:bidi="fa-IR"/>
        </w:rPr>
      </w:pPr>
    </w:p>
    <w:p w:rsidR="004756B0" w:rsidRPr="00075765" w:rsidRDefault="004756B0" w:rsidP="00023401">
      <w:pPr>
        <w:autoSpaceDE w:val="0"/>
        <w:adjustRightInd w:val="0"/>
        <w:ind w:left="720"/>
        <w:jc w:val="center"/>
        <w:rPr>
          <w:lang w:eastAsia="ar-SA"/>
        </w:rPr>
      </w:pPr>
      <w:r w:rsidRPr="00075765">
        <w:rPr>
          <w:lang w:eastAsia="ar-SA"/>
        </w:rPr>
        <w:t xml:space="preserve">профессия 15.01.05 Сварщик (ручной и частично механизированной сварки (наплавки) </w:t>
      </w:r>
    </w:p>
    <w:p w:rsidR="004756B0" w:rsidRPr="00075765" w:rsidRDefault="004756B0" w:rsidP="00023401">
      <w:pPr>
        <w:autoSpaceDE w:val="0"/>
        <w:adjustRightInd w:val="0"/>
        <w:ind w:left="720"/>
        <w:jc w:val="center"/>
        <w:rPr>
          <w:b/>
          <w:lang w:eastAsia="ar-SA"/>
        </w:rPr>
      </w:pPr>
      <w:r w:rsidRPr="00075765">
        <w:rPr>
          <w:b/>
          <w:lang w:eastAsia="ar-SA"/>
        </w:rPr>
        <w:t>(</w:t>
      </w:r>
      <w:r w:rsidRPr="00075765">
        <w:rPr>
          <w:b/>
          <w:i/>
          <w:lang w:eastAsia="ar-SA"/>
        </w:rPr>
        <w:t>экземпляр преподавателя)</w:t>
      </w:r>
    </w:p>
    <w:p w:rsidR="004756B0" w:rsidRPr="00075765" w:rsidRDefault="004756B0" w:rsidP="00023401">
      <w:pPr>
        <w:autoSpaceDN w:val="0"/>
        <w:jc w:val="both"/>
      </w:pPr>
    </w:p>
    <w:p w:rsidR="004756B0" w:rsidRPr="00075765" w:rsidRDefault="004756B0" w:rsidP="00023401">
      <w:pPr>
        <w:autoSpaceDN w:val="0"/>
        <w:jc w:val="center"/>
      </w:pPr>
      <w:r w:rsidRPr="00075765">
        <w:t>Обучающийся: ________________________________          ___________</w:t>
      </w:r>
    </w:p>
    <w:p w:rsidR="004756B0" w:rsidRPr="00075765" w:rsidRDefault="004756B0" w:rsidP="00023401">
      <w:pPr>
        <w:autoSpaceDN w:val="0"/>
        <w:jc w:val="both"/>
        <w:rPr>
          <w:i/>
          <w:vertAlign w:val="superscript"/>
        </w:rPr>
      </w:pPr>
      <w:r w:rsidRPr="00075765">
        <w:rPr>
          <w:i/>
          <w:vertAlign w:val="superscript"/>
        </w:rPr>
        <w:t xml:space="preserve">                                                                                                                                           ф. и.о.                                                                                                        подпись</w:t>
      </w:r>
    </w:p>
    <w:p w:rsidR="004756B0" w:rsidRPr="00075765" w:rsidRDefault="004756B0" w:rsidP="00023401">
      <w:pPr>
        <w:autoSpaceDN w:val="0"/>
        <w:jc w:val="center"/>
        <w:rPr>
          <w:b/>
        </w:rPr>
      </w:pPr>
      <w:r w:rsidRPr="00075765">
        <w:rPr>
          <w:b/>
        </w:rPr>
        <w:t>РЕЗУЛЬТАТЫ ТЕСТИРОВАНИЯ</w:t>
      </w:r>
    </w:p>
    <w:p w:rsidR="004756B0" w:rsidRPr="00075765" w:rsidRDefault="004756B0" w:rsidP="00023401">
      <w:pPr>
        <w:autoSpaceDN w:val="0"/>
        <w:jc w:val="center"/>
        <w:rPr>
          <w:b/>
        </w:rPr>
      </w:pPr>
    </w:p>
    <w:p w:rsidR="004756B0" w:rsidRPr="00075765" w:rsidRDefault="004756B0" w:rsidP="00023401">
      <w:pPr>
        <w:autoSpaceDN w:val="0"/>
        <w:jc w:val="center"/>
        <w:rPr>
          <w:b/>
        </w:rPr>
      </w:pPr>
    </w:p>
    <w:tbl>
      <w:tblPr>
        <w:tblpPr w:leftFromText="180" w:rightFromText="180" w:vertAnchor="text" w:horzAnchor="margin" w:tblpXSpec="center" w:tblpY="86"/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7"/>
        <w:gridCol w:w="807"/>
        <w:gridCol w:w="807"/>
        <w:gridCol w:w="1283"/>
        <w:gridCol w:w="1079"/>
        <w:gridCol w:w="808"/>
        <w:gridCol w:w="808"/>
        <w:gridCol w:w="808"/>
        <w:gridCol w:w="808"/>
        <w:gridCol w:w="460"/>
        <w:gridCol w:w="900"/>
      </w:tblGrid>
      <w:tr w:rsidR="004756B0" w:rsidRPr="00075765" w:rsidTr="00023401">
        <w:trPr>
          <w:trHeight w:val="700"/>
        </w:trPr>
        <w:tc>
          <w:tcPr>
            <w:tcW w:w="8480" w:type="dxa"/>
            <w:gridSpan w:val="10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Номера задач, рейтинг задач и варианты ответов на задачи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Рейтинг</w:t>
            </w:r>
          </w:p>
          <w:p w:rsidR="004756B0" w:rsidRPr="00075765" w:rsidRDefault="004756B0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результатов теста ΣР</w:t>
            </w:r>
          </w:p>
        </w:tc>
      </w:tr>
      <w:tr w:rsidR="004756B0" w:rsidRPr="00075765" w:rsidTr="00023401">
        <w:trPr>
          <w:trHeight w:val="283"/>
        </w:trPr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1</w:t>
            </w:r>
          </w:p>
        </w:tc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2</w:t>
            </w:r>
          </w:p>
        </w:tc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3</w:t>
            </w:r>
          </w:p>
        </w:tc>
        <w:tc>
          <w:tcPr>
            <w:tcW w:w="1284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460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  <w:bottom w:val="nil"/>
            </w:tcBorders>
          </w:tcPr>
          <w:p w:rsidR="004756B0" w:rsidRPr="00075765" w:rsidRDefault="004756B0">
            <w:pPr>
              <w:autoSpaceDN w:val="0"/>
              <w:jc w:val="both"/>
              <w:rPr>
                <w:b/>
                <w:sz w:val="20"/>
                <w:szCs w:val="20"/>
              </w:rPr>
            </w:pPr>
          </w:p>
          <w:p w:rsidR="004756B0" w:rsidRPr="00075765" w:rsidRDefault="004756B0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30</w:t>
            </w:r>
          </w:p>
        </w:tc>
      </w:tr>
      <w:tr w:rsidR="004756B0" w:rsidRPr="00075765" w:rsidTr="00023401">
        <w:trPr>
          <w:cantSplit/>
          <w:trHeight w:val="283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 w:firstLine="20"/>
              <w:jc w:val="center"/>
            </w:pPr>
            <w:r w:rsidRPr="00075765">
              <w:t>1-б</w:t>
            </w:r>
          </w:p>
          <w:p w:rsidR="004756B0" w:rsidRPr="00075765" w:rsidRDefault="004756B0">
            <w:pPr>
              <w:autoSpaceDN w:val="0"/>
              <w:ind w:left="-112" w:right="-108" w:firstLine="20"/>
              <w:jc w:val="center"/>
            </w:pPr>
            <w:r w:rsidRPr="00075765">
              <w:t>2-г</w:t>
            </w:r>
          </w:p>
          <w:p w:rsidR="004756B0" w:rsidRPr="00075765" w:rsidRDefault="004756B0">
            <w:pPr>
              <w:autoSpaceDN w:val="0"/>
              <w:ind w:left="-112" w:right="-108" w:firstLine="20"/>
              <w:jc w:val="center"/>
            </w:pPr>
            <w:r w:rsidRPr="00075765">
              <w:t>3-а</w:t>
            </w:r>
          </w:p>
          <w:p w:rsidR="004756B0" w:rsidRPr="00075765" w:rsidRDefault="004756B0">
            <w:pPr>
              <w:autoSpaceDN w:val="0"/>
              <w:ind w:left="-112" w:right="-108" w:firstLine="20"/>
              <w:jc w:val="center"/>
            </w:pPr>
            <w:r w:rsidRPr="00075765">
              <w:t>4-в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</w:pPr>
            <w:r w:rsidRPr="00075765">
              <w:t>1-б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</w:pPr>
            <w:r w:rsidRPr="00075765">
              <w:t>2-а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</w:pPr>
            <w:r w:rsidRPr="00075765">
              <w:t>3-в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</w:pP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</w:pPr>
            <w:r w:rsidRPr="00075765">
              <w:t>1-г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</w:pPr>
            <w:r w:rsidRPr="00075765">
              <w:t>2-а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</w:pPr>
            <w:r w:rsidRPr="00075765">
              <w:t>3-в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</w:pPr>
            <w:r w:rsidRPr="00075765">
              <w:t>4-б</w:t>
            </w: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1-б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2-г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3-а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4-в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1-д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2-б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3-а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4-в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widowControl w:val="0"/>
              <w:suppressAutoHyphens/>
              <w:autoSpaceDN w:val="0"/>
              <w:ind w:left="-112" w:right="-108"/>
              <w:jc w:val="center"/>
              <w:rPr>
                <w:kern w:val="3"/>
                <w:sz w:val="20"/>
                <w:szCs w:val="20"/>
              </w:rPr>
            </w:pPr>
            <w:r w:rsidRPr="00075765">
              <w:rPr>
                <w:kern w:val="3"/>
                <w:sz w:val="20"/>
                <w:szCs w:val="20"/>
              </w:rPr>
              <w:t>б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в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б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а</w:t>
            </w:r>
          </w:p>
        </w:tc>
        <w:tc>
          <w:tcPr>
            <w:tcW w:w="46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sz w:val="20"/>
                <w:szCs w:val="20"/>
              </w:rPr>
            </w:pPr>
            <w:r w:rsidRPr="00075765">
              <w:rPr>
                <w:sz w:val="20"/>
                <w:szCs w:val="20"/>
              </w:rPr>
              <w:t>а,б</w:t>
            </w:r>
          </w:p>
        </w:tc>
        <w:tc>
          <w:tcPr>
            <w:tcW w:w="900" w:type="dxa"/>
            <w:vMerge/>
            <w:tcBorders>
              <w:top w:val="double" w:sz="4" w:space="0" w:color="auto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  <w:sz w:val="20"/>
                <w:szCs w:val="20"/>
              </w:rPr>
            </w:pPr>
          </w:p>
        </w:tc>
      </w:tr>
      <w:tr w:rsidR="004756B0" w:rsidRPr="00075765" w:rsidTr="00023401">
        <w:trPr>
          <w:trHeight w:val="283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vMerge/>
            <w:tcBorders>
              <w:top w:val="double" w:sz="4" w:space="0" w:color="auto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  <w:sz w:val="20"/>
                <w:szCs w:val="20"/>
              </w:rPr>
            </w:pPr>
          </w:p>
        </w:tc>
      </w:tr>
      <w:tr w:rsidR="004756B0" w:rsidRPr="00075765" w:rsidTr="00023401">
        <w:trPr>
          <w:trHeight w:val="283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11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12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13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17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46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  <w:sz w:val="20"/>
                <w:szCs w:val="20"/>
              </w:rPr>
            </w:pPr>
          </w:p>
        </w:tc>
      </w:tr>
      <w:tr w:rsidR="004756B0" w:rsidRPr="00075765" w:rsidTr="00023401">
        <w:trPr>
          <w:trHeight w:val="283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б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а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а</w:t>
            </w: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г</w:t>
            </w:r>
          </w:p>
        </w:tc>
        <w:tc>
          <w:tcPr>
            <w:tcW w:w="46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  <w:sz w:val="20"/>
                <w:szCs w:val="20"/>
              </w:rPr>
            </w:pPr>
          </w:p>
        </w:tc>
      </w:tr>
      <w:tr w:rsidR="004756B0" w:rsidRPr="00075765" w:rsidTr="00023401">
        <w:trPr>
          <w:trHeight w:val="283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  <w:sz w:val="20"/>
                <w:szCs w:val="20"/>
              </w:rPr>
            </w:pPr>
          </w:p>
        </w:tc>
      </w:tr>
      <w:tr w:rsidR="004756B0" w:rsidRPr="00075765" w:rsidTr="00023401">
        <w:trPr>
          <w:trHeight w:val="283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21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22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</w:rPr>
            </w:pPr>
            <w:r w:rsidRPr="00075765">
              <w:rPr>
                <w:b/>
                <w:i/>
              </w:rPr>
              <w:t>23</w:t>
            </w: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25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26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28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46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i/>
                <w:sz w:val="20"/>
                <w:szCs w:val="20"/>
              </w:rPr>
            </w:pPr>
            <w:r w:rsidRPr="00075765">
              <w:rPr>
                <w:b/>
                <w:i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  <w:sz w:val="20"/>
                <w:szCs w:val="20"/>
              </w:rPr>
            </w:pPr>
          </w:p>
        </w:tc>
      </w:tr>
      <w:tr w:rsidR="004756B0" w:rsidRPr="00075765" w:rsidTr="00023401">
        <w:trPr>
          <w:cantSplit/>
          <w:trHeight w:val="1134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а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в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а</w:t>
            </w: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Тавровое, нахлесточное, угловое, стыковое.</w:t>
            </w:r>
          </w:p>
          <w:p w:rsidR="004756B0" w:rsidRPr="00075765" w:rsidRDefault="004756B0">
            <w:pPr>
              <w:autoSpaceDN w:val="0"/>
              <w:ind w:left="-112" w:right="-108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Горизонтальное, вертикальное, нижнее, потолочное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Кратер,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Подрез,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Поры,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 xml:space="preserve">Непровар, 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Несплавление,</w:t>
            </w:r>
          </w:p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Неравномерная форма шва</w:t>
            </w:r>
          </w:p>
        </w:tc>
        <w:tc>
          <w:tcPr>
            <w:tcW w:w="808" w:type="dxa"/>
            <w:textDirection w:val="btLr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штангенциркуль</w:t>
            </w:r>
          </w:p>
        </w:tc>
        <w:tc>
          <w:tcPr>
            <w:tcW w:w="808" w:type="dxa"/>
            <w:textDirection w:val="btLr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чугун</w:t>
            </w:r>
          </w:p>
        </w:tc>
        <w:tc>
          <w:tcPr>
            <w:tcW w:w="808" w:type="dxa"/>
            <w:textDirection w:val="btLr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электрода</w:t>
            </w:r>
          </w:p>
        </w:tc>
        <w:tc>
          <w:tcPr>
            <w:tcW w:w="808" w:type="dxa"/>
            <w:textDirection w:val="btLr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неразъемным</w:t>
            </w:r>
          </w:p>
        </w:tc>
        <w:tc>
          <w:tcPr>
            <w:tcW w:w="460" w:type="dxa"/>
            <w:textDirection w:val="btLr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  <w:sz w:val="20"/>
                <w:szCs w:val="20"/>
              </w:rPr>
            </w:pPr>
            <w:r w:rsidRPr="00075765">
              <w:rPr>
                <w:b/>
                <w:sz w:val="20"/>
                <w:szCs w:val="20"/>
              </w:rPr>
              <w:t>огнестойкой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  <w:sz w:val="20"/>
                <w:szCs w:val="20"/>
              </w:rPr>
            </w:pPr>
          </w:p>
        </w:tc>
      </w:tr>
      <w:tr w:rsidR="004756B0" w:rsidRPr="00075765" w:rsidTr="00023401">
        <w:trPr>
          <w:trHeight w:val="283"/>
        </w:trPr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1284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108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808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460" w:type="dxa"/>
            <w:vAlign w:val="center"/>
          </w:tcPr>
          <w:p w:rsidR="004756B0" w:rsidRPr="00075765" w:rsidRDefault="004756B0">
            <w:pPr>
              <w:autoSpaceDN w:val="0"/>
              <w:ind w:left="-112" w:right="-108"/>
              <w:jc w:val="center"/>
              <w:rPr>
                <w:b/>
              </w:rPr>
            </w:pPr>
            <w:r w:rsidRPr="00075765">
              <w:rPr>
                <w:b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4756B0" w:rsidRPr="00075765" w:rsidRDefault="004756B0">
            <w:pPr>
              <w:rPr>
                <w:b/>
              </w:rPr>
            </w:pPr>
          </w:p>
        </w:tc>
      </w:tr>
    </w:tbl>
    <w:p w:rsidR="004756B0" w:rsidRPr="00075765" w:rsidRDefault="004756B0" w:rsidP="00023401">
      <w:pPr>
        <w:autoSpaceDN w:val="0"/>
        <w:jc w:val="both"/>
        <w:rPr>
          <w:b/>
        </w:rPr>
      </w:pPr>
    </w:p>
    <w:p w:rsidR="004756B0" w:rsidRPr="00075765" w:rsidRDefault="004756B0" w:rsidP="00023401">
      <w:pPr>
        <w:autoSpaceDN w:val="0"/>
        <w:ind w:firstLine="426"/>
        <w:jc w:val="both"/>
      </w:pPr>
      <w:r w:rsidRPr="00075765">
        <w:rPr>
          <w:b/>
        </w:rPr>
        <w:t xml:space="preserve">Примечание: </w:t>
      </w:r>
      <w:r w:rsidRPr="00075765">
        <w:t>При проверке теста номер неправильного ответа обводится кружком,</w:t>
      </w:r>
    </w:p>
    <w:p w:rsidR="004756B0" w:rsidRPr="00075765" w:rsidRDefault="004756B0" w:rsidP="00023401">
      <w:pPr>
        <w:autoSpaceDN w:val="0"/>
        <w:ind w:firstLine="426"/>
        <w:jc w:val="both"/>
      </w:pPr>
      <w:r w:rsidRPr="00075765">
        <w:t xml:space="preserve">                      а ниже указывается номер правильного ответа.</w:t>
      </w:r>
    </w:p>
    <w:p w:rsidR="004756B0" w:rsidRPr="00075765" w:rsidRDefault="004756B0" w:rsidP="00023401">
      <w:pPr>
        <w:autoSpaceDN w:val="0"/>
        <w:jc w:val="center"/>
        <w:rPr>
          <w:b/>
        </w:rPr>
      </w:pPr>
      <w:r w:rsidRPr="00075765">
        <w:rPr>
          <w:b/>
        </w:rPr>
        <w:t>ПАРАМЕТРЫ ОЦЕНКИ</w:t>
      </w:r>
    </w:p>
    <w:p w:rsidR="004756B0" w:rsidRPr="00075765" w:rsidRDefault="004756B0" w:rsidP="00023401">
      <w:pPr>
        <w:autoSpaceDN w:val="0"/>
        <w:jc w:val="center"/>
        <w:rPr>
          <w:b/>
        </w:rPr>
      </w:pPr>
    </w:p>
    <w:tbl>
      <w:tblPr>
        <w:tblW w:w="8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5"/>
        <w:gridCol w:w="4921"/>
      </w:tblGrid>
      <w:tr w:rsidR="004756B0" w:rsidRPr="00075765" w:rsidTr="00023401">
        <w:trPr>
          <w:trHeight w:val="463"/>
          <w:jc w:val="center"/>
        </w:trPr>
        <w:tc>
          <w:tcPr>
            <w:tcW w:w="31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right="-5"/>
              <w:jc w:val="center"/>
              <w:rPr>
                <w:b/>
              </w:rPr>
            </w:pPr>
            <w:r w:rsidRPr="00075765">
              <w:rPr>
                <w:b/>
              </w:rPr>
              <w:t>Оценка</w:t>
            </w:r>
          </w:p>
        </w:tc>
        <w:tc>
          <w:tcPr>
            <w:tcW w:w="49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>
            <w:pPr>
              <w:autoSpaceDN w:val="0"/>
              <w:ind w:right="-5"/>
              <w:jc w:val="center"/>
              <w:rPr>
                <w:b/>
              </w:rPr>
            </w:pPr>
            <w:r w:rsidRPr="00075765">
              <w:rPr>
                <w:b/>
              </w:rPr>
              <w:t>Критерии</w:t>
            </w:r>
          </w:p>
        </w:tc>
      </w:tr>
      <w:tr w:rsidR="004756B0" w:rsidRPr="00075765" w:rsidTr="00023401">
        <w:trPr>
          <w:jc w:val="center"/>
        </w:trPr>
        <w:tc>
          <w:tcPr>
            <w:tcW w:w="3125" w:type="dxa"/>
            <w:tcBorders>
              <w:top w:val="double" w:sz="4" w:space="0" w:color="auto"/>
            </w:tcBorders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«Отлично»</w:t>
            </w:r>
          </w:p>
        </w:tc>
        <w:tc>
          <w:tcPr>
            <w:tcW w:w="4921" w:type="dxa"/>
            <w:tcBorders>
              <w:top w:val="double" w:sz="4" w:space="0" w:color="auto"/>
            </w:tcBorders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25-30   баллов</w:t>
            </w:r>
          </w:p>
        </w:tc>
      </w:tr>
      <w:tr w:rsidR="004756B0" w:rsidRPr="00075765" w:rsidTr="00023401">
        <w:trPr>
          <w:jc w:val="center"/>
        </w:trPr>
        <w:tc>
          <w:tcPr>
            <w:tcW w:w="3125" w:type="dxa"/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«Хорошо»</w:t>
            </w:r>
          </w:p>
        </w:tc>
        <w:tc>
          <w:tcPr>
            <w:tcW w:w="4921" w:type="dxa"/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22-25  баллов</w:t>
            </w:r>
          </w:p>
        </w:tc>
      </w:tr>
      <w:tr w:rsidR="004756B0" w:rsidRPr="00075765" w:rsidTr="00023401">
        <w:trPr>
          <w:jc w:val="center"/>
        </w:trPr>
        <w:tc>
          <w:tcPr>
            <w:tcW w:w="3125" w:type="dxa"/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«Удовлетворительно»</w:t>
            </w:r>
          </w:p>
        </w:tc>
        <w:tc>
          <w:tcPr>
            <w:tcW w:w="4921" w:type="dxa"/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16-20  баллов</w:t>
            </w:r>
          </w:p>
        </w:tc>
      </w:tr>
      <w:tr w:rsidR="004756B0" w:rsidRPr="00075765" w:rsidTr="00023401">
        <w:trPr>
          <w:jc w:val="center"/>
        </w:trPr>
        <w:tc>
          <w:tcPr>
            <w:tcW w:w="3125" w:type="dxa"/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«Неудовлетворительно»</w:t>
            </w:r>
          </w:p>
        </w:tc>
        <w:tc>
          <w:tcPr>
            <w:tcW w:w="4921" w:type="dxa"/>
          </w:tcPr>
          <w:p w:rsidR="004756B0" w:rsidRPr="00075765" w:rsidRDefault="004756B0">
            <w:pPr>
              <w:autoSpaceDN w:val="0"/>
              <w:ind w:right="-5"/>
            </w:pPr>
            <w:r w:rsidRPr="00075765">
              <w:t>менее 15  баллов</w:t>
            </w:r>
          </w:p>
        </w:tc>
      </w:tr>
    </w:tbl>
    <w:p w:rsidR="004756B0" w:rsidRPr="00075765" w:rsidRDefault="004756B0" w:rsidP="00023401">
      <w:pPr>
        <w:autoSpaceDN w:val="0"/>
        <w:jc w:val="center"/>
        <w:rPr>
          <w:b/>
        </w:rPr>
      </w:pPr>
    </w:p>
    <w:p w:rsidR="004756B0" w:rsidRPr="00075765" w:rsidRDefault="004756B0" w:rsidP="00023401">
      <w:pPr>
        <w:autoSpaceDN w:val="0"/>
        <w:ind w:firstLine="567"/>
        <w:jc w:val="both"/>
      </w:pPr>
      <w:r w:rsidRPr="00075765">
        <w:t xml:space="preserve">             Сумма баллов теста: ___балл</w:t>
      </w:r>
      <w:r w:rsidRPr="00075765">
        <w:tab/>
        <w:t xml:space="preserve">              оценка____________________</w:t>
      </w:r>
    </w:p>
    <w:p w:rsidR="004756B0" w:rsidRPr="00075765" w:rsidRDefault="004756B0" w:rsidP="00023401">
      <w:pPr>
        <w:autoSpaceDN w:val="0"/>
        <w:ind w:firstLine="567"/>
        <w:jc w:val="both"/>
        <w:rPr>
          <w:b/>
        </w:rPr>
      </w:pPr>
    </w:p>
    <w:p w:rsidR="004756B0" w:rsidRPr="00075765" w:rsidRDefault="004756B0" w:rsidP="00023401">
      <w:pPr>
        <w:autoSpaceDN w:val="0"/>
        <w:ind w:firstLine="567"/>
        <w:jc w:val="both"/>
      </w:pPr>
      <w:r w:rsidRPr="00075765">
        <w:rPr>
          <w:b/>
        </w:rPr>
        <w:t xml:space="preserve">                __________________________________ </w:t>
      </w:r>
      <w:r w:rsidRPr="00075765">
        <w:rPr>
          <w:b/>
        </w:rPr>
        <w:tab/>
      </w:r>
      <w:r w:rsidRPr="00075765">
        <w:rPr>
          <w:b/>
        </w:rPr>
        <w:tab/>
      </w:r>
      <w:r w:rsidRPr="00075765">
        <w:rPr>
          <w:b/>
        </w:rPr>
        <w:tab/>
        <w:t xml:space="preserve"> ___________                       </w:t>
      </w:r>
    </w:p>
    <w:p w:rsidR="004756B0" w:rsidRDefault="004756B0" w:rsidP="00023401">
      <w:pPr>
        <w:autoSpaceDN w:val="0"/>
        <w:ind w:firstLine="567"/>
        <w:jc w:val="both"/>
        <w:rPr>
          <w:i/>
          <w:sz w:val="18"/>
        </w:rPr>
      </w:pPr>
      <w:r w:rsidRPr="00075765">
        <w:rPr>
          <w:i/>
        </w:rPr>
        <w:t xml:space="preserve">Ф. И.О. преподавателя            </w:t>
      </w:r>
      <w:r w:rsidRPr="00075765">
        <w:rPr>
          <w:i/>
        </w:rPr>
        <w:tab/>
        <w:t xml:space="preserve">                                                           подпись</w:t>
      </w:r>
      <w:r>
        <w:rPr>
          <w:i/>
          <w:sz w:val="18"/>
        </w:rPr>
        <w:t xml:space="preserve">                                          </w:t>
      </w: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</w:p>
    <w:p w:rsidR="004756B0" w:rsidRPr="00075765" w:rsidRDefault="004756B0" w:rsidP="00DB7066">
      <w:pPr>
        <w:tabs>
          <w:tab w:val="left" w:pos="1350"/>
        </w:tabs>
        <w:ind w:left="-720" w:right="-5"/>
        <w:jc w:val="right"/>
        <w:rPr>
          <w:b/>
          <w:u w:val="single"/>
        </w:rPr>
      </w:pPr>
      <w:r w:rsidRPr="00075765">
        <w:rPr>
          <w:b/>
          <w:u w:val="single"/>
        </w:rPr>
        <w:t>Приложение №2</w:t>
      </w:r>
    </w:p>
    <w:p w:rsidR="004756B0" w:rsidRPr="00075765" w:rsidRDefault="004756B0" w:rsidP="00DB7066">
      <w:pPr>
        <w:tabs>
          <w:tab w:val="left" w:pos="1350"/>
        </w:tabs>
        <w:ind w:left="-720" w:right="-1521"/>
      </w:pPr>
    </w:p>
    <w:p w:rsidR="004756B0" w:rsidRPr="00075765" w:rsidRDefault="004756B0" w:rsidP="00DB7066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 xml:space="preserve">Конкурс профессионального мастерства  </w:t>
      </w:r>
    </w:p>
    <w:p w:rsidR="004756B0" w:rsidRPr="00075765" w:rsidRDefault="004756B0" w:rsidP="00DB7066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>«Лучший по профессии»</w:t>
      </w:r>
    </w:p>
    <w:p w:rsidR="004756B0" w:rsidRPr="00075765" w:rsidRDefault="004756B0" w:rsidP="00DB7066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>По профессии: Сварщик (ручной и частично механизированной сварки (наплавки)</w:t>
      </w:r>
    </w:p>
    <w:p w:rsidR="004756B0" w:rsidRPr="00075765" w:rsidRDefault="004756B0" w:rsidP="00DB7066">
      <w:pPr>
        <w:tabs>
          <w:tab w:val="left" w:pos="1350"/>
        </w:tabs>
        <w:jc w:val="center"/>
        <w:rPr>
          <w:b/>
        </w:rPr>
      </w:pPr>
    </w:p>
    <w:p w:rsidR="004756B0" w:rsidRPr="00075765" w:rsidRDefault="004756B0" w:rsidP="00DB7066">
      <w:pPr>
        <w:spacing w:line="360" w:lineRule="auto"/>
        <w:ind w:left="-900"/>
        <w:jc w:val="both"/>
        <w:rPr>
          <w:b/>
        </w:rPr>
      </w:pPr>
      <w:r w:rsidRPr="00075765">
        <w:rPr>
          <w:b/>
        </w:rPr>
        <w:t>Задание для 2 этапа конкурса: Выполнение практического задания (сварка образцов).</w:t>
      </w: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3"/>
        <w:gridCol w:w="5527"/>
      </w:tblGrid>
      <w:tr w:rsidR="004756B0" w:rsidRPr="00075765" w:rsidTr="00A73A83">
        <w:trPr>
          <w:trHeight w:val="482"/>
        </w:trPr>
        <w:tc>
          <w:tcPr>
            <w:tcW w:w="4913" w:type="dxa"/>
            <w:vAlign w:val="center"/>
          </w:tcPr>
          <w:p w:rsidR="004756B0" w:rsidRPr="00075765" w:rsidRDefault="004756B0" w:rsidP="00A73A83">
            <w:pPr>
              <w:jc w:val="center"/>
              <w:rPr>
                <w:b/>
              </w:rPr>
            </w:pPr>
            <w:r w:rsidRPr="00075765">
              <w:rPr>
                <w:b/>
              </w:rPr>
              <w:t>Тестовое задание</w:t>
            </w:r>
          </w:p>
        </w:tc>
        <w:tc>
          <w:tcPr>
            <w:tcW w:w="5527" w:type="dxa"/>
            <w:vAlign w:val="center"/>
          </w:tcPr>
          <w:p w:rsidR="004756B0" w:rsidRPr="00075765" w:rsidRDefault="004756B0" w:rsidP="00A73A83">
            <w:pPr>
              <w:jc w:val="center"/>
              <w:rPr>
                <w:b/>
              </w:rPr>
            </w:pPr>
            <w:r w:rsidRPr="00075765">
              <w:rPr>
                <w:b/>
              </w:rPr>
              <w:t>Эталон  правильного выполнения задания</w:t>
            </w:r>
          </w:p>
        </w:tc>
      </w:tr>
      <w:tr w:rsidR="004756B0" w:rsidRPr="00075765" w:rsidTr="00A73A83">
        <w:tc>
          <w:tcPr>
            <w:tcW w:w="4913" w:type="dxa"/>
            <w:vAlign w:val="center"/>
          </w:tcPr>
          <w:p w:rsidR="004756B0" w:rsidRPr="00075765" w:rsidRDefault="004756B0" w:rsidP="00A73A83">
            <w:r w:rsidRPr="00075765">
              <w:rPr>
                <w:b/>
              </w:rPr>
              <w:t xml:space="preserve">Задание: </w:t>
            </w:r>
            <w:r w:rsidRPr="00075765">
              <w:t xml:space="preserve">Сварка катушек в неповоротном положении </w:t>
            </w:r>
          </w:p>
          <w:p w:rsidR="004756B0" w:rsidRPr="00075765" w:rsidRDefault="004756B0" w:rsidP="00A73A83">
            <w:pPr>
              <w:rPr>
                <w:b/>
                <w:i/>
              </w:rPr>
            </w:pPr>
            <w:r w:rsidRPr="00075765">
              <w:rPr>
                <w:b/>
                <w:i/>
              </w:rPr>
              <w:t>Условия выполнения задания:</w:t>
            </w:r>
          </w:p>
          <w:p w:rsidR="004756B0" w:rsidRPr="00075765" w:rsidRDefault="004756B0" w:rsidP="00A73A83">
            <w:r w:rsidRPr="00075765">
              <w:t>1. Материал в расчете на одного конкурсанта:</w:t>
            </w:r>
          </w:p>
          <w:p w:rsidR="004756B0" w:rsidRPr="00075765" w:rsidRDefault="004756B0" w:rsidP="00A73A83">
            <w:r w:rsidRPr="00075765">
              <w:t xml:space="preserve">- металлические катушки сталь СТ3,   </w:t>
            </w:r>
            <w:r w:rsidRPr="00075765">
              <w:rPr>
                <w:lang w:val="en-US"/>
              </w:rPr>
              <w:t>d</w:t>
            </w:r>
            <w:r w:rsidRPr="00075765">
              <w:t xml:space="preserve">-108мм, </w:t>
            </w:r>
            <w:r w:rsidRPr="00075765">
              <w:rPr>
                <w:lang w:val="en-US"/>
              </w:rPr>
              <w:t>S</w:t>
            </w:r>
            <w:r w:rsidRPr="00075765">
              <w:t>-4мм-(2шт.)</w:t>
            </w:r>
          </w:p>
          <w:p w:rsidR="004756B0" w:rsidRPr="00075765" w:rsidRDefault="004756B0" w:rsidP="00A73A83">
            <w:r w:rsidRPr="00075765">
              <w:t>- электроды МР-3- (5 шт),</w:t>
            </w:r>
          </w:p>
          <w:p w:rsidR="004756B0" w:rsidRPr="00075765" w:rsidRDefault="004756B0" w:rsidP="00A73A83">
            <w:r w:rsidRPr="00075765">
              <w:t xml:space="preserve">Оборудование: </w:t>
            </w:r>
          </w:p>
          <w:p w:rsidR="004756B0" w:rsidRPr="00075765" w:rsidRDefault="004756B0" w:rsidP="00A73A83">
            <w:r w:rsidRPr="00075765">
              <w:t>-УШМ;</w:t>
            </w:r>
          </w:p>
          <w:p w:rsidR="004756B0" w:rsidRPr="00075765" w:rsidRDefault="004756B0" w:rsidP="00A73A83">
            <w:r w:rsidRPr="00075765">
              <w:t>- трансформатор сварочный марки ТДМ-303 У-2;</w:t>
            </w:r>
          </w:p>
          <w:p w:rsidR="004756B0" w:rsidRPr="00075765" w:rsidRDefault="004756B0" w:rsidP="00A73A83">
            <w:r w:rsidRPr="00075765">
              <w:t>3. Инструмент и приспособление в расчете на одного конкурсанта:</w:t>
            </w:r>
          </w:p>
          <w:p w:rsidR="004756B0" w:rsidRPr="00075765" w:rsidRDefault="004756B0" w:rsidP="00A73A83">
            <w:r w:rsidRPr="00075765">
              <w:t>- шлакоотделитель</w:t>
            </w:r>
          </w:p>
          <w:p w:rsidR="004756B0" w:rsidRPr="00075765" w:rsidRDefault="004756B0" w:rsidP="00A73A83">
            <w:r w:rsidRPr="00075765">
              <w:t>- щетка-сметка</w:t>
            </w:r>
          </w:p>
          <w:p w:rsidR="004756B0" w:rsidRPr="00075765" w:rsidRDefault="004756B0" w:rsidP="00A73A83">
            <w:r w:rsidRPr="00075765">
              <w:t>- штанги (для крепления катушки)</w:t>
            </w:r>
          </w:p>
          <w:p w:rsidR="004756B0" w:rsidRPr="00075765" w:rsidRDefault="004756B0" w:rsidP="00A73A83">
            <w:r w:rsidRPr="00075765">
              <w:t>-УШС (универсальный шаблон сварщика)</w:t>
            </w:r>
          </w:p>
          <w:p w:rsidR="004756B0" w:rsidRPr="00075765" w:rsidRDefault="004756B0" w:rsidP="00A73A83">
            <w:r w:rsidRPr="00075765">
              <w:t>4. Средства индивидуальной защиты:</w:t>
            </w:r>
          </w:p>
          <w:p w:rsidR="004756B0" w:rsidRPr="00075765" w:rsidRDefault="004756B0" w:rsidP="00A73A83">
            <w:r w:rsidRPr="00075765">
              <w:t>- сварочный костюм</w:t>
            </w:r>
          </w:p>
          <w:p w:rsidR="004756B0" w:rsidRPr="00075765" w:rsidRDefault="004756B0" w:rsidP="00A73A83">
            <w:r w:rsidRPr="00075765">
              <w:t>- шапочка</w:t>
            </w:r>
          </w:p>
          <w:p w:rsidR="004756B0" w:rsidRPr="00075765" w:rsidRDefault="004756B0" w:rsidP="00A73A83">
            <w:r w:rsidRPr="00075765">
              <w:t>- рукавицы</w:t>
            </w:r>
          </w:p>
          <w:p w:rsidR="004756B0" w:rsidRPr="00075765" w:rsidRDefault="004756B0" w:rsidP="00A73A83">
            <w:r w:rsidRPr="00075765">
              <w:t>- специальная  обувь</w:t>
            </w:r>
          </w:p>
          <w:p w:rsidR="004756B0" w:rsidRPr="00075765" w:rsidRDefault="004756B0" w:rsidP="00A73A83">
            <w:r w:rsidRPr="00075765">
              <w:t>- сварочная маска</w:t>
            </w:r>
          </w:p>
          <w:p w:rsidR="004756B0" w:rsidRPr="00075765" w:rsidRDefault="004756B0" w:rsidP="00A73A83">
            <w:r w:rsidRPr="00075765">
              <w:t>- маска – очки</w:t>
            </w:r>
          </w:p>
          <w:p w:rsidR="004756B0" w:rsidRPr="00075765" w:rsidRDefault="004756B0" w:rsidP="00A73A83">
            <w:r w:rsidRPr="00075765">
              <w:t>5. Документация</w:t>
            </w:r>
          </w:p>
          <w:p w:rsidR="004756B0" w:rsidRPr="00075765" w:rsidRDefault="004756B0" w:rsidP="00A73A83">
            <w:r w:rsidRPr="00075765">
              <w:t>- тестовое задании</w:t>
            </w:r>
          </w:p>
          <w:p w:rsidR="004756B0" w:rsidRPr="00075765" w:rsidRDefault="004756B0" w:rsidP="00A73A83">
            <w:r w:rsidRPr="00075765">
              <w:t>- рисунок</w:t>
            </w:r>
          </w:p>
          <w:p w:rsidR="004756B0" w:rsidRPr="00075765" w:rsidRDefault="004756B0" w:rsidP="00A73A83">
            <w:r w:rsidRPr="00075765">
              <w:t>- таблица</w:t>
            </w:r>
          </w:p>
          <w:p w:rsidR="004756B0" w:rsidRPr="00075765" w:rsidRDefault="004756B0" w:rsidP="00A73A83">
            <w:r w:rsidRPr="00075765">
              <w:t>- критерии оценок</w:t>
            </w:r>
          </w:p>
          <w:p w:rsidR="004756B0" w:rsidRPr="00075765" w:rsidRDefault="004756B0" w:rsidP="00A73A83">
            <w:r w:rsidRPr="00075765">
              <w:t>6. Эталон  изделия</w:t>
            </w:r>
          </w:p>
          <w:p w:rsidR="004756B0" w:rsidRPr="00075765" w:rsidRDefault="004756B0" w:rsidP="00A73A83">
            <w:r w:rsidRPr="00075765">
              <w:t>- образец изделия</w:t>
            </w:r>
          </w:p>
          <w:p w:rsidR="004756B0" w:rsidRPr="00075765" w:rsidRDefault="004756B0" w:rsidP="00A73A83">
            <w:r w:rsidRPr="00075765">
              <w:t xml:space="preserve">7. Место проведения: </w:t>
            </w:r>
          </w:p>
          <w:p w:rsidR="004756B0" w:rsidRPr="00075765" w:rsidRDefault="004756B0" w:rsidP="00A73A83">
            <w:r w:rsidRPr="00075765">
              <w:t>Мастерская «Сварочная мастерская»</w:t>
            </w:r>
          </w:p>
          <w:p w:rsidR="004756B0" w:rsidRPr="00075765" w:rsidRDefault="004756B0" w:rsidP="00A73A83">
            <w:r w:rsidRPr="00075765">
              <w:t>8. Норма времени: 45 мин</w:t>
            </w:r>
          </w:p>
        </w:tc>
        <w:tc>
          <w:tcPr>
            <w:tcW w:w="5527" w:type="dxa"/>
          </w:tcPr>
          <w:p w:rsidR="004756B0" w:rsidRPr="00075765" w:rsidRDefault="004756B0" w:rsidP="00A73A83">
            <w:r w:rsidRPr="00075765">
              <w:t xml:space="preserve">1. Изучить тестовое задание </w:t>
            </w:r>
          </w:p>
          <w:p w:rsidR="004756B0" w:rsidRPr="00075765" w:rsidRDefault="004756B0" w:rsidP="00A73A83">
            <w:r w:rsidRPr="00075765">
              <w:t>2. Проверить комплектность и исправность оборудования, инструментов и приспособлений для выполнения практического задания:</w:t>
            </w:r>
          </w:p>
          <w:p w:rsidR="004756B0" w:rsidRPr="00075765" w:rsidRDefault="004756B0" w:rsidP="00A73A83">
            <w:pPr>
              <w:jc w:val="center"/>
              <w:rPr>
                <w:b/>
              </w:rPr>
            </w:pPr>
            <w:r w:rsidRPr="00075765">
              <w:rPr>
                <w:b/>
              </w:rPr>
              <w:t>Технологическая последовательность выполнения задания:</w:t>
            </w:r>
          </w:p>
          <w:p w:rsidR="004756B0" w:rsidRPr="00075765" w:rsidRDefault="004756B0" w:rsidP="00A73A83">
            <w:r w:rsidRPr="00075765">
              <w:t>3. Подготовить кромки  катушек под сварку</w:t>
            </w:r>
          </w:p>
          <w:p w:rsidR="004756B0" w:rsidRPr="00075765" w:rsidRDefault="004756B0" w:rsidP="00A73A83">
            <w:r w:rsidRPr="00075765">
              <w:t>4. Собрать детали согласно эскизу.</w:t>
            </w:r>
          </w:p>
          <w:p w:rsidR="004756B0" w:rsidRPr="00075765" w:rsidRDefault="004756B0" w:rsidP="00A73A83">
            <w:r w:rsidRPr="00075765">
              <w:t>5. Удалить шлак.</w:t>
            </w:r>
          </w:p>
          <w:p w:rsidR="004756B0" w:rsidRPr="00075765" w:rsidRDefault="004756B0" w:rsidP="00A73A83">
            <w:r w:rsidRPr="00075765">
              <w:t>6. Зачистить прихватку.</w:t>
            </w:r>
          </w:p>
          <w:p w:rsidR="004756B0" w:rsidRPr="00075765" w:rsidRDefault="004756B0" w:rsidP="00A73A83">
            <w:r w:rsidRPr="00075765">
              <w:t>7. Проверить качество прихватки.</w:t>
            </w:r>
          </w:p>
          <w:p w:rsidR="004756B0" w:rsidRPr="00075765" w:rsidRDefault="004756B0" w:rsidP="00A73A83">
            <w:r w:rsidRPr="00075765">
              <w:t>8. Прихватить трубу к штанге (для выполнения сварки катушки в неповоротном положении)</w:t>
            </w:r>
          </w:p>
          <w:p w:rsidR="004756B0" w:rsidRPr="00075765" w:rsidRDefault="004756B0" w:rsidP="00A73A83">
            <w:r w:rsidRPr="00075765">
              <w:t>9. Выполнить корневой шов катушек в неповоротном положении.</w:t>
            </w:r>
          </w:p>
          <w:p w:rsidR="004756B0" w:rsidRPr="00075765" w:rsidRDefault="004756B0" w:rsidP="00A73A83">
            <w:r w:rsidRPr="00075765">
              <w:t>10. Отбить шлак.</w:t>
            </w:r>
          </w:p>
          <w:p w:rsidR="004756B0" w:rsidRPr="00075765" w:rsidRDefault="004756B0" w:rsidP="00A73A83">
            <w:r w:rsidRPr="00075765">
              <w:t>11. Зачистить сварной шов.</w:t>
            </w:r>
          </w:p>
          <w:p w:rsidR="004756B0" w:rsidRPr="00075765" w:rsidRDefault="004756B0" w:rsidP="00A73A83">
            <w:r w:rsidRPr="00075765">
              <w:t>12. Проверить качество сварного шва.</w:t>
            </w:r>
          </w:p>
          <w:p w:rsidR="004756B0" w:rsidRPr="00075765" w:rsidRDefault="004756B0" w:rsidP="00A73A83">
            <w:r w:rsidRPr="00075765">
              <w:t>13. Выполнить облицовочный шов при сварке катушек в неповоротном положении.</w:t>
            </w:r>
          </w:p>
          <w:p w:rsidR="004756B0" w:rsidRPr="00075765" w:rsidRDefault="004756B0" w:rsidP="00A73A83">
            <w:r w:rsidRPr="00075765">
              <w:t>14. Отбить шлак.</w:t>
            </w:r>
          </w:p>
          <w:p w:rsidR="004756B0" w:rsidRPr="00075765" w:rsidRDefault="004756B0" w:rsidP="00A73A83">
            <w:r w:rsidRPr="00075765">
              <w:t>15. Зачистить сварной шов.</w:t>
            </w:r>
          </w:p>
          <w:p w:rsidR="004756B0" w:rsidRPr="00075765" w:rsidRDefault="004756B0" w:rsidP="00A73A83">
            <w:r w:rsidRPr="00075765">
              <w:t xml:space="preserve">16. При выполнении работ уметь рационально организовать рабочее место. </w:t>
            </w:r>
          </w:p>
          <w:p w:rsidR="004756B0" w:rsidRPr="00075765" w:rsidRDefault="004756B0" w:rsidP="00A73A83">
            <w:r w:rsidRPr="00075765">
              <w:t>17. Выполнить норму времени.</w:t>
            </w:r>
          </w:p>
          <w:p w:rsidR="004756B0" w:rsidRPr="00075765" w:rsidRDefault="004756B0" w:rsidP="00A73A83">
            <w:r w:rsidRPr="00075765">
              <w:t>18. Готовое изделие подписать и сдать проверяющему.</w:t>
            </w:r>
          </w:p>
          <w:p w:rsidR="004756B0" w:rsidRPr="00075765" w:rsidRDefault="004756B0" w:rsidP="00A73A83">
            <w:r w:rsidRPr="00075765">
              <w:t>19. Привести в порядок рабочее место.</w:t>
            </w:r>
          </w:p>
          <w:p w:rsidR="004756B0" w:rsidRPr="00075765" w:rsidRDefault="004756B0" w:rsidP="00A73A83"/>
        </w:tc>
      </w:tr>
    </w:tbl>
    <w:p w:rsidR="004756B0" w:rsidRPr="00075765" w:rsidRDefault="004756B0" w:rsidP="00DB7066">
      <w:pPr>
        <w:rPr>
          <w:b/>
        </w:rPr>
      </w:pPr>
    </w:p>
    <w:p w:rsidR="004756B0" w:rsidRPr="00075765" w:rsidRDefault="004756B0" w:rsidP="00DB7066"/>
    <w:p w:rsidR="004756B0" w:rsidRDefault="004756B0" w:rsidP="00DB7066"/>
    <w:p w:rsidR="004756B0" w:rsidRDefault="004756B0" w:rsidP="00DB7066"/>
    <w:p w:rsidR="004756B0" w:rsidRDefault="004756B0" w:rsidP="00DB7066"/>
    <w:p w:rsidR="004756B0" w:rsidRDefault="004756B0" w:rsidP="00DB7066"/>
    <w:p w:rsidR="004756B0" w:rsidRDefault="004756B0" w:rsidP="00DB7066"/>
    <w:p w:rsidR="004756B0" w:rsidRDefault="004756B0" w:rsidP="00DB7066"/>
    <w:p w:rsidR="004756B0" w:rsidRDefault="004756B0" w:rsidP="00DB7066"/>
    <w:p w:rsidR="004756B0" w:rsidRPr="00075765" w:rsidRDefault="004756B0" w:rsidP="00DB7066"/>
    <w:p w:rsidR="004756B0" w:rsidRPr="00075765" w:rsidRDefault="004756B0" w:rsidP="00DB7066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 xml:space="preserve">Конкурс профессионального мастерства  </w:t>
      </w:r>
    </w:p>
    <w:p w:rsidR="004756B0" w:rsidRPr="00075765" w:rsidRDefault="004756B0" w:rsidP="00DB7066">
      <w:pPr>
        <w:tabs>
          <w:tab w:val="left" w:pos="1350"/>
        </w:tabs>
        <w:jc w:val="center"/>
        <w:rPr>
          <w:b/>
        </w:rPr>
      </w:pPr>
      <w:r w:rsidRPr="00075765">
        <w:rPr>
          <w:b/>
        </w:rPr>
        <w:t>«Лучший по профессии»</w:t>
      </w:r>
    </w:p>
    <w:p w:rsidR="004756B0" w:rsidRPr="00075765" w:rsidRDefault="004756B0" w:rsidP="00DB7066">
      <w:pPr>
        <w:tabs>
          <w:tab w:val="left" w:pos="1350"/>
        </w:tabs>
        <w:rPr>
          <w:b/>
        </w:rPr>
      </w:pPr>
      <w:r w:rsidRPr="00075765">
        <w:rPr>
          <w:b/>
        </w:rPr>
        <w:t xml:space="preserve"> По профессии: Сварщик (ручной и частично механизированной сварки (наплавки)</w:t>
      </w:r>
    </w:p>
    <w:p w:rsidR="004756B0" w:rsidRPr="00075765" w:rsidRDefault="004756B0" w:rsidP="00DB7066">
      <w:pPr>
        <w:tabs>
          <w:tab w:val="left" w:pos="1350"/>
        </w:tabs>
        <w:rPr>
          <w:b/>
        </w:rPr>
      </w:pPr>
    </w:p>
    <w:p w:rsidR="004756B0" w:rsidRPr="00075765" w:rsidRDefault="004756B0" w:rsidP="00DB7066">
      <w:pPr>
        <w:spacing w:line="360" w:lineRule="auto"/>
        <w:ind w:left="-900"/>
        <w:jc w:val="both"/>
        <w:rPr>
          <w:b/>
        </w:rPr>
      </w:pPr>
      <w:r w:rsidRPr="00075765">
        <w:rPr>
          <w:b/>
        </w:rPr>
        <w:t>Задание для 2 этапа конкурса: Выполнение практического задания (сварка образцов).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4756B0" w:rsidRPr="00075765" w:rsidTr="00A73A83">
        <w:trPr>
          <w:trHeight w:val="482"/>
        </w:trPr>
        <w:tc>
          <w:tcPr>
            <w:tcW w:w="10260" w:type="dxa"/>
            <w:vAlign w:val="center"/>
          </w:tcPr>
          <w:p w:rsidR="004756B0" w:rsidRPr="00075765" w:rsidRDefault="004756B0" w:rsidP="00A73A83">
            <w:pPr>
              <w:jc w:val="center"/>
              <w:rPr>
                <w:b/>
              </w:rPr>
            </w:pPr>
            <w:r w:rsidRPr="00075765">
              <w:rPr>
                <w:b/>
              </w:rPr>
              <w:t>Тестовое задание</w:t>
            </w:r>
          </w:p>
        </w:tc>
      </w:tr>
      <w:tr w:rsidR="004756B0" w:rsidRPr="00075765" w:rsidTr="00A73A83">
        <w:tc>
          <w:tcPr>
            <w:tcW w:w="10260" w:type="dxa"/>
            <w:vAlign w:val="center"/>
          </w:tcPr>
          <w:p w:rsidR="004756B0" w:rsidRPr="00075765" w:rsidRDefault="004756B0" w:rsidP="00A73A83">
            <w:r w:rsidRPr="00075765">
              <w:rPr>
                <w:b/>
              </w:rPr>
              <w:t xml:space="preserve">Задание: </w:t>
            </w:r>
            <w:r w:rsidRPr="00075765">
              <w:t xml:space="preserve">Сварка катушек в неповоротном положении </w:t>
            </w:r>
          </w:p>
          <w:p w:rsidR="004756B0" w:rsidRPr="00075765" w:rsidRDefault="004756B0" w:rsidP="00A73A83">
            <w:pPr>
              <w:rPr>
                <w:b/>
                <w:i/>
              </w:rPr>
            </w:pPr>
            <w:r w:rsidRPr="00075765">
              <w:rPr>
                <w:b/>
                <w:i/>
              </w:rPr>
              <w:t>Условия выполнения задания: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>1. Материал в расчете на одного конкурсанта:</w:t>
            </w:r>
          </w:p>
          <w:p w:rsidR="004756B0" w:rsidRPr="00075765" w:rsidRDefault="004756B0" w:rsidP="00A73A83">
            <w:r w:rsidRPr="00075765">
              <w:t xml:space="preserve">- металлические катушки </w:t>
            </w:r>
            <w:r w:rsidRPr="00075765">
              <w:rPr>
                <w:lang w:val="en-US"/>
              </w:rPr>
              <w:t>d</w:t>
            </w:r>
            <w:r w:rsidRPr="00075765">
              <w:t xml:space="preserve">-108мм, </w:t>
            </w:r>
            <w:r w:rsidRPr="00075765">
              <w:rPr>
                <w:lang w:val="en-US"/>
              </w:rPr>
              <w:t>S</w:t>
            </w:r>
            <w:r w:rsidRPr="00075765">
              <w:t>-4мм- (2шт.)</w:t>
            </w:r>
          </w:p>
          <w:p w:rsidR="004756B0" w:rsidRPr="00075765" w:rsidRDefault="004756B0" w:rsidP="00A73A83">
            <w:r w:rsidRPr="00075765">
              <w:t>- электроды МР-3 –(5 шт.)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 xml:space="preserve">2. Оборудование: 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>-</w:t>
            </w:r>
            <w:r w:rsidRPr="00075765">
              <w:t>УШМ;</w:t>
            </w:r>
          </w:p>
          <w:p w:rsidR="004756B0" w:rsidRPr="00075765" w:rsidRDefault="004756B0" w:rsidP="00A73A83">
            <w:r w:rsidRPr="00075765">
              <w:t>- трансформатор сварочный марки ТДМ-303 У-2;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>3.</w:t>
            </w:r>
            <w:r w:rsidRPr="00075765">
              <w:t xml:space="preserve"> </w:t>
            </w:r>
            <w:r w:rsidRPr="00075765">
              <w:rPr>
                <w:b/>
              </w:rPr>
              <w:t>Инструмент и приспособление в расчете на одного конкурсанта:</w:t>
            </w:r>
          </w:p>
          <w:p w:rsidR="004756B0" w:rsidRPr="00075765" w:rsidRDefault="004756B0" w:rsidP="00A73A83">
            <w:r w:rsidRPr="00075765">
              <w:t>- шлакоотделитель</w:t>
            </w:r>
          </w:p>
          <w:p w:rsidR="004756B0" w:rsidRPr="00075765" w:rsidRDefault="004756B0" w:rsidP="00A73A83">
            <w:r w:rsidRPr="00075765">
              <w:t>- щетка-сметка</w:t>
            </w:r>
          </w:p>
          <w:p w:rsidR="004756B0" w:rsidRPr="00075765" w:rsidRDefault="004756B0" w:rsidP="00A73A83">
            <w:r w:rsidRPr="00075765">
              <w:t>- штанги (для крепления катушки)</w:t>
            </w:r>
          </w:p>
          <w:p w:rsidR="004756B0" w:rsidRPr="00075765" w:rsidRDefault="004756B0" w:rsidP="00A73A83">
            <w:r w:rsidRPr="00075765">
              <w:t>-УШС(универсальный шаблон сварщика)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>4. Средства индивидуальной защиты:</w:t>
            </w:r>
          </w:p>
          <w:p w:rsidR="004756B0" w:rsidRPr="00075765" w:rsidRDefault="004756B0" w:rsidP="00A73A83">
            <w:r w:rsidRPr="00075765">
              <w:t>- сварочный костюм</w:t>
            </w:r>
          </w:p>
          <w:p w:rsidR="004756B0" w:rsidRPr="00075765" w:rsidRDefault="004756B0" w:rsidP="00A73A83">
            <w:r w:rsidRPr="00075765">
              <w:t>- шапочка</w:t>
            </w:r>
          </w:p>
          <w:p w:rsidR="004756B0" w:rsidRPr="00075765" w:rsidRDefault="004756B0" w:rsidP="00A73A83">
            <w:r w:rsidRPr="00075765">
              <w:t>- рукавицы</w:t>
            </w:r>
          </w:p>
          <w:p w:rsidR="004756B0" w:rsidRPr="00075765" w:rsidRDefault="004756B0" w:rsidP="00A73A83">
            <w:r w:rsidRPr="00075765">
              <w:t>- специальная  обувь сварщика</w:t>
            </w:r>
          </w:p>
          <w:p w:rsidR="004756B0" w:rsidRPr="00075765" w:rsidRDefault="004756B0" w:rsidP="00A73A83">
            <w:r w:rsidRPr="00075765">
              <w:t>- сварочная маска</w:t>
            </w:r>
          </w:p>
          <w:p w:rsidR="004756B0" w:rsidRPr="00075765" w:rsidRDefault="004756B0" w:rsidP="00A73A83">
            <w:r w:rsidRPr="00075765">
              <w:t>- маска – очки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>5. Документация</w:t>
            </w:r>
          </w:p>
          <w:p w:rsidR="004756B0" w:rsidRPr="00075765" w:rsidRDefault="004756B0" w:rsidP="00A73A83">
            <w:r w:rsidRPr="00075765">
              <w:t>- тестовое задании</w:t>
            </w:r>
          </w:p>
          <w:p w:rsidR="004756B0" w:rsidRPr="00075765" w:rsidRDefault="004756B0" w:rsidP="00A73A83">
            <w:r w:rsidRPr="00075765">
              <w:t>- рисунок</w:t>
            </w:r>
          </w:p>
          <w:p w:rsidR="004756B0" w:rsidRPr="00075765" w:rsidRDefault="004756B0" w:rsidP="00A73A83">
            <w:r w:rsidRPr="00075765">
              <w:t>- критерии оценок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>6. Эталон  изделия</w:t>
            </w:r>
          </w:p>
          <w:p w:rsidR="004756B0" w:rsidRPr="00075765" w:rsidRDefault="004756B0" w:rsidP="00A73A83">
            <w:r w:rsidRPr="00075765">
              <w:t>- образец изделия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 xml:space="preserve">7. Место проведения: </w:t>
            </w:r>
          </w:p>
          <w:p w:rsidR="004756B0" w:rsidRPr="00075765" w:rsidRDefault="004756B0" w:rsidP="00A73A83">
            <w:r w:rsidRPr="00075765">
              <w:t>Мастерская «Сварочная мастерская»</w:t>
            </w:r>
          </w:p>
          <w:p w:rsidR="004756B0" w:rsidRPr="00075765" w:rsidRDefault="004756B0" w:rsidP="00A73A83">
            <w:pPr>
              <w:rPr>
                <w:b/>
              </w:rPr>
            </w:pPr>
            <w:r w:rsidRPr="00075765">
              <w:rPr>
                <w:b/>
              </w:rPr>
              <w:t>8. Норма времени: 45 мин</w:t>
            </w:r>
          </w:p>
        </w:tc>
      </w:tr>
    </w:tbl>
    <w:p w:rsidR="004756B0" w:rsidRPr="00075765" w:rsidRDefault="004756B0" w:rsidP="00DB7066"/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Default="004756B0" w:rsidP="00DB7066">
      <w:pPr>
        <w:jc w:val="center"/>
        <w:rPr>
          <w:b/>
        </w:rPr>
      </w:pPr>
    </w:p>
    <w:p w:rsidR="004756B0" w:rsidRPr="00075765" w:rsidRDefault="004756B0" w:rsidP="00DB7066">
      <w:pPr>
        <w:jc w:val="center"/>
        <w:rPr>
          <w:b/>
        </w:rPr>
      </w:pPr>
      <w:r w:rsidRPr="00075765">
        <w:rPr>
          <w:b/>
        </w:rPr>
        <w:t>Критерии оценки качества, производительности труда, соблюдение правил техники безопасности при сварке катушек.</w:t>
      </w:r>
    </w:p>
    <w:p w:rsidR="004756B0" w:rsidRPr="00075765" w:rsidRDefault="004756B0" w:rsidP="00DB706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6654"/>
        <w:gridCol w:w="2317"/>
      </w:tblGrid>
      <w:tr w:rsidR="004756B0" w:rsidRPr="00075765" w:rsidTr="00A73A83">
        <w:tc>
          <w:tcPr>
            <w:tcW w:w="608" w:type="dxa"/>
          </w:tcPr>
          <w:p w:rsidR="004756B0" w:rsidRPr="00075765" w:rsidRDefault="004756B0" w:rsidP="00A73A83">
            <w:pPr>
              <w:jc w:val="center"/>
            </w:pPr>
            <w:r w:rsidRPr="00075765">
              <w:t>п/п</w:t>
            </w:r>
          </w:p>
        </w:tc>
        <w:tc>
          <w:tcPr>
            <w:tcW w:w="7300" w:type="dxa"/>
          </w:tcPr>
          <w:p w:rsidR="004756B0" w:rsidRPr="00075765" w:rsidRDefault="004756B0" w:rsidP="00A73A83">
            <w:pPr>
              <w:jc w:val="center"/>
            </w:pPr>
            <w:r w:rsidRPr="00075765">
              <w:t>Основные оценочные параметры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jc w:val="center"/>
            </w:pPr>
            <w:r w:rsidRPr="00075765">
              <w:t>Количество баллов</w:t>
            </w:r>
          </w:p>
        </w:tc>
      </w:tr>
      <w:tr w:rsidR="004756B0" w:rsidRPr="00075765" w:rsidTr="00A73A83">
        <w:trPr>
          <w:trHeight w:val="2160"/>
        </w:trPr>
        <w:tc>
          <w:tcPr>
            <w:tcW w:w="608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1.</w:t>
            </w:r>
          </w:p>
          <w:p w:rsidR="004756B0" w:rsidRPr="00075765" w:rsidRDefault="004756B0" w:rsidP="00A73A83">
            <w:pPr>
              <w:spacing w:line="360" w:lineRule="auto"/>
              <w:jc w:val="center"/>
            </w:pPr>
          </w:p>
          <w:p w:rsidR="004756B0" w:rsidRPr="00075765" w:rsidRDefault="004756B0" w:rsidP="00A73A83">
            <w:pPr>
              <w:spacing w:line="360" w:lineRule="auto"/>
              <w:jc w:val="center"/>
            </w:pPr>
          </w:p>
          <w:p w:rsidR="004756B0" w:rsidRPr="00075765" w:rsidRDefault="004756B0" w:rsidP="00A73A83">
            <w:pPr>
              <w:spacing w:line="360" w:lineRule="auto"/>
              <w:jc w:val="center"/>
            </w:pPr>
          </w:p>
          <w:p w:rsidR="004756B0" w:rsidRPr="00075765" w:rsidRDefault="004756B0" w:rsidP="00A73A83">
            <w:pPr>
              <w:spacing w:line="360" w:lineRule="auto"/>
              <w:jc w:val="center"/>
            </w:pPr>
          </w:p>
        </w:tc>
        <w:tc>
          <w:tcPr>
            <w:tcW w:w="7300" w:type="dxa"/>
          </w:tcPr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rPr>
                <w:b/>
              </w:rPr>
              <w:t>Сборка детали согласно эскизу</w:t>
            </w:r>
          </w:p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rPr>
                <w:b/>
              </w:rPr>
              <w:t>«Сварка катушек в неповоротном положении»</w:t>
            </w:r>
          </w:p>
          <w:p w:rsidR="004756B0" w:rsidRPr="00075765" w:rsidRDefault="004756B0" w:rsidP="00A73A83">
            <w:pPr>
              <w:spacing w:line="360" w:lineRule="auto"/>
            </w:pPr>
            <w:r w:rsidRPr="00075765">
              <w:t>- подготовка катушек под сварку</w:t>
            </w:r>
          </w:p>
          <w:p w:rsidR="004756B0" w:rsidRPr="00075765" w:rsidRDefault="004756B0" w:rsidP="00A73A83">
            <w:pPr>
              <w:spacing w:line="360" w:lineRule="auto"/>
            </w:pPr>
            <w:r w:rsidRPr="00075765">
              <w:t>-Удаление шлака, зачистка прихваток</w:t>
            </w:r>
          </w:p>
          <w:p w:rsidR="004756B0" w:rsidRPr="00075765" w:rsidRDefault="004756B0" w:rsidP="00A73A83">
            <w:pPr>
              <w:spacing w:line="360" w:lineRule="auto"/>
            </w:pPr>
            <w:r w:rsidRPr="00075765">
              <w:t>-Качество прихваток</w:t>
            </w:r>
          </w:p>
          <w:p w:rsidR="004756B0" w:rsidRPr="00075765" w:rsidRDefault="004756B0" w:rsidP="00A73A83">
            <w:pPr>
              <w:spacing w:line="360" w:lineRule="auto"/>
            </w:pPr>
            <w:r w:rsidRPr="00075765">
              <w:t>-Прихватка трубы к штанге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spacing w:line="360" w:lineRule="auto"/>
              <w:jc w:val="center"/>
              <w:rPr>
                <w:b/>
              </w:rPr>
            </w:pPr>
            <w:r w:rsidRPr="00075765">
              <w:rPr>
                <w:b/>
              </w:rPr>
              <w:t>10</w:t>
            </w:r>
          </w:p>
        </w:tc>
      </w:tr>
      <w:tr w:rsidR="004756B0" w:rsidRPr="00075765" w:rsidTr="00A73A83">
        <w:trPr>
          <w:trHeight w:val="1710"/>
        </w:trPr>
        <w:tc>
          <w:tcPr>
            <w:tcW w:w="608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2.</w:t>
            </w:r>
          </w:p>
          <w:p w:rsidR="004756B0" w:rsidRPr="00075765" w:rsidRDefault="004756B0" w:rsidP="00A73A83">
            <w:pPr>
              <w:spacing w:line="360" w:lineRule="auto"/>
              <w:jc w:val="center"/>
            </w:pPr>
          </w:p>
        </w:tc>
        <w:tc>
          <w:tcPr>
            <w:tcW w:w="7300" w:type="dxa"/>
          </w:tcPr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rPr>
                <w:b/>
              </w:rPr>
              <w:t>Корневой шов катушек в неповоротном положении</w:t>
            </w:r>
          </w:p>
          <w:p w:rsidR="004756B0" w:rsidRPr="00075765" w:rsidRDefault="004756B0" w:rsidP="00A73A83">
            <w:pPr>
              <w:spacing w:line="360" w:lineRule="auto"/>
            </w:pPr>
            <w:r w:rsidRPr="00075765">
              <w:t>-Зачистка сварного шва</w:t>
            </w:r>
          </w:p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t>-Качество сварного шва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spacing w:line="360" w:lineRule="auto"/>
              <w:jc w:val="center"/>
              <w:rPr>
                <w:b/>
              </w:rPr>
            </w:pPr>
            <w:r w:rsidRPr="00075765">
              <w:rPr>
                <w:b/>
              </w:rPr>
              <w:t>20</w:t>
            </w:r>
          </w:p>
        </w:tc>
      </w:tr>
      <w:tr w:rsidR="004756B0" w:rsidRPr="00075765" w:rsidTr="00A73A83">
        <w:trPr>
          <w:trHeight w:val="960"/>
        </w:trPr>
        <w:tc>
          <w:tcPr>
            <w:tcW w:w="608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3.</w:t>
            </w:r>
          </w:p>
        </w:tc>
        <w:tc>
          <w:tcPr>
            <w:tcW w:w="7300" w:type="dxa"/>
          </w:tcPr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rPr>
                <w:b/>
              </w:rPr>
              <w:t>Облицовочный шов при сварке катушек в неповоротном положении</w:t>
            </w:r>
          </w:p>
          <w:p w:rsidR="004756B0" w:rsidRPr="00075765" w:rsidRDefault="004756B0" w:rsidP="00A73A83">
            <w:pPr>
              <w:spacing w:line="360" w:lineRule="auto"/>
            </w:pPr>
            <w:r w:rsidRPr="00075765">
              <w:t>-Зачистка сварного шва</w:t>
            </w:r>
          </w:p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t>-Качество сварного шва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spacing w:line="360" w:lineRule="auto"/>
              <w:jc w:val="center"/>
              <w:rPr>
                <w:b/>
              </w:rPr>
            </w:pPr>
            <w:r w:rsidRPr="00075765">
              <w:rPr>
                <w:b/>
              </w:rPr>
              <w:t>20</w:t>
            </w:r>
          </w:p>
        </w:tc>
      </w:tr>
      <w:tr w:rsidR="004756B0" w:rsidRPr="00075765" w:rsidTr="00A73A83">
        <w:trPr>
          <w:trHeight w:val="600"/>
        </w:trPr>
        <w:tc>
          <w:tcPr>
            <w:tcW w:w="608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4.</w:t>
            </w:r>
          </w:p>
        </w:tc>
        <w:tc>
          <w:tcPr>
            <w:tcW w:w="7300" w:type="dxa"/>
          </w:tcPr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rPr>
                <w:b/>
              </w:rPr>
              <w:t>Норма времени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spacing w:line="360" w:lineRule="auto"/>
              <w:jc w:val="center"/>
              <w:rPr>
                <w:b/>
              </w:rPr>
            </w:pPr>
            <w:r w:rsidRPr="00075765">
              <w:rPr>
                <w:b/>
              </w:rPr>
              <w:t>5</w:t>
            </w:r>
          </w:p>
        </w:tc>
      </w:tr>
      <w:tr w:rsidR="004756B0" w:rsidRPr="00075765" w:rsidTr="00A73A83">
        <w:trPr>
          <w:trHeight w:val="525"/>
        </w:trPr>
        <w:tc>
          <w:tcPr>
            <w:tcW w:w="608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5.</w:t>
            </w:r>
          </w:p>
        </w:tc>
        <w:tc>
          <w:tcPr>
            <w:tcW w:w="7300" w:type="dxa"/>
          </w:tcPr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rPr>
                <w:b/>
              </w:rPr>
              <w:t>Организация рабочего места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spacing w:line="360" w:lineRule="auto"/>
              <w:jc w:val="center"/>
              <w:rPr>
                <w:b/>
              </w:rPr>
            </w:pPr>
            <w:r w:rsidRPr="00075765">
              <w:rPr>
                <w:b/>
              </w:rPr>
              <w:t>5</w:t>
            </w:r>
          </w:p>
        </w:tc>
      </w:tr>
      <w:tr w:rsidR="004756B0" w:rsidRPr="00075765" w:rsidTr="00A73A83">
        <w:trPr>
          <w:trHeight w:val="495"/>
        </w:trPr>
        <w:tc>
          <w:tcPr>
            <w:tcW w:w="608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6</w:t>
            </w:r>
          </w:p>
        </w:tc>
        <w:tc>
          <w:tcPr>
            <w:tcW w:w="7300" w:type="dxa"/>
          </w:tcPr>
          <w:p w:rsidR="004756B0" w:rsidRPr="00075765" w:rsidRDefault="004756B0" w:rsidP="00A73A83">
            <w:pPr>
              <w:spacing w:line="360" w:lineRule="auto"/>
              <w:rPr>
                <w:b/>
              </w:rPr>
            </w:pPr>
            <w:r w:rsidRPr="00075765">
              <w:rPr>
                <w:b/>
              </w:rPr>
              <w:t>Соблюдение правил техники безопасности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spacing w:line="360" w:lineRule="auto"/>
              <w:jc w:val="center"/>
              <w:rPr>
                <w:b/>
              </w:rPr>
            </w:pPr>
            <w:r w:rsidRPr="00075765">
              <w:rPr>
                <w:b/>
              </w:rPr>
              <w:t>10</w:t>
            </w:r>
          </w:p>
        </w:tc>
      </w:tr>
      <w:tr w:rsidR="004756B0" w:rsidRPr="00075765" w:rsidTr="00A73A83">
        <w:tc>
          <w:tcPr>
            <w:tcW w:w="608" w:type="dxa"/>
          </w:tcPr>
          <w:p w:rsidR="004756B0" w:rsidRPr="00075765" w:rsidRDefault="004756B0" w:rsidP="00A73A8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300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Максимальное количество баллов</w:t>
            </w:r>
          </w:p>
        </w:tc>
        <w:tc>
          <w:tcPr>
            <w:tcW w:w="2439" w:type="dxa"/>
          </w:tcPr>
          <w:p w:rsidR="004756B0" w:rsidRPr="00075765" w:rsidRDefault="004756B0" w:rsidP="00A73A83">
            <w:pPr>
              <w:spacing w:line="360" w:lineRule="auto"/>
              <w:jc w:val="center"/>
            </w:pPr>
            <w:r w:rsidRPr="00075765">
              <w:t>70</w:t>
            </w:r>
          </w:p>
        </w:tc>
      </w:tr>
    </w:tbl>
    <w:p w:rsidR="004756B0" w:rsidRPr="00075765" w:rsidRDefault="004756B0" w:rsidP="00DB7066"/>
    <w:p w:rsidR="004756B0" w:rsidRPr="00075765" w:rsidRDefault="004756B0" w:rsidP="00DB7066"/>
    <w:p w:rsidR="004756B0" w:rsidRPr="00075765" w:rsidRDefault="004756B0" w:rsidP="00DB7066"/>
    <w:p w:rsidR="004756B0" w:rsidRPr="00075765" w:rsidRDefault="004756B0" w:rsidP="00DB7066"/>
    <w:p w:rsidR="004756B0" w:rsidRPr="00075765" w:rsidRDefault="004756B0" w:rsidP="00FD6C9C">
      <w:pPr>
        <w:jc w:val="both"/>
      </w:pPr>
    </w:p>
    <w:p w:rsidR="004756B0" w:rsidRPr="005F2863" w:rsidRDefault="004756B0" w:rsidP="00FD6C9C">
      <w:pPr>
        <w:jc w:val="right"/>
        <w:rPr>
          <w:sz w:val="28"/>
          <w:szCs w:val="28"/>
        </w:rPr>
      </w:pPr>
    </w:p>
    <w:p w:rsidR="004756B0" w:rsidRPr="005F2863" w:rsidRDefault="004756B0" w:rsidP="00FD6C9C">
      <w:pPr>
        <w:jc w:val="right"/>
        <w:rPr>
          <w:sz w:val="28"/>
          <w:szCs w:val="28"/>
        </w:rPr>
      </w:pPr>
    </w:p>
    <w:p w:rsidR="004756B0" w:rsidRPr="005F2863" w:rsidRDefault="004756B0" w:rsidP="00FD6C9C">
      <w:pPr>
        <w:jc w:val="right"/>
        <w:rPr>
          <w:sz w:val="28"/>
          <w:szCs w:val="28"/>
        </w:rPr>
      </w:pPr>
    </w:p>
    <w:p w:rsidR="004756B0" w:rsidRPr="005F2863" w:rsidRDefault="004756B0" w:rsidP="00FD6C9C">
      <w:pPr>
        <w:jc w:val="right"/>
      </w:pPr>
    </w:p>
    <w:p w:rsidR="004756B0" w:rsidRPr="005F2863" w:rsidRDefault="004756B0" w:rsidP="00FD6C9C">
      <w:pPr>
        <w:jc w:val="right"/>
      </w:pPr>
    </w:p>
    <w:p w:rsidR="004756B0" w:rsidRPr="005F2863" w:rsidRDefault="004756B0" w:rsidP="00FD6C9C">
      <w:pPr>
        <w:jc w:val="right"/>
      </w:pPr>
    </w:p>
    <w:p w:rsidR="004756B0" w:rsidRPr="005F2863" w:rsidRDefault="004756B0" w:rsidP="00FD6C9C">
      <w:pPr>
        <w:jc w:val="right"/>
      </w:pPr>
    </w:p>
    <w:p w:rsidR="004756B0" w:rsidRPr="005F2863" w:rsidRDefault="004756B0" w:rsidP="00FD6C9C">
      <w:pPr>
        <w:jc w:val="right"/>
      </w:pPr>
    </w:p>
    <w:p w:rsidR="004756B0" w:rsidRPr="005F2863" w:rsidRDefault="004756B0" w:rsidP="00FD6C9C">
      <w:pPr>
        <w:jc w:val="right"/>
      </w:pPr>
    </w:p>
    <w:p w:rsidR="004756B0" w:rsidRPr="005F2863" w:rsidRDefault="004756B0" w:rsidP="00FD6C9C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4756B0" w:rsidRPr="005F2863" w:rsidRDefault="004756B0" w:rsidP="00FD6C9C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4756B0" w:rsidRPr="005F2863" w:rsidRDefault="004756B0" w:rsidP="00FD6C9C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4756B0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  <w:sz w:val="28"/>
          <w:szCs w:val="28"/>
        </w:rPr>
      </w:pPr>
    </w:p>
    <w:p w:rsidR="004756B0" w:rsidRDefault="004756B0" w:rsidP="00DB7066">
      <w:pPr>
        <w:jc w:val="right"/>
        <w:rPr>
          <w:b/>
          <w:u w:val="single"/>
        </w:rPr>
        <w:sectPr w:rsidR="004756B0" w:rsidSect="001C6F26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4756B0" w:rsidRPr="001C40A5" w:rsidRDefault="004756B0" w:rsidP="00DB7066">
      <w:pPr>
        <w:jc w:val="right"/>
        <w:rPr>
          <w:b/>
          <w:u w:val="single"/>
        </w:rPr>
      </w:pPr>
      <w:r w:rsidRPr="001C40A5">
        <w:rPr>
          <w:b/>
          <w:u w:val="single"/>
        </w:rPr>
        <w:t>Приложение №3</w:t>
      </w:r>
    </w:p>
    <w:p w:rsidR="004756B0" w:rsidRDefault="004756B0" w:rsidP="00DB7066"/>
    <w:p w:rsidR="004756B0" w:rsidRPr="00075765" w:rsidRDefault="004756B0" w:rsidP="00DB7066">
      <w:pPr>
        <w:jc w:val="center"/>
        <w:rPr>
          <w:b/>
        </w:rPr>
      </w:pPr>
      <w:r w:rsidRPr="00075765">
        <w:rPr>
          <w:b/>
        </w:rPr>
        <w:t>Инструкционно - технологическая карта «Сварка катушек в неповоротном положении»</w:t>
      </w:r>
    </w:p>
    <w:p w:rsidR="004756B0" w:rsidRDefault="004756B0" w:rsidP="00DB7066"/>
    <w:tbl>
      <w:tblPr>
        <w:tblW w:w="0" w:type="auto"/>
        <w:jc w:val="right"/>
        <w:tblInd w:w="-8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5"/>
        <w:gridCol w:w="4705"/>
        <w:gridCol w:w="5227"/>
        <w:gridCol w:w="2977"/>
        <w:gridCol w:w="1483"/>
      </w:tblGrid>
      <w:tr w:rsidR="004756B0" w:rsidRPr="00075765" w:rsidTr="00075765">
        <w:trPr>
          <w:trHeight w:val="491"/>
          <w:jc w:val="right"/>
        </w:trPr>
        <w:tc>
          <w:tcPr>
            <w:tcW w:w="11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 xml:space="preserve">№ </w:t>
            </w:r>
          </w:p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операции</w:t>
            </w:r>
          </w:p>
        </w:tc>
        <w:tc>
          <w:tcPr>
            <w:tcW w:w="47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ind w:firstLine="708"/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Операция</w:t>
            </w:r>
          </w:p>
        </w:tc>
        <w:tc>
          <w:tcPr>
            <w:tcW w:w="52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Схематичное изображение</w:t>
            </w: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 xml:space="preserve">Оборудование, материалы </w:t>
            </w:r>
          </w:p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и инструменты</w:t>
            </w:r>
          </w:p>
        </w:tc>
        <w:tc>
          <w:tcPr>
            <w:tcW w:w="14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 xml:space="preserve">Режимы </w:t>
            </w:r>
          </w:p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сварки</w:t>
            </w:r>
          </w:p>
        </w:tc>
      </w:tr>
      <w:tr w:rsidR="004756B0" w:rsidRPr="00075765" w:rsidTr="00075765">
        <w:trPr>
          <w:trHeight w:val="113"/>
          <w:jc w:val="right"/>
        </w:trPr>
        <w:tc>
          <w:tcPr>
            <w:tcW w:w="11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ind w:left="-4425"/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7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2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b/>
                <w:sz w:val="18"/>
                <w:szCs w:val="18"/>
                <w:lang w:eastAsia="en-US"/>
              </w:rPr>
              <w:t>5</w:t>
            </w:r>
          </w:p>
        </w:tc>
      </w:tr>
      <w:tr w:rsidR="004756B0" w:rsidRPr="00075765" w:rsidTr="00075765">
        <w:trPr>
          <w:trHeight w:val="2534"/>
          <w:jc w:val="right"/>
        </w:trPr>
        <w:tc>
          <w:tcPr>
            <w:tcW w:w="1135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705" w:type="dxa"/>
            <w:tcBorders>
              <w:top w:val="double" w:sz="4" w:space="0" w:color="auto"/>
            </w:tcBorders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Подготовка катушек к сварке: свариваемые кромки и прилегающие к ним поверхности трубы зачистить до металлического блеска на ширину 20 мм с наружной стороны и на 10 мм с внутренней, выполнить разделку кромок в соответствии с ГОСТ 16037-80 С17</w:t>
            </w:r>
          </w:p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</w:tc>
        <w:tc>
          <w:tcPr>
            <w:tcW w:w="5227" w:type="dxa"/>
            <w:tcBorders>
              <w:top w:val="double" w:sz="4" w:space="0" w:color="auto"/>
            </w:tcBorders>
          </w:tcPr>
          <w:p w:rsidR="004756B0" w:rsidRPr="00075765" w:rsidRDefault="004756B0" w:rsidP="00A73A83">
            <w:pPr>
              <w:contextualSpacing/>
              <w:jc w:val="center"/>
              <w:rPr>
                <w:noProof/>
                <w:sz w:val="18"/>
                <w:szCs w:val="18"/>
              </w:rPr>
            </w:pPr>
          </w:p>
          <w:p w:rsidR="004756B0" w:rsidRPr="00075765" w:rsidRDefault="004756B0" w:rsidP="00A73A83">
            <w:pPr>
              <w:contextualSpacing/>
              <w:jc w:val="center"/>
              <w:rPr>
                <w:noProof/>
                <w:sz w:val="18"/>
                <w:szCs w:val="18"/>
              </w:rPr>
            </w:pPr>
            <w:r w:rsidRPr="00075765">
              <w:rPr>
                <w:sz w:val="18"/>
                <w:szCs w:val="18"/>
              </w:rPr>
              <w:fldChar w:fldCharType="begin"/>
            </w:r>
            <w:r w:rsidRPr="00075765">
              <w:rPr>
                <w:sz w:val="18"/>
                <w:szCs w:val="18"/>
              </w:rPr>
              <w:instrText xml:space="preserve"> INCLUDEPICTURE "https://ds05.infourok.ru/uploads/ex/0a6f/001232de-72648df6/hello_html_1ad59b78.jpg" \* MERGEFORMATINET </w:instrText>
            </w:r>
            <w:r w:rsidRPr="00075765">
              <w:rPr>
                <w:sz w:val="18"/>
                <w:szCs w:val="18"/>
              </w:rPr>
              <w:fldChar w:fldCharType="separate"/>
            </w:r>
            <w:r w:rsidRPr="00075765">
              <w:rPr>
                <w:sz w:val="18"/>
                <w:szCs w:val="18"/>
              </w:rPr>
              <w:pict>
                <v:shape id="_x0000_i1039" type="#_x0000_t75" style="width:101.25pt;height:73.5pt">
                  <v:imagedata r:id="rId38" r:href="rId39"/>
                </v:shape>
              </w:pict>
            </w:r>
            <w:r w:rsidRPr="00075765">
              <w:rPr>
                <w:sz w:val="18"/>
                <w:szCs w:val="18"/>
              </w:rPr>
              <w:fldChar w:fldCharType="end"/>
            </w:r>
          </w:p>
          <w:p w:rsidR="004756B0" w:rsidRPr="00075765" w:rsidRDefault="004756B0" w:rsidP="00A73A83">
            <w:pPr>
              <w:contextualSpacing/>
              <w:jc w:val="center"/>
              <w:rPr>
                <w:noProof/>
                <w:sz w:val="18"/>
                <w:szCs w:val="1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743"/>
              <w:gridCol w:w="587"/>
              <w:gridCol w:w="586"/>
              <w:gridCol w:w="418"/>
              <w:gridCol w:w="591"/>
              <w:gridCol w:w="587"/>
            </w:tblGrid>
            <w:tr w:rsidR="004756B0" w:rsidRPr="00075765" w:rsidTr="00A73A83">
              <w:trPr>
                <w:jc w:val="center"/>
              </w:trPr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1,0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+ 0,5</w:t>
                  </w:r>
                </w:p>
              </w:tc>
              <w:tc>
                <w:tcPr>
                  <w:tcW w:w="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jc w:val="center"/>
                    <w:textAlignment w:val="baseline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0,5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+ 0,5</w:t>
                  </w:r>
                </w:p>
              </w:tc>
            </w:tr>
            <w:tr w:rsidR="004756B0" w:rsidRPr="00075765" w:rsidTr="00A73A83">
              <w:trPr>
                <w:trHeight w:val="479"/>
                <w:jc w:val="center"/>
              </w:trPr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rPr>
                      <w:sz w:val="18"/>
                      <w:szCs w:val="18"/>
                      <w:lang w:val="en-US" w:eastAsia="en-US"/>
                    </w:rPr>
                  </w:pPr>
                  <w:r w:rsidRPr="00075765">
                    <w:rPr>
                      <w:sz w:val="18"/>
                      <w:szCs w:val="18"/>
                      <w:lang w:val="en-US" w:eastAsia="en-US"/>
                    </w:rPr>
                    <w:t>S=S1</w:t>
                  </w:r>
                </w:p>
              </w:tc>
              <w:tc>
                <w:tcPr>
                  <w:tcW w:w="11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rPr>
                      <w:sz w:val="18"/>
                      <w:szCs w:val="18"/>
                      <w:lang w:val="en-US" w:eastAsia="en-US"/>
                    </w:rPr>
                  </w:pPr>
                  <w:r w:rsidRPr="00075765">
                    <w:rPr>
                      <w:sz w:val="18"/>
                      <w:szCs w:val="18"/>
                      <w:lang w:val="en-US" w:eastAsia="en-US"/>
                    </w:rPr>
                    <w:t>c</w:t>
                  </w:r>
                </w:p>
              </w:tc>
              <w:tc>
                <w:tcPr>
                  <w:tcW w:w="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jc w:val="center"/>
                    <w:rPr>
                      <w:sz w:val="18"/>
                      <w:szCs w:val="18"/>
                      <w:lang w:val="en-US" w:eastAsia="en-US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756B0" w:rsidRPr="00075765" w:rsidRDefault="004756B0" w:rsidP="00A73A83">
                  <w:pPr>
                    <w:jc w:val="center"/>
                    <w:rPr>
                      <w:sz w:val="18"/>
                      <w:szCs w:val="18"/>
                      <w:lang w:val="en-US" w:eastAsia="en-US"/>
                    </w:rPr>
                  </w:pPr>
                  <w:r w:rsidRPr="00075765">
                    <w:rPr>
                      <w:sz w:val="18"/>
                      <w:szCs w:val="18"/>
                      <w:lang w:val="en-US" w:eastAsia="en-US"/>
                    </w:rPr>
                    <w:t>b</w:t>
                  </w:r>
                </w:p>
              </w:tc>
            </w:tr>
          </w:tbl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Металлическая щетка, УШМ с зачистным диском, заготовки труб (катушки)</w:t>
            </w: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(Ø 108 мм, </w:t>
            </w:r>
            <w:r w:rsidRPr="00075765">
              <w:rPr>
                <w:sz w:val="18"/>
                <w:szCs w:val="18"/>
                <w:lang w:val="en-US" w:eastAsia="en-US"/>
              </w:rPr>
              <w:t>S</w:t>
            </w:r>
            <w:r w:rsidRPr="00075765">
              <w:rPr>
                <w:sz w:val="18"/>
                <w:szCs w:val="18"/>
                <w:lang w:eastAsia="en-US"/>
              </w:rPr>
              <w:t xml:space="preserve">= 4мм, Ст 3. ГОСТ 380-71), </w:t>
            </w: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защитные очки</w:t>
            </w:r>
          </w:p>
        </w:tc>
        <w:tc>
          <w:tcPr>
            <w:tcW w:w="1483" w:type="dxa"/>
            <w:tcBorders>
              <w:top w:val="double" w:sz="4" w:space="0" w:color="auto"/>
            </w:tcBorders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4756B0" w:rsidRPr="00075765" w:rsidTr="00075765">
        <w:trPr>
          <w:trHeight w:val="253"/>
          <w:jc w:val="right"/>
        </w:trPr>
        <w:tc>
          <w:tcPr>
            <w:tcW w:w="1135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705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Сборку стыка выполнить на трех прихватках длиной  30мм (ЕНиР-22 глава11, техническая часть), высота прихваток не должна превышать высоту усиления шва т.е.1-3мм. В процессе сварки прихватки должны быть полностью переплавлены.</w:t>
            </w:r>
          </w:p>
          <w:p w:rsidR="004756B0" w:rsidRPr="00075765" w:rsidRDefault="004756B0" w:rsidP="00A73A83">
            <w:pPr>
              <w:ind w:firstLine="708"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A73A83">
            <w:pPr>
              <w:ind w:firstLine="708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27" w:type="dxa"/>
            <w:vAlign w:val="center"/>
          </w:tcPr>
          <w:p w:rsidR="004756B0" w:rsidRPr="00075765" w:rsidRDefault="004756B0" w:rsidP="00A73A83">
            <w:pPr>
              <w:ind w:firstLine="708"/>
              <w:rPr>
                <w:sz w:val="18"/>
                <w:szCs w:val="18"/>
              </w:rPr>
            </w:pPr>
            <w:r w:rsidRPr="00075765">
              <w:rPr>
                <w:sz w:val="18"/>
                <w:szCs w:val="18"/>
              </w:rPr>
              <w:fldChar w:fldCharType="begin"/>
            </w:r>
            <w:r w:rsidRPr="00075765">
              <w:rPr>
                <w:sz w:val="18"/>
                <w:szCs w:val="18"/>
              </w:rPr>
              <w:instrText xml:space="preserve"> INCLUDEPICTURE "https://pandia.ru/text/80/584/images/img60_15.jpg" \* MERGEFORMATINET </w:instrText>
            </w:r>
            <w:r w:rsidRPr="00075765">
              <w:rPr>
                <w:sz w:val="18"/>
                <w:szCs w:val="18"/>
              </w:rPr>
              <w:fldChar w:fldCharType="separate"/>
            </w:r>
            <w:r w:rsidRPr="00075765">
              <w:rPr>
                <w:sz w:val="18"/>
                <w:szCs w:val="18"/>
              </w:rPr>
              <w:pict>
                <v:shape id="_x0000_i1040" type="#_x0000_t75" style="width:124.5pt;height:79.5pt">
                  <v:imagedata r:id="rId40" r:href="rId41"/>
                </v:shape>
              </w:pict>
            </w:r>
            <w:r w:rsidRPr="00075765">
              <w:rPr>
                <w:sz w:val="18"/>
                <w:szCs w:val="18"/>
              </w:rPr>
              <w:fldChar w:fldCharType="end"/>
            </w:r>
          </w:p>
          <w:p w:rsidR="004756B0" w:rsidRPr="00075765" w:rsidRDefault="004756B0" w:rsidP="002D46D1">
            <w:pPr>
              <w:ind w:hanging="64"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</w:rPr>
              <w:fldChar w:fldCharType="begin"/>
            </w:r>
            <w:r w:rsidRPr="00075765">
              <w:rPr>
                <w:sz w:val="18"/>
                <w:szCs w:val="18"/>
              </w:rPr>
              <w:instrText xml:space="preserve"> INCLUDEPICTURE "http://tepka.ru/svarka_dugovaya/0226.jpg" \* MERGEFORMATINET </w:instrText>
            </w:r>
            <w:r w:rsidRPr="00075765">
              <w:rPr>
                <w:sz w:val="18"/>
                <w:szCs w:val="18"/>
              </w:rPr>
              <w:fldChar w:fldCharType="separate"/>
            </w:r>
            <w:r w:rsidRPr="00075765">
              <w:rPr>
                <w:sz w:val="18"/>
                <w:szCs w:val="18"/>
              </w:rPr>
              <w:pict>
                <v:shape id="_x0000_i1041" type="#_x0000_t75" style="width:132.75pt;height:49.5pt">
                  <v:imagedata r:id="rId42" r:href="rId43"/>
                </v:shape>
              </w:pict>
            </w:r>
            <w:r w:rsidRPr="00075765">
              <w:rPr>
                <w:sz w:val="18"/>
                <w:szCs w:val="18"/>
              </w:rPr>
              <w:fldChar w:fldCharType="end"/>
            </w:r>
          </w:p>
        </w:tc>
        <w:tc>
          <w:tcPr>
            <w:tcW w:w="2977" w:type="dxa"/>
          </w:tcPr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Заготовки труб (Ø 108мм, </w:t>
            </w:r>
            <w:r w:rsidRPr="00075765">
              <w:rPr>
                <w:sz w:val="18"/>
                <w:szCs w:val="18"/>
                <w:lang w:val="en-US" w:eastAsia="en-US"/>
              </w:rPr>
              <w:t>S</w:t>
            </w:r>
            <w:r w:rsidRPr="00075765">
              <w:rPr>
                <w:sz w:val="18"/>
                <w:szCs w:val="18"/>
                <w:lang w:eastAsia="en-US"/>
              </w:rPr>
              <w:t xml:space="preserve">= 4мм, Ст 3. ГОСТ 380-71), </w:t>
            </w: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трансформаторТДМ-303 У2, электроды МР-3,</w:t>
            </w:r>
          </w:p>
          <w:p w:rsidR="004756B0" w:rsidRPr="00075765" w:rsidRDefault="004756B0" w:rsidP="00A73A83">
            <w:pPr>
              <w:rPr>
                <w:b/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сварочные провода, электродержатель, щиток со светофильтром</w:t>
            </w:r>
          </w:p>
        </w:tc>
        <w:tc>
          <w:tcPr>
            <w:tcW w:w="1483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Электроды Ø3мм,</w:t>
            </w:r>
          </w:p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ток-80А,</w:t>
            </w:r>
          </w:p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род тока- переменный</w:t>
            </w:r>
          </w:p>
        </w:tc>
      </w:tr>
      <w:tr w:rsidR="004756B0" w:rsidRPr="00075765" w:rsidTr="00075765">
        <w:trPr>
          <w:trHeight w:val="794"/>
          <w:jc w:val="right"/>
        </w:trPr>
        <w:tc>
          <w:tcPr>
            <w:tcW w:w="1135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val="en-US" w:eastAsia="en-US"/>
              </w:rPr>
            </w:pPr>
            <w:r w:rsidRPr="00075765">
              <w:rPr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4705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Произвести контроль качества прихваток визуальным методом, предварительно удалив шлак со шва и зачистив его до металлического блеска. При обнаружении дефектов вырубить прихватку, предварительно установив рядом новую.</w:t>
            </w:r>
          </w:p>
        </w:tc>
        <w:tc>
          <w:tcPr>
            <w:tcW w:w="5227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</w:rPr>
              <w:fldChar w:fldCharType="begin"/>
            </w:r>
            <w:r w:rsidRPr="00075765">
              <w:rPr>
                <w:sz w:val="18"/>
                <w:szCs w:val="18"/>
              </w:rPr>
              <w:instrText xml:space="preserve"> INCLUDEPICTURE "https://p-z-o.ru/media/page/catalog/2018-11-02_14-26-33.png" \* MERGEFORMATINET </w:instrText>
            </w:r>
            <w:r w:rsidRPr="00075765">
              <w:rPr>
                <w:sz w:val="18"/>
                <w:szCs w:val="18"/>
              </w:rPr>
              <w:fldChar w:fldCharType="separate"/>
            </w:r>
            <w:r w:rsidRPr="00075765">
              <w:rPr>
                <w:sz w:val="18"/>
                <w:szCs w:val="18"/>
              </w:rPr>
              <w:pict>
                <v:shape id="_x0000_i1042" type="#_x0000_t75" style="width:153pt;height:87.75pt">
                  <v:imagedata r:id="rId44" r:href="rId45"/>
                </v:shape>
              </w:pict>
            </w:r>
            <w:r w:rsidRPr="00075765">
              <w:rPr>
                <w:sz w:val="18"/>
                <w:szCs w:val="1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Молоток-шлакоотделитель, металлическая щетка</w:t>
            </w:r>
          </w:p>
        </w:tc>
        <w:tc>
          <w:tcPr>
            <w:tcW w:w="1483" w:type="dxa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4756B0" w:rsidRPr="00075765" w:rsidTr="00075765">
        <w:trPr>
          <w:trHeight w:val="70"/>
          <w:jc w:val="right"/>
        </w:trPr>
        <w:tc>
          <w:tcPr>
            <w:tcW w:w="1135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4. </w:t>
            </w:r>
          </w:p>
        </w:tc>
        <w:tc>
          <w:tcPr>
            <w:tcW w:w="4705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Прихватить трубу к штанге, для выполнения сварки катушки в неповоротном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положении</w:t>
            </w:r>
          </w:p>
        </w:tc>
        <w:tc>
          <w:tcPr>
            <w:tcW w:w="5227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Приспособление для закрепления катушек(штанга), заготовки труб (Ø 108мм, </w:t>
            </w:r>
            <w:r w:rsidRPr="00075765">
              <w:rPr>
                <w:sz w:val="18"/>
                <w:szCs w:val="18"/>
                <w:lang w:val="en-US" w:eastAsia="en-US"/>
              </w:rPr>
              <w:t>S</w:t>
            </w:r>
            <w:r w:rsidRPr="00075765">
              <w:rPr>
                <w:sz w:val="18"/>
                <w:szCs w:val="18"/>
                <w:lang w:eastAsia="en-US"/>
              </w:rPr>
              <w:t xml:space="preserve">= 4мм, Ст 3. ГОСТ 380-71), </w:t>
            </w: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трансформаторТДМ-303 У2, электроды МР-3,</w:t>
            </w: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сварочные провода, электродержатель, щиток со светофильтром</w:t>
            </w:r>
          </w:p>
        </w:tc>
        <w:tc>
          <w:tcPr>
            <w:tcW w:w="1483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Электроды Ø3мм,</w:t>
            </w:r>
          </w:p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ток-80А,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род тока- переменный</w:t>
            </w:r>
          </w:p>
        </w:tc>
      </w:tr>
      <w:tr w:rsidR="004756B0" w:rsidRPr="00075765" w:rsidTr="00075765">
        <w:trPr>
          <w:trHeight w:val="2237"/>
          <w:jc w:val="right"/>
        </w:trPr>
        <w:tc>
          <w:tcPr>
            <w:tcW w:w="1135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val="en-US" w:eastAsia="en-US"/>
              </w:rPr>
            </w:pPr>
            <w:r w:rsidRPr="00075765">
              <w:rPr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4705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Выполнить корневой шов катушек в неповоротном положении. Кратер шва заплавляется частыми короткими замыканиями электрода, выводить кратер на основной металл запрещается. (ЕНиР-22, §22-13 табл.-1)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</w:tc>
        <w:tc>
          <w:tcPr>
            <w:tcW w:w="5227" w:type="dxa"/>
            <w:vAlign w:val="center"/>
          </w:tcPr>
          <w:p w:rsidR="004756B0" w:rsidRPr="00075765" w:rsidRDefault="004756B0" w:rsidP="002D46D1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pict>
                <v:shape id="_x0000_i1043" type="#_x0000_t75" style="width:90.75pt;height:107.25pt">
                  <v:imagedata r:id="rId46" o:title=""/>
                </v:shape>
              </w:pict>
            </w:r>
          </w:p>
        </w:tc>
        <w:tc>
          <w:tcPr>
            <w:tcW w:w="2977" w:type="dxa"/>
            <w:vAlign w:val="center"/>
          </w:tcPr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Заготовки труб (Ø 108мм, </w:t>
            </w: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val="en-US" w:eastAsia="en-US"/>
              </w:rPr>
              <w:t>S</w:t>
            </w:r>
            <w:r w:rsidRPr="00075765">
              <w:rPr>
                <w:sz w:val="18"/>
                <w:szCs w:val="18"/>
                <w:lang w:eastAsia="en-US"/>
              </w:rPr>
              <w:t>= 4мм, Ст 3. ГОСТ 380-71), трансформаторТДМ-303 У2, электроды МР-3</w:t>
            </w:r>
          </w:p>
          <w:p w:rsidR="004756B0" w:rsidRPr="00075765" w:rsidRDefault="004756B0" w:rsidP="00A73A83">
            <w:pPr>
              <w:ind w:left="-108" w:right="-108" w:firstLine="108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(ГОСТ 9466-75), сварочные</w:t>
            </w:r>
          </w:p>
          <w:p w:rsidR="004756B0" w:rsidRPr="00075765" w:rsidRDefault="004756B0" w:rsidP="00A73A83">
            <w:pPr>
              <w:ind w:left="-108" w:right="-108" w:firstLine="108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провода, электродержатель,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щиток со светофильтром</w:t>
            </w:r>
          </w:p>
        </w:tc>
        <w:tc>
          <w:tcPr>
            <w:tcW w:w="1483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Электроды Ø3мм, 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ток-90-120А, 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род тока- переменный</w:t>
            </w:r>
          </w:p>
        </w:tc>
      </w:tr>
      <w:tr w:rsidR="004756B0" w:rsidRPr="00075765" w:rsidTr="00075765">
        <w:trPr>
          <w:trHeight w:val="706"/>
          <w:jc w:val="right"/>
        </w:trPr>
        <w:tc>
          <w:tcPr>
            <w:tcW w:w="1135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6. </w:t>
            </w:r>
          </w:p>
        </w:tc>
        <w:tc>
          <w:tcPr>
            <w:tcW w:w="4705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Выполнить облицовочный  шов катушек в неповоротном положении</w:t>
            </w:r>
          </w:p>
        </w:tc>
        <w:tc>
          <w:tcPr>
            <w:tcW w:w="5227" w:type="dxa"/>
            <w:vAlign w:val="center"/>
          </w:tcPr>
          <w:p w:rsidR="004756B0" w:rsidRPr="00075765" w:rsidRDefault="004756B0" w:rsidP="002D46D1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pict>
                <v:shape id="_x0000_i1044" type="#_x0000_t75" style="width:70.5pt;height:87.75pt">
                  <v:imagedata r:id="rId47" o:title=""/>
                </v:shape>
              </w:pict>
            </w:r>
          </w:p>
        </w:tc>
        <w:tc>
          <w:tcPr>
            <w:tcW w:w="2977" w:type="dxa"/>
            <w:vAlign w:val="center"/>
          </w:tcPr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Изделие, трансформаторТДМ-303 У2, электроды МР-3</w:t>
            </w:r>
          </w:p>
          <w:p w:rsidR="004756B0" w:rsidRPr="00075765" w:rsidRDefault="004756B0" w:rsidP="00A73A83">
            <w:pPr>
              <w:ind w:left="-108" w:right="-108" w:firstLine="108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(ГОСТ 9466-75), сварочные</w:t>
            </w:r>
          </w:p>
          <w:p w:rsidR="004756B0" w:rsidRPr="00075765" w:rsidRDefault="004756B0" w:rsidP="00A73A83">
            <w:pPr>
              <w:ind w:left="-108" w:right="-108" w:firstLine="108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провода, электродержатель,</w:t>
            </w:r>
          </w:p>
          <w:p w:rsidR="004756B0" w:rsidRPr="00075765" w:rsidRDefault="004756B0" w:rsidP="00A73A83">
            <w:pPr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щиток со светофильтром</w:t>
            </w:r>
          </w:p>
        </w:tc>
        <w:tc>
          <w:tcPr>
            <w:tcW w:w="1483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Электроды Ø3мм, 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 xml:space="preserve">ток-80-100А, 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род тока- переменный</w:t>
            </w:r>
          </w:p>
        </w:tc>
      </w:tr>
      <w:tr w:rsidR="004756B0" w:rsidRPr="00075765" w:rsidTr="00075765">
        <w:trPr>
          <w:trHeight w:val="2283"/>
          <w:jc w:val="right"/>
        </w:trPr>
        <w:tc>
          <w:tcPr>
            <w:tcW w:w="1135" w:type="dxa"/>
            <w:vAlign w:val="center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705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Произвести контроль качества сварного соединения С-17 ГОСТ16037-80 визуально -измерительным методом (РД 34.10.130-96, ГОСТ-23055-78 кл.6), предварительно удалив шлак со шва и зачистив его до металлического блеска.</w: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</w:tc>
        <w:tc>
          <w:tcPr>
            <w:tcW w:w="5227" w:type="dxa"/>
            <w:vAlign w:val="center"/>
          </w:tcPr>
          <w:p w:rsidR="004756B0" w:rsidRPr="00075765" w:rsidRDefault="004756B0" w:rsidP="00075765">
            <w:pPr>
              <w:ind w:right="3297"/>
              <w:contextualSpacing/>
              <w:rPr>
                <w:noProof/>
                <w:sz w:val="18"/>
                <w:szCs w:val="18"/>
              </w:rPr>
            </w:pPr>
          </w:p>
          <w:p w:rsidR="004756B0" w:rsidRPr="00075765" w:rsidRDefault="004756B0" w:rsidP="00A73A83">
            <w:pPr>
              <w:contextualSpacing/>
              <w:rPr>
                <w:noProof/>
                <w:sz w:val="18"/>
                <w:szCs w:val="18"/>
              </w:rPr>
            </w:pPr>
          </w:p>
          <w:tbl>
            <w:tblPr>
              <w:tblpPr w:leftFromText="180" w:rightFromText="180" w:vertAnchor="text" w:horzAnchor="page" w:tblpX="486" w:tblpY="-251"/>
              <w:tblOverlap w:val="never"/>
              <w:tblW w:w="34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094"/>
              <w:gridCol w:w="472"/>
              <w:gridCol w:w="949"/>
              <w:gridCol w:w="900"/>
              <w:gridCol w:w="83"/>
            </w:tblGrid>
            <w:tr w:rsidR="004756B0" w:rsidRPr="00075765" w:rsidTr="00A73A83">
              <w:trPr>
                <w:gridAfter w:val="1"/>
                <w:wAfter w:w="83" w:type="dxa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+2</w:t>
                  </w:r>
                </w:p>
              </w:tc>
              <w:tc>
                <w:tcPr>
                  <w:tcW w:w="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textAlignment w:val="baseline"/>
                    <w:rPr>
                      <w:sz w:val="18"/>
                      <w:szCs w:val="18"/>
                    </w:rPr>
                  </w:pPr>
                  <w:r w:rsidRPr="00075765">
                    <w:rPr>
                      <w:sz w:val="18"/>
                      <w:szCs w:val="18"/>
                    </w:rPr>
                    <w:t>+1,5</w:t>
                  </w:r>
                  <w:r w:rsidRPr="00075765">
                    <w:rPr>
                      <w:sz w:val="18"/>
                      <w:szCs w:val="18"/>
                    </w:rPr>
                    <w:br/>
                    <w:t>-1,0</w:t>
                  </w:r>
                </w:p>
              </w:tc>
            </w:tr>
            <w:tr w:rsidR="004756B0" w:rsidRPr="00075765" w:rsidTr="00A73A83">
              <w:trPr>
                <w:trHeight w:val="503"/>
              </w:trPr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rPr>
                      <w:sz w:val="18"/>
                      <w:szCs w:val="18"/>
                      <w:lang w:eastAsia="en-US"/>
                    </w:rPr>
                  </w:pPr>
                  <w:r w:rsidRPr="00075765">
                    <w:rPr>
                      <w:sz w:val="18"/>
                      <w:szCs w:val="18"/>
                      <w:lang w:val="en-US" w:eastAsia="en-US"/>
                    </w:rPr>
                    <w:t>e</w:t>
                  </w:r>
                </w:p>
              </w:tc>
              <w:tc>
                <w:tcPr>
                  <w:tcW w:w="240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56B0" w:rsidRPr="00075765" w:rsidRDefault="004756B0" w:rsidP="00A73A83">
                  <w:pPr>
                    <w:rPr>
                      <w:sz w:val="18"/>
                      <w:szCs w:val="18"/>
                      <w:lang w:eastAsia="en-US"/>
                    </w:rPr>
                  </w:pPr>
                  <w:r w:rsidRPr="00075765">
                    <w:rPr>
                      <w:sz w:val="18"/>
                      <w:szCs w:val="18"/>
                      <w:lang w:val="en-US" w:eastAsia="en-US"/>
                    </w:rPr>
                    <w:t>g</w:t>
                  </w:r>
                </w:p>
              </w:tc>
            </w:tr>
          </w:tbl>
          <w:p w:rsidR="004756B0" w:rsidRPr="00075765" w:rsidRDefault="004756B0" w:rsidP="00A73A83">
            <w:pPr>
              <w:contextualSpacing/>
              <w:rPr>
                <w:noProof/>
                <w:sz w:val="18"/>
                <w:szCs w:val="18"/>
              </w:rPr>
            </w:pP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075765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  <w:r w:rsidRPr="00075765">
              <w:rPr>
                <w:noProof/>
                <w:sz w:val="18"/>
                <w:szCs w:val="18"/>
              </w:rPr>
              <w:pict>
                <v:shape id="Рисунок 3" o:spid="_x0000_i1045" type="#_x0000_t75" alt="ГОСТ 16037-80 Соединения сварные стальных трубопроводов. Основные типы, конструктивные элементы и размеры (с Изменением N 1)" style="width:88.5pt;height:45.75pt;visibility:visible">
                  <v:imagedata r:id="rId48" o:title=""/>
                </v:shape>
              </w:pict>
            </w: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4756B0" w:rsidRPr="00075765" w:rsidRDefault="004756B0" w:rsidP="00A73A83">
            <w:pPr>
              <w:contextualSpacing/>
              <w:rPr>
                <w:sz w:val="18"/>
                <w:szCs w:val="18"/>
                <w:lang w:eastAsia="en-US"/>
              </w:rPr>
            </w:pPr>
            <w:r w:rsidRPr="00075765">
              <w:rPr>
                <w:sz w:val="18"/>
                <w:szCs w:val="18"/>
                <w:lang w:eastAsia="en-US"/>
              </w:rPr>
              <w:t>Молоток-шлакоотделитель, металлическая щетка, УШМ с металлической щеткой, универсальный шаблон сварщика (УШС-2)</w:t>
            </w:r>
          </w:p>
        </w:tc>
        <w:tc>
          <w:tcPr>
            <w:tcW w:w="1483" w:type="dxa"/>
          </w:tcPr>
          <w:p w:rsidR="004756B0" w:rsidRPr="00075765" w:rsidRDefault="004756B0" w:rsidP="00A73A83">
            <w:pPr>
              <w:contextualSpacing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4756B0" w:rsidRDefault="004756B0" w:rsidP="00DB7066"/>
    <w:p w:rsidR="004756B0" w:rsidRPr="00075765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</w:rPr>
        <w:sectPr w:rsidR="004756B0" w:rsidRPr="00075765" w:rsidSect="00DB7066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  <w:r w:rsidRPr="00075765">
        <w:rPr>
          <w:color w:val="000000"/>
        </w:rPr>
        <w:t>Разработал: преподаватель Полозова О.Ю</w:t>
      </w:r>
    </w:p>
    <w:p w:rsidR="004756B0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  <w:sz w:val="28"/>
          <w:szCs w:val="28"/>
        </w:rPr>
      </w:pPr>
    </w:p>
    <w:p w:rsidR="004756B0" w:rsidRDefault="004756B0" w:rsidP="00DE055D">
      <w:pPr>
        <w:jc w:val="right"/>
        <w:rPr>
          <w:b/>
          <w:u w:val="single"/>
        </w:rPr>
      </w:pPr>
      <w:r>
        <w:rPr>
          <w:b/>
          <w:u w:val="single"/>
        </w:rPr>
        <w:t>Приложение №4</w:t>
      </w:r>
    </w:p>
    <w:p w:rsidR="004756B0" w:rsidRDefault="004756B0" w:rsidP="00DE055D">
      <w:pPr>
        <w:jc w:val="right"/>
        <w:rPr>
          <w:b/>
          <w:u w:val="single"/>
        </w:rPr>
      </w:pPr>
    </w:p>
    <w:p w:rsidR="004756B0" w:rsidRDefault="004756B0" w:rsidP="00DE055D">
      <w:pPr>
        <w:jc w:val="right"/>
        <w:rPr>
          <w:b/>
          <w:u w:val="single"/>
        </w:rPr>
      </w:pP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  <w:r w:rsidRPr="00937E1B">
        <w:rPr>
          <w:b/>
          <w:i/>
          <w:sz w:val="28"/>
          <w:szCs w:val="28"/>
          <w:u w:val="single"/>
        </w:rPr>
        <w:t>Эскиз изделия</w:t>
      </w: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  <w:r w:rsidRPr="00CF47D9">
        <w:rPr>
          <w:b/>
          <w:i/>
          <w:sz w:val="28"/>
          <w:szCs w:val="28"/>
          <w:u w:val="single"/>
        </w:rPr>
        <w:pict>
          <v:shape id="_x0000_i1046" type="#_x0000_t75" style="width:312.75pt;height:256.5pt">
            <v:imagedata r:id="rId49" o:title=""/>
          </v:shape>
        </w:pict>
      </w: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</w:p>
    <w:p w:rsidR="004756B0" w:rsidRDefault="004756B0" w:rsidP="00DE055D">
      <w:pPr>
        <w:jc w:val="center"/>
        <w:rPr>
          <w:b/>
          <w:i/>
          <w:sz w:val="28"/>
          <w:szCs w:val="28"/>
          <w:u w:val="single"/>
        </w:rPr>
      </w:pPr>
    </w:p>
    <w:p w:rsidR="004756B0" w:rsidRPr="00937E1B" w:rsidRDefault="004756B0" w:rsidP="00DE055D">
      <w:pPr>
        <w:ind w:right="991"/>
        <w:jc w:val="center"/>
        <w:rPr>
          <w:b/>
          <w:i/>
          <w:sz w:val="28"/>
          <w:szCs w:val="28"/>
          <w:u w:val="single"/>
        </w:rPr>
      </w:pPr>
      <w:r>
        <w:fldChar w:fldCharType="begin"/>
      </w:r>
      <w:r>
        <w:instrText xml:space="preserve"> INCLUDEPICTURE "https://spark-welding.ru/wp-content/uploads/primer-professionalno-vypolnennogo-shva.jpg" \* MERGEFORMATINET </w:instrText>
      </w:r>
      <w:r>
        <w:fldChar w:fldCharType="separate"/>
      </w:r>
      <w:r>
        <w:pict>
          <v:shape id="_x0000_i1047" type="#_x0000_t75" style="width:317.25pt;height:237.75pt">
            <v:imagedata r:id="rId50" r:href="rId51"/>
          </v:shape>
        </w:pict>
      </w:r>
      <w:r>
        <w:fldChar w:fldCharType="end"/>
      </w:r>
    </w:p>
    <w:p w:rsidR="004756B0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  <w:sz w:val="28"/>
          <w:szCs w:val="28"/>
        </w:rPr>
      </w:pPr>
    </w:p>
    <w:p w:rsidR="004756B0" w:rsidRPr="00BA7960" w:rsidRDefault="004756B0" w:rsidP="00FD6C9C">
      <w:pPr>
        <w:pStyle w:val="NormalWeb"/>
        <w:shd w:val="clear" w:color="auto" w:fill="FFFFFF"/>
        <w:spacing w:before="0" w:beforeAutospacing="0" w:after="0" w:afterAutospacing="0" w:line="360" w:lineRule="auto"/>
        <w:ind w:left="-180"/>
        <w:rPr>
          <w:color w:val="000000"/>
          <w:sz w:val="28"/>
          <w:szCs w:val="28"/>
        </w:rPr>
      </w:pPr>
    </w:p>
    <w:p w:rsidR="004756B0" w:rsidRDefault="004756B0" w:rsidP="005F2863">
      <w:pPr>
        <w:jc w:val="right"/>
      </w:pPr>
    </w:p>
    <w:p w:rsidR="004756B0" w:rsidRDefault="004756B0" w:rsidP="005F2863">
      <w:pPr>
        <w:jc w:val="right"/>
      </w:pPr>
    </w:p>
    <w:p w:rsidR="004756B0" w:rsidRDefault="004756B0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4756B0" w:rsidRDefault="004756B0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p w:rsidR="004756B0" w:rsidRDefault="004756B0" w:rsidP="005F2863">
      <w:pPr>
        <w:tabs>
          <w:tab w:val="left" w:pos="2775"/>
        </w:tabs>
        <w:spacing w:after="200" w:line="276" w:lineRule="auto"/>
        <w:rPr>
          <w:sz w:val="28"/>
          <w:szCs w:val="22"/>
        </w:rPr>
      </w:pPr>
    </w:p>
    <w:sectPr w:rsidR="004756B0" w:rsidSect="001C6F2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6B0" w:rsidRDefault="004756B0" w:rsidP="00042AE0">
      <w:r>
        <w:separator/>
      </w:r>
    </w:p>
  </w:endnote>
  <w:endnote w:type="continuationSeparator" w:id="0">
    <w:p w:rsidR="004756B0" w:rsidRDefault="004756B0" w:rsidP="0004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6B0" w:rsidRDefault="004756B0" w:rsidP="00042AE0">
      <w:r>
        <w:separator/>
      </w:r>
    </w:p>
  </w:footnote>
  <w:footnote w:type="continuationSeparator" w:id="0">
    <w:p w:rsidR="004756B0" w:rsidRDefault="004756B0" w:rsidP="00042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33B6D"/>
    <w:multiLevelType w:val="hybridMultilevel"/>
    <w:tmpl w:val="71F40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BA60254"/>
    <w:multiLevelType w:val="hybridMultilevel"/>
    <w:tmpl w:val="DADCB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0330654"/>
    <w:multiLevelType w:val="hybridMultilevel"/>
    <w:tmpl w:val="71F40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9E67653"/>
    <w:multiLevelType w:val="hybridMultilevel"/>
    <w:tmpl w:val="D3141C9E"/>
    <w:lvl w:ilvl="0" w:tplc="F89059D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6F26"/>
    <w:rsid w:val="000119B5"/>
    <w:rsid w:val="00023401"/>
    <w:rsid w:val="00042AE0"/>
    <w:rsid w:val="00075765"/>
    <w:rsid w:val="0009152D"/>
    <w:rsid w:val="000A7226"/>
    <w:rsid w:val="000B128D"/>
    <w:rsid w:val="000C5C75"/>
    <w:rsid w:val="000E4F72"/>
    <w:rsid w:val="001009C4"/>
    <w:rsid w:val="0010260A"/>
    <w:rsid w:val="001C40A5"/>
    <w:rsid w:val="001C6F26"/>
    <w:rsid w:val="00284862"/>
    <w:rsid w:val="002B61C2"/>
    <w:rsid w:val="002D46D1"/>
    <w:rsid w:val="00363FC6"/>
    <w:rsid w:val="003B1444"/>
    <w:rsid w:val="00462D6A"/>
    <w:rsid w:val="004756B0"/>
    <w:rsid w:val="004E4C84"/>
    <w:rsid w:val="005A688D"/>
    <w:rsid w:val="005F2863"/>
    <w:rsid w:val="00656B1F"/>
    <w:rsid w:val="00667FEE"/>
    <w:rsid w:val="006758F9"/>
    <w:rsid w:val="00700E73"/>
    <w:rsid w:val="00722E2F"/>
    <w:rsid w:val="007231DC"/>
    <w:rsid w:val="00723821"/>
    <w:rsid w:val="00765D14"/>
    <w:rsid w:val="00780BB8"/>
    <w:rsid w:val="007931F9"/>
    <w:rsid w:val="007C1A1F"/>
    <w:rsid w:val="008714F7"/>
    <w:rsid w:val="00895158"/>
    <w:rsid w:val="008971F9"/>
    <w:rsid w:val="008E12BB"/>
    <w:rsid w:val="00937E1B"/>
    <w:rsid w:val="009A0A57"/>
    <w:rsid w:val="009B39A9"/>
    <w:rsid w:val="009D0711"/>
    <w:rsid w:val="009E275B"/>
    <w:rsid w:val="009E2883"/>
    <w:rsid w:val="009E5BCA"/>
    <w:rsid w:val="00A4430C"/>
    <w:rsid w:val="00A640B9"/>
    <w:rsid w:val="00A73A83"/>
    <w:rsid w:val="00A86F1D"/>
    <w:rsid w:val="00AA0E77"/>
    <w:rsid w:val="00AB5EC7"/>
    <w:rsid w:val="00AC6EED"/>
    <w:rsid w:val="00B164F4"/>
    <w:rsid w:val="00B331DD"/>
    <w:rsid w:val="00B3554A"/>
    <w:rsid w:val="00BA7960"/>
    <w:rsid w:val="00BE61D4"/>
    <w:rsid w:val="00C204C4"/>
    <w:rsid w:val="00CB37CF"/>
    <w:rsid w:val="00CC525F"/>
    <w:rsid w:val="00CF47D9"/>
    <w:rsid w:val="00DB7066"/>
    <w:rsid w:val="00DE055D"/>
    <w:rsid w:val="00E27709"/>
    <w:rsid w:val="00E605CB"/>
    <w:rsid w:val="00E72698"/>
    <w:rsid w:val="00EE205A"/>
    <w:rsid w:val="00F066FC"/>
    <w:rsid w:val="00F701EA"/>
    <w:rsid w:val="00FC28FD"/>
    <w:rsid w:val="00FD6C9C"/>
    <w:rsid w:val="00FE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F2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3554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0E4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4F72"/>
    <w:rPr>
      <w:rFonts w:ascii="Tahoma" w:hAnsi="Tahoma"/>
      <w:sz w:val="16"/>
      <w:lang w:val="x-none" w:eastAsia="ru-RU"/>
    </w:rPr>
  </w:style>
  <w:style w:type="paragraph" w:styleId="Header">
    <w:name w:val="header"/>
    <w:basedOn w:val="Normal"/>
    <w:link w:val="HeaderChar"/>
    <w:uiPriority w:val="99"/>
    <w:rsid w:val="00042A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42AE0"/>
    <w:rPr>
      <w:rFonts w:ascii="Times New Roman" w:hAnsi="Times New Roman"/>
      <w:sz w:val="24"/>
      <w:lang w:val="x-none" w:eastAsia="ru-RU"/>
    </w:rPr>
  </w:style>
  <w:style w:type="paragraph" w:styleId="Footer">
    <w:name w:val="footer"/>
    <w:basedOn w:val="Normal"/>
    <w:link w:val="FooterChar"/>
    <w:uiPriority w:val="99"/>
    <w:rsid w:val="00042A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42AE0"/>
    <w:rPr>
      <w:rFonts w:ascii="Times New Roman" w:hAnsi="Times New Roman"/>
      <w:sz w:val="24"/>
      <w:lang w:val="x-none" w:eastAsia="ru-RU"/>
    </w:rPr>
  </w:style>
  <w:style w:type="paragraph" w:styleId="NormalWeb">
    <w:name w:val="Normal (Web)"/>
    <w:basedOn w:val="Normal"/>
    <w:uiPriority w:val="99"/>
    <w:semiHidden/>
    <w:rsid w:val="00BA7960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FD6C9C"/>
    <w:pPr>
      <w:widowControl w:val="0"/>
      <w:autoSpaceDE w:val="0"/>
      <w:autoSpaceDN w:val="0"/>
      <w:ind w:left="252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D6C9C"/>
    <w:rPr>
      <w:rFonts w:ascii="Times New Roman" w:hAnsi="Times New Roman"/>
      <w:sz w:val="24"/>
      <w:lang w:val="x-none" w:eastAsia="ru-RU"/>
    </w:rPr>
  </w:style>
  <w:style w:type="character" w:styleId="Hyperlink">
    <w:name w:val="Hyperlink"/>
    <w:basedOn w:val="DefaultParagraphFont"/>
    <w:uiPriority w:val="99"/>
    <w:semiHidden/>
    <w:rsid w:val="0002340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234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50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svarka-truboprovoda.ru/uploads/posts/2011-04/thumbs/1303900520_2.jpg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svarka-truboprovoda.ru/uploads/posts/2011-04/1303898456_1.jpg" TargetMode="External"/><Relationship Id="rId39" Type="http://schemas.openxmlformats.org/officeDocument/2006/relationships/image" Target="https://ds05.infourok.ru/uploads/ex/0a6f/001232de-72648df6/hello_html_1ad59b78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://www.svarka-truboprovoda.ru/uploads/posts/2011-04/1303900676_7.jpg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3.png"/><Relationship Id="rId50" Type="http://schemas.openxmlformats.org/officeDocument/2006/relationships/image" Target="media/image16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://www.svarka-truboprovoda.ru/uploads/posts/2011-04/1303900598_4.jpg" TargetMode="External"/><Relationship Id="rId25" Type="http://schemas.openxmlformats.org/officeDocument/2006/relationships/image" Target="http://www.svarka-truboprovoda.ru/uploads/posts/2011-04/thumbs/1303900674_8.jpg" TargetMode="External"/><Relationship Id="rId33" Type="http://schemas.openxmlformats.org/officeDocument/2006/relationships/image" Target="http://www.svarka-truboprovoda.ru/uploads/posts/2011-04/thumbs/1303900598_4.jpg" TargetMode="External"/><Relationship Id="rId38" Type="http://schemas.openxmlformats.org/officeDocument/2006/relationships/image" Target="media/image8.jpeg"/><Relationship Id="rId46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http://www.svarka-truboprovoda.ru/uploads/posts/2011-04/thumbs/1303900527_3.jpg" TargetMode="External"/><Relationship Id="rId20" Type="http://schemas.openxmlformats.org/officeDocument/2006/relationships/hyperlink" Target="http://www.svarka-truboprovoda.ru/uploads/posts/2011-04/1303900676_7.jpg" TargetMode="External"/><Relationship Id="rId29" Type="http://schemas.openxmlformats.org/officeDocument/2006/relationships/image" Target="http://www.svarka-truboprovoda.ru/uploads/posts/2011-04/thumbs/1303900520_2.jpg" TargetMode="External"/><Relationship Id="rId41" Type="http://schemas.openxmlformats.org/officeDocument/2006/relationships/image" Target="https://pandia.ru/text/80/584/images/img60_15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varka-truboprovoda.ru/uploads/posts/2011-04/1303900520_2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svarka-truboprovoda.ru/uploads/posts/2011-04/1303900598_4.jpg" TargetMode="External"/><Relationship Id="rId37" Type="http://schemas.openxmlformats.org/officeDocument/2006/relationships/image" Target="http://www.svarka-truboprovoda.ru/uploads/posts/2011-04/thumbs/1303900674_8.jpg" TargetMode="External"/><Relationship Id="rId40" Type="http://schemas.openxmlformats.org/officeDocument/2006/relationships/image" Target="media/image9.jpeg"/><Relationship Id="rId45" Type="http://schemas.openxmlformats.org/officeDocument/2006/relationships/image" Target="https://p-z-o.ru/media/page/catalog/2018-11-02_14-26-33.png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svarka-truboprovoda.ru/uploads/posts/2011-04/1303900674_8.jpg" TargetMode="External"/><Relationship Id="rId28" Type="http://schemas.openxmlformats.org/officeDocument/2006/relationships/hyperlink" Target="http://www.svarka-truboprovoda.ru/uploads/posts/2011-04/1303900520_2.jpg" TargetMode="External"/><Relationship Id="rId36" Type="http://schemas.openxmlformats.org/officeDocument/2006/relationships/hyperlink" Target="http://www.svarka-truboprovoda.ru/uploads/posts/2011-04/1303900674_8.jpg" TargetMode="External"/><Relationship Id="rId49" Type="http://schemas.openxmlformats.org/officeDocument/2006/relationships/image" Target="media/image15.png"/><Relationship Id="rId10" Type="http://schemas.openxmlformats.org/officeDocument/2006/relationships/image" Target="http://www.svarka-truboprovoda.ru/uploads/posts/2011-04/thumbs/1303898456_1.jpg" TargetMode="External"/><Relationship Id="rId19" Type="http://schemas.openxmlformats.org/officeDocument/2006/relationships/image" Target="http://www.svarka-truboprovoda.ru/uploads/posts/2011-04/thumbs/1303900598_4.jpg" TargetMode="External"/><Relationship Id="rId31" Type="http://schemas.openxmlformats.org/officeDocument/2006/relationships/image" Target="http://www.svarka-truboprovoda.ru/uploads/posts/2011-04/thumbs/1303900527_3.jpg" TargetMode="External"/><Relationship Id="rId44" Type="http://schemas.openxmlformats.org/officeDocument/2006/relationships/image" Target="media/image11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varka-truboprovoda.ru/uploads/posts/2011-04/1303900527_3.jpg" TargetMode="External"/><Relationship Id="rId22" Type="http://schemas.openxmlformats.org/officeDocument/2006/relationships/image" Target="http://www.svarka-truboprovoda.ru/uploads/posts/2011-04/thumbs/1303900676_7.jpg" TargetMode="External"/><Relationship Id="rId27" Type="http://schemas.openxmlformats.org/officeDocument/2006/relationships/image" Target="http://www.svarka-truboprovoda.ru/uploads/posts/2011-04/thumbs/1303898456_1.jpg" TargetMode="External"/><Relationship Id="rId30" Type="http://schemas.openxmlformats.org/officeDocument/2006/relationships/hyperlink" Target="http://www.svarka-truboprovoda.ru/uploads/posts/2011-04/1303900527_3.jpg" TargetMode="External"/><Relationship Id="rId35" Type="http://schemas.openxmlformats.org/officeDocument/2006/relationships/image" Target="http://www.svarka-truboprovoda.ru/uploads/posts/2011-04/thumbs/1303900676_7.jpg" TargetMode="External"/><Relationship Id="rId43" Type="http://schemas.openxmlformats.org/officeDocument/2006/relationships/image" Target="http://tepka.ru/svarka_dugovaya/0226.jpg" TargetMode="External"/><Relationship Id="rId48" Type="http://schemas.openxmlformats.org/officeDocument/2006/relationships/image" Target="media/image14.jpeg"/><Relationship Id="rId8" Type="http://schemas.openxmlformats.org/officeDocument/2006/relationships/hyperlink" Target="http://www.svarka-truboprovoda.ru/uploads/posts/2011-04/1303898456_1.jpg" TargetMode="External"/><Relationship Id="rId51" Type="http://schemas.openxmlformats.org/officeDocument/2006/relationships/image" Target="https://spark-welding.ru/wp-content/uploads/primer-professionalno-vypolnennogo-shv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175</TotalTime>
  <Pages>23</Pages>
  <Words>4936</Words>
  <Characters>28138</Characters>
  <Application>Microsoft Office Word</Application>
  <DocSecurity>0</DocSecurity>
  <Lines>0</Lines>
  <Paragraphs>0</Paragraphs>
  <ScaleCrop>false</ScaleCrop>
  <Company>ОУ-117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ОУ</dc:creator>
  <cp:keywords/>
  <dc:description/>
  <cp:lastModifiedBy>пк</cp:lastModifiedBy>
  <cp:revision>40</cp:revision>
  <cp:lastPrinted>2001-12-31T21:40:00Z</cp:lastPrinted>
  <dcterms:created xsi:type="dcterms:W3CDTF">2002-01-01T02:35:00Z</dcterms:created>
  <dcterms:modified xsi:type="dcterms:W3CDTF">2021-04-22T06:56:00Z</dcterms:modified>
</cp:coreProperties>
</file>