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2B" w:rsidRPr="00132885" w:rsidRDefault="00880F2B" w:rsidP="006E7ECC">
      <w:pPr>
        <w:spacing w:line="360" w:lineRule="auto"/>
        <w:jc w:val="center"/>
        <w:rPr>
          <w:rFonts w:ascii="Times New Roman" w:hAnsi="Times New Roman" w:cs="Times New Roman"/>
        </w:rPr>
      </w:pPr>
      <w:r w:rsidRPr="00132885">
        <w:rPr>
          <w:rFonts w:ascii="Times New Roman" w:hAnsi="Times New Roman" w:cs="Times New Roman"/>
        </w:rPr>
        <w:t xml:space="preserve">Региональный этап всероссийского конкурса исследовательских работ и творческих </w:t>
      </w:r>
      <w:r>
        <w:rPr>
          <w:rFonts w:ascii="Times New Roman" w:hAnsi="Times New Roman" w:cs="Times New Roman"/>
        </w:rPr>
        <w:t xml:space="preserve">проектов </w:t>
      </w:r>
      <w:r w:rsidRPr="00132885">
        <w:rPr>
          <w:rFonts w:ascii="Times New Roman" w:hAnsi="Times New Roman" w:cs="Times New Roman"/>
        </w:rPr>
        <w:t>дошкольников и младших школьников  «Я – исследователь»</w:t>
      </w:r>
    </w:p>
    <w:p w:rsidR="00880F2B" w:rsidRDefault="00880F2B" w:rsidP="008210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0F2B" w:rsidRPr="00132885" w:rsidRDefault="00880F2B" w:rsidP="00132885">
      <w:pPr>
        <w:rPr>
          <w:rFonts w:ascii="Times New Roman" w:hAnsi="Times New Roman" w:cs="Times New Roman"/>
          <w:sz w:val="28"/>
          <w:szCs w:val="28"/>
        </w:rPr>
      </w:pPr>
    </w:p>
    <w:p w:rsidR="00880F2B" w:rsidRPr="00132885" w:rsidRDefault="00880F2B" w:rsidP="00132885">
      <w:pPr>
        <w:rPr>
          <w:rFonts w:ascii="Times New Roman" w:hAnsi="Times New Roman" w:cs="Times New Roman"/>
          <w:sz w:val="28"/>
          <w:szCs w:val="28"/>
        </w:rPr>
      </w:pPr>
    </w:p>
    <w:p w:rsidR="00880F2B" w:rsidRPr="00D1406B" w:rsidRDefault="00880F2B" w:rsidP="00D1406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color w:val="000000"/>
          <w:sz w:val="56"/>
          <w:szCs w:val="56"/>
        </w:rPr>
        <w:t xml:space="preserve">  </w:t>
      </w:r>
      <w:r w:rsidRPr="000716EB">
        <w:rPr>
          <w:b/>
          <w:bCs/>
          <w:i/>
          <w:iCs/>
          <w:color w:val="00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56"/>
          <w:szCs w:val="56"/>
        </w:rPr>
        <w:t>"</w:t>
      </w:r>
      <w:r w:rsidRPr="00D140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1406B">
        <w:rPr>
          <w:rFonts w:ascii="Times New Roman" w:hAnsi="Times New Roman" w:cs="Times New Roman"/>
          <w:b/>
          <w:bCs/>
          <w:i/>
          <w:iCs/>
          <w:sz w:val="56"/>
          <w:szCs w:val="56"/>
        </w:rPr>
        <w:t>Роль собаки в жизни человека</w:t>
      </w:r>
      <w:r w:rsidRPr="000716EB">
        <w:rPr>
          <w:rFonts w:ascii="Times New Roman" w:hAnsi="Times New Roman" w:cs="Times New Roman"/>
          <w:b/>
          <w:bCs/>
          <w:i/>
          <w:iCs/>
          <w:color w:val="000000"/>
          <w:sz w:val="56"/>
          <w:szCs w:val="56"/>
        </w:rPr>
        <w:t>"</w:t>
      </w:r>
      <w:r w:rsidRPr="00071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80F2B" w:rsidRPr="000716EB" w:rsidRDefault="00880F2B" w:rsidP="000716EB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«Естественнонаучная: живая природа»</w:t>
      </w: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80F2B" w:rsidRDefault="00880F2B" w:rsidP="008210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0F2B" w:rsidRPr="00137DA6" w:rsidRDefault="00880F2B" w:rsidP="00C9641C">
      <w:pPr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79pt;height:186pt">
            <v:imagedata r:id="rId7" r:href="rId8"/>
          </v:shape>
        </w:pict>
      </w:r>
    </w:p>
    <w:p w:rsidR="00880F2B" w:rsidRPr="00137DA6" w:rsidRDefault="00880F2B" w:rsidP="00137DA6">
      <w:pPr>
        <w:rPr>
          <w:rFonts w:ascii="Times New Roman" w:hAnsi="Times New Roman" w:cs="Times New Roman"/>
          <w:sz w:val="28"/>
          <w:szCs w:val="28"/>
        </w:rPr>
      </w:pPr>
    </w:p>
    <w:p w:rsidR="00880F2B" w:rsidRPr="00137DA6" w:rsidRDefault="00880F2B" w:rsidP="00137DA6">
      <w:pPr>
        <w:rPr>
          <w:rFonts w:ascii="Times New Roman" w:hAnsi="Times New Roman" w:cs="Times New Roman"/>
          <w:sz w:val="28"/>
          <w:szCs w:val="28"/>
        </w:rPr>
      </w:pPr>
    </w:p>
    <w:p w:rsidR="00880F2B" w:rsidRPr="00137DA6" w:rsidRDefault="00880F2B" w:rsidP="00137DA6">
      <w:pPr>
        <w:rPr>
          <w:rFonts w:ascii="Times New Roman" w:hAnsi="Times New Roman" w:cs="Times New Roman"/>
          <w:sz w:val="28"/>
          <w:szCs w:val="28"/>
        </w:rPr>
      </w:pPr>
    </w:p>
    <w:p w:rsidR="00880F2B" w:rsidRPr="00137DA6" w:rsidRDefault="00880F2B" w:rsidP="00137DA6">
      <w:pPr>
        <w:rPr>
          <w:rFonts w:ascii="Times New Roman" w:hAnsi="Times New Roman" w:cs="Times New Roman"/>
          <w:sz w:val="28"/>
          <w:szCs w:val="28"/>
        </w:rPr>
      </w:pPr>
    </w:p>
    <w:p w:rsidR="00880F2B" w:rsidRPr="00137DA6" w:rsidRDefault="00880F2B" w:rsidP="006E7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6E7ECC">
      <w:pPr>
        <w:tabs>
          <w:tab w:val="left" w:pos="65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137DA6">
        <w:rPr>
          <w:rFonts w:ascii="Times New Roman" w:hAnsi="Times New Roman" w:cs="Times New Roman"/>
          <w:sz w:val="24"/>
          <w:szCs w:val="24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DA6">
        <w:rPr>
          <w:rFonts w:ascii="Times New Roman" w:hAnsi="Times New Roman" w:cs="Times New Roman"/>
          <w:sz w:val="24"/>
          <w:szCs w:val="24"/>
        </w:rPr>
        <w:t xml:space="preserve">воспитанница МБДОУ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80F2B" w:rsidRDefault="00880F2B" w:rsidP="006E7ECC">
      <w:pPr>
        <w:tabs>
          <w:tab w:val="left" w:pos="24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 w:rsidRPr="00137DA6">
        <w:rPr>
          <w:rFonts w:ascii="Times New Roman" w:hAnsi="Times New Roman" w:cs="Times New Roman"/>
          <w:sz w:val="24"/>
          <w:szCs w:val="24"/>
        </w:rPr>
        <w:t xml:space="preserve">«Детский сад№2» г. Калачинска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137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80F2B" w:rsidRPr="00137DA6" w:rsidRDefault="00880F2B" w:rsidP="006E7ECC">
      <w:pPr>
        <w:tabs>
          <w:tab w:val="left" w:pos="65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7D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Слюсарь Виктория</w:t>
      </w:r>
      <w:r w:rsidRPr="00137DA6">
        <w:rPr>
          <w:rFonts w:ascii="Times New Roman" w:hAnsi="Times New Roman" w:cs="Times New Roman"/>
          <w:sz w:val="24"/>
          <w:szCs w:val="24"/>
        </w:rPr>
        <w:t>, 5 лет</w:t>
      </w:r>
    </w:p>
    <w:p w:rsidR="00880F2B" w:rsidRDefault="00880F2B" w:rsidP="006E7ECC">
      <w:pPr>
        <w:tabs>
          <w:tab w:val="left" w:pos="651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7DA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137DA6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37DA6">
        <w:rPr>
          <w:rFonts w:ascii="Times New Roman" w:hAnsi="Times New Roman" w:cs="Times New Roman"/>
          <w:sz w:val="24"/>
          <w:szCs w:val="24"/>
        </w:rPr>
        <w:t xml:space="preserve">Воспитатель МБДОУ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880F2B" w:rsidRDefault="00880F2B" w:rsidP="006E7ECC">
      <w:pPr>
        <w:tabs>
          <w:tab w:val="left" w:pos="651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137DA6">
        <w:rPr>
          <w:rFonts w:ascii="Times New Roman" w:hAnsi="Times New Roman" w:cs="Times New Roman"/>
          <w:sz w:val="24"/>
          <w:szCs w:val="24"/>
        </w:rPr>
        <w:t>«Детский сад №2» г. Калачинска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80F2B" w:rsidRDefault="00880F2B" w:rsidP="006E7ECC">
      <w:pPr>
        <w:tabs>
          <w:tab w:val="left" w:pos="65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Лютая И.Ю.</w:t>
      </w:r>
    </w:p>
    <w:p w:rsidR="00880F2B" w:rsidRDefault="00880F2B" w:rsidP="006E7ECC">
      <w:pPr>
        <w:tabs>
          <w:tab w:val="left" w:pos="651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33F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880F2B" w:rsidRDefault="00880F2B" w:rsidP="006E7ECC">
      <w:pPr>
        <w:tabs>
          <w:tab w:val="left" w:pos="651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0F2B" w:rsidRPr="00B033F0" w:rsidRDefault="00880F2B" w:rsidP="00B033F0">
      <w:pPr>
        <w:tabs>
          <w:tab w:val="left" w:pos="651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33F0">
        <w:rPr>
          <w:rFonts w:ascii="Times New Roman" w:hAnsi="Times New Roman" w:cs="Times New Roman"/>
          <w:b/>
          <w:bCs/>
          <w:sz w:val="28"/>
          <w:szCs w:val="28"/>
        </w:rPr>
        <w:t xml:space="preserve">  Оглавление</w:t>
      </w:r>
    </w:p>
    <w:p w:rsidR="00880F2B" w:rsidRDefault="00880F2B" w:rsidP="00B033F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Введение                                                                                                3</w:t>
      </w:r>
    </w:p>
    <w:p w:rsidR="00880F2B" w:rsidRDefault="00880F2B" w:rsidP="00B033F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Цели, задачи и методы исследования в работе                               3</w:t>
      </w:r>
    </w:p>
    <w:p w:rsidR="00880F2B" w:rsidRDefault="00880F2B" w:rsidP="00B033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происхождения собак                                                        4</w:t>
      </w:r>
    </w:p>
    <w:p w:rsidR="00880F2B" w:rsidRDefault="00880F2B" w:rsidP="00B033F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строения собак                                                           5</w:t>
      </w:r>
    </w:p>
    <w:p w:rsidR="00880F2B" w:rsidRDefault="00880F2B" w:rsidP="00611C0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собаки в жизни человека                                                         6                                                    </w:t>
      </w:r>
    </w:p>
    <w:p w:rsidR="00880F2B" w:rsidRPr="00E6358C" w:rsidRDefault="00880F2B" w:rsidP="00E6358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                                                                                             12</w:t>
      </w: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Приложение                                                                                            13</w:t>
      </w: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Список литературы                                                                                 16</w:t>
      </w: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E6358C">
      <w:pPr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B652BA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sz w:val="28"/>
          <w:szCs w:val="28"/>
          <w:lang w:eastAsia="en-US"/>
        </w:rPr>
      </w:pPr>
    </w:p>
    <w:p w:rsidR="00880F2B" w:rsidRPr="000716EB" w:rsidRDefault="00880F2B" w:rsidP="00B652BA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8"/>
          <w:szCs w:val="28"/>
        </w:rPr>
      </w:pPr>
      <w:r w:rsidRPr="000716EB">
        <w:rPr>
          <w:b/>
          <w:bCs/>
          <w:color w:val="000000"/>
          <w:sz w:val="28"/>
          <w:szCs w:val="28"/>
        </w:rPr>
        <w:t>Введение</w:t>
      </w:r>
    </w:p>
    <w:p w:rsidR="00880F2B" w:rsidRPr="006E7ECC" w:rsidRDefault="00880F2B" w:rsidP="006E7EC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0716EB">
        <w:rPr>
          <w:color w:val="000000"/>
          <w:sz w:val="28"/>
          <w:szCs w:val="28"/>
          <w:u w:val="single"/>
        </w:rPr>
        <w:t>Актуальность</w:t>
      </w:r>
      <w:r>
        <w:rPr>
          <w:color w:val="000000"/>
          <w:sz w:val="28"/>
          <w:szCs w:val="28"/>
          <w:u w:val="single"/>
        </w:rPr>
        <w:t xml:space="preserve">: </w:t>
      </w:r>
      <w:r w:rsidRPr="00B078A6">
        <w:rPr>
          <w:color w:val="000000"/>
          <w:sz w:val="28"/>
          <w:szCs w:val="28"/>
        </w:rPr>
        <w:t xml:space="preserve">В один прекрасный день меня заинтересовало, сколько же людей  </w:t>
      </w:r>
      <w:r w:rsidRPr="006E7ECC">
        <w:rPr>
          <w:color w:val="000000"/>
          <w:sz w:val="28"/>
          <w:szCs w:val="28"/>
        </w:rPr>
        <w:t>любят и берегут братьев наших меньших.  Ведь проходя по улицам нашего города, можно все чаще заметить как граждане, с виду такие милые и улыбчивые, направляют всю свою злость на беспомощных животных. А ведь  собаки это наши друзья и помощники. Так неужели люди забыли о героизме отважных животных. И мне очень хотелось больше узнать о том, как же     все - таки собаки  помогали людям.  Может ли человек обойтись без собаки? Каково значение собаки в жизни человека? И задумываются ли взрослые, когда показывают нам пример жестокого обращения с животными, что   когда - то и они станут беспомощными и, к моему большому сожалению, с ними могут также обращаться, как и они с</w:t>
      </w:r>
      <w:r w:rsidRPr="006E7ECC">
        <w:rPr>
          <w:sz w:val="28"/>
          <w:szCs w:val="28"/>
        </w:rPr>
        <w:t xml:space="preserve"> </w:t>
      </w:r>
      <w:hyperlink r:id="rId9" w:tooltip="Беззащитность" w:history="1">
        <w:r w:rsidRPr="006E7ECC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</w:rPr>
          <w:t>беззащитными</w:t>
        </w:r>
      </w:hyperlink>
      <w:r w:rsidRPr="006E7ECC">
        <w:rPr>
          <w:color w:val="000000"/>
          <w:sz w:val="28"/>
          <w:szCs w:val="28"/>
        </w:rPr>
        <w:t xml:space="preserve"> животными.        Сказанное выше позволяет считать избранную мною тему "Как собаки помогают людям?" актуальной.                                                                                            </w:t>
      </w:r>
      <w:r w:rsidRPr="006E7ECC">
        <w:rPr>
          <w:color w:val="000000"/>
          <w:sz w:val="28"/>
          <w:szCs w:val="28"/>
          <w:u w:val="single"/>
        </w:rPr>
        <w:t>Цель исследования:</w:t>
      </w:r>
      <w:r w:rsidRPr="006E7ECC">
        <w:rPr>
          <w:color w:val="000000"/>
          <w:sz w:val="28"/>
          <w:szCs w:val="28"/>
        </w:rPr>
        <w:t xml:space="preserve">  изучить вопрос, какую роль выполняет собака в жизни человека                                                                                                                             </w:t>
      </w:r>
      <w:r w:rsidRPr="006E7ECC">
        <w:rPr>
          <w:color w:val="000000"/>
          <w:sz w:val="28"/>
          <w:szCs w:val="28"/>
          <w:u w:val="single"/>
        </w:rPr>
        <w:t>Объект исследования:</w:t>
      </w:r>
      <w:r w:rsidRPr="006E7ECC">
        <w:rPr>
          <w:color w:val="000000"/>
          <w:sz w:val="28"/>
          <w:szCs w:val="28"/>
        </w:rPr>
        <w:t xml:space="preserve"> Собака, как первый помощник и друг человека.       </w:t>
      </w:r>
      <w:r w:rsidRPr="006E7ECC">
        <w:rPr>
          <w:color w:val="000000"/>
          <w:sz w:val="28"/>
          <w:szCs w:val="28"/>
          <w:u w:val="single"/>
        </w:rPr>
        <w:t>Предмет исследования</w:t>
      </w:r>
      <w:r w:rsidRPr="006E7ECC">
        <w:rPr>
          <w:color w:val="000000"/>
          <w:sz w:val="28"/>
          <w:szCs w:val="28"/>
        </w:rPr>
        <w:t xml:space="preserve">: Значение собаки в разных сферах жизни человека. </w:t>
      </w:r>
      <w:r w:rsidRPr="006E7ECC">
        <w:rPr>
          <w:color w:val="000000"/>
          <w:sz w:val="28"/>
          <w:szCs w:val="28"/>
          <w:u w:val="single"/>
        </w:rPr>
        <w:t>Гипотеза исследования:</w:t>
      </w:r>
      <w:r w:rsidRPr="006E7ECC">
        <w:rPr>
          <w:color w:val="000000"/>
          <w:sz w:val="28"/>
          <w:szCs w:val="28"/>
        </w:rPr>
        <w:t xml:space="preserve">  Если  мы научимся проявлять заботу и внимание к собакам, то мы научимся быть добрее и внимательнее к людям.                             </w:t>
      </w:r>
      <w:r w:rsidRPr="006E7ECC">
        <w:rPr>
          <w:b/>
          <w:bCs/>
          <w:color w:val="000000"/>
          <w:sz w:val="28"/>
          <w:szCs w:val="28"/>
        </w:rPr>
        <w:t>Задачи исследования:                                                                                                         1.</w:t>
      </w:r>
      <w:r w:rsidRPr="006E7ECC">
        <w:rPr>
          <w:color w:val="000000"/>
          <w:sz w:val="28"/>
          <w:szCs w:val="28"/>
        </w:rPr>
        <w:t xml:space="preserve"> Изучить историю происхождения собак, классификацию собак.</w:t>
      </w:r>
    </w:p>
    <w:p w:rsidR="00880F2B" w:rsidRPr="00B078A6" w:rsidRDefault="00880F2B" w:rsidP="006E7EC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6E7ECC">
        <w:rPr>
          <w:b/>
          <w:bCs/>
          <w:color w:val="000000"/>
          <w:sz w:val="28"/>
          <w:szCs w:val="28"/>
        </w:rPr>
        <w:t>2.</w:t>
      </w:r>
      <w:r w:rsidRPr="006E7ECC">
        <w:rPr>
          <w:color w:val="000000"/>
          <w:sz w:val="28"/>
          <w:szCs w:val="28"/>
        </w:rPr>
        <w:t xml:space="preserve"> Изучение значения собак в различных областях знаний: </w:t>
      </w:r>
      <w:hyperlink r:id="rId10" w:tooltip="Астрономия" w:history="1">
        <w:r w:rsidRPr="006E7ECC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</w:rPr>
          <w:t>астрономии</w:t>
        </w:r>
      </w:hyperlink>
      <w:r w:rsidRPr="006E7ECC">
        <w:rPr>
          <w:sz w:val="28"/>
          <w:szCs w:val="28"/>
        </w:rPr>
        <w:t xml:space="preserve">, </w:t>
      </w:r>
      <w:r w:rsidRPr="006E7ECC">
        <w:rPr>
          <w:color w:val="000000"/>
          <w:sz w:val="28"/>
          <w:szCs w:val="28"/>
        </w:rPr>
        <w:t xml:space="preserve">культуры, мифологии.                                                                                                               </w:t>
      </w:r>
      <w:r w:rsidRPr="000716EB">
        <w:rPr>
          <w:b/>
          <w:bCs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B078A6">
        <w:rPr>
          <w:color w:val="000000"/>
          <w:sz w:val="28"/>
          <w:szCs w:val="28"/>
        </w:rPr>
        <w:t>Раскрыть значение  собаки в жизни человека.</w:t>
      </w:r>
    </w:p>
    <w:p w:rsidR="00880F2B" w:rsidRPr="0082100E" w:rsidRDefault="00880F2B" w:rsidP="006E7E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80F2B" w:rsidRDefault="00880F2B" w:rsidP="00C9641C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80F2B" w:rsidRDefault="00880F2B" w:rsidP="00C9641C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80F2B" w:rsidRPr="005C7143" w:rsidRDefault="00880F2B" w:rsidP="00C9641C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71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История происхождения собак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>Существует немало версий прои</w:t>
      </w:r>
      <w:r>
        <w:rPr>
          <w:rFonts w:ascii="Times New Roman" w:hAnsi="Times New Roman" w:cs="Times New Roman"/>
          <w:sz w:val="28"/>
          <w:szCs w:val="28"/>
        </w:rPr>
        <w:t xml:space="preserve">схождения собак, от шакала, койота  </w:t>
      </w:r>
      <w:r w:rsidRPr="0082100E">
        <w:rPr>
          <w:rFonts w:ascii="Times New Roman" w:hAnsi="Times New Roman" w:cs="Times New Roman"/>
          <w:sz w:val="28"/>
          <w:szCs w:val="28"/>
        </w:rPr>
        <w:t>до волка.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00E">
        <w:rPr>
          <w:rFonts w:ascii="Times New Roman" w:hAnsi="Times New Roman" w:cs="Times New Roman"/>
          <w:sz w:val="28"/>
          <w:szCs w:val="28"/>
        </w:rPr>
        <w:t>Большинство ученых склоняются теории происхождения собак от волка. Проведя специальные генетические исследования, ученые пришли к выводу,  что прямой древ</w:t>
      </w:r>
      <w:r>
        <w:rPr>
          <w:rFonts w:ascii="Times New Roman" w:hAnsi="Times New Roman" w:cs="Times New Roman"/>
          <w:sz w:val="28"/>
          <w:szCs w:val="28"/>
        </w:rPr>
        <w:t>ний предок собак – древний волка.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>Собака является древнейшим из домашних животных. Ученые утверждают, что собака была одомашнена более десяти тысяч лет назад. Первобытные люди много охотились, им нужна была помощь в защите своего жилища, охране скота и примерно в это время и по этим причинам происходил процесс одомашнивания собаки. В ответ на это люди, стали кормить первых собак, а те держаться в их окружении.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36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380.25pt;height:253.5pt;visibility:visible">
            <v:imagedata r:id="rId11" o:title=""/>
          </v:shape>
        </w:pic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>С тех пор собаки сильно изменились, они стали другими внешне, у них поменялось поведение. Они стали более дружелюбны</w:t>
      </w:r>
      <w:r>
        <w:rPr>
          <w:rFonts w:ascii="Times New Roman" w:hAnsi="Times New Roman" w:cs="Times New Roman"/>
          <w:sz w:val="28"/>
          <w:szCs w:val="28"/>
        </w:rPr>
        <w:t>е, преданные</w:t>
      </w:r>
      <w:r w:rsidRPr="0082100E">
        <w:rPr>
          <w:rFonts w:ascii="Times New Roman" w:hAnsi="Times New Roman" w:cs="Times New Roman"/>
          <w:sz w:val="28"/>
          <w:szCs w:val="28"/>
        </w:rPr>
        <w:t>, поддаются дрессировки и очень любят своих хозяев.</w:t>
      </w:r>
      <w:r w:rsidRPr="0082100E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2100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0F2B" w:rsidRPr="005C7143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71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Особенности строения собак</w:t>
      </w:r>
    </w:p>
    <w:p w:rsidR="00880F2B" w:rsidRPr="0082100E" w:rsidRDefault="00880F2B" w:rsidP="006E7ECC">
      <w:pPr>
        <w:pStyle w:val="NormalWeb"/>
        <w:shd w:val="clear" w:color="auto" w:fill="FFFFFF"/>
        <w:spacing w:before="0" w:beforeAutospacing="0" w:after="150" w:afterAutospacing="0" w:line="360" w:lineRule="auto"/>
        <w:textAlignment w:val="baseline"/>
        <w:rPr>
          <w:sz w:val="28"/>
          <w:szCs w:val="28"/>
          <w:shd w:val="clear" w:color="auto" w:fill="FFFFFF"/>
        </w:rPr>
      </w:pPr>
      <w:r w:rsidRPr="0082100E">
        <w:rPr>
          <w:sz w:val="28"/>
          <w:szCs w:val="28"/>
        </w:rPr>
        <w:t>У собаки, как и у человека, имеется пять органов чувств: зрение, слух, обоняние, осязание, вкус.</w:t>
      </w:r>
      <w:r>
        <w:rPr>
          <w:sz w:val="28"/>
          <w:szCs w:val="28"/>
        </w:rPr>
        <w:t xml:space="preserve"> </w:t>
      </w:r>
      <w:r w:rsidRPr="0082100E">
        <w:rPr>
          <w:sz w:val="28"/>
          <w:szCs w:val="28"/>
        </w:rPr>
        <w:t>Собака видит мир в сине-зеленых тонах, а еще она может различать до 40 оттенков серого.</w:t>
      </w:r>
      <w:r w:rsidRPr="0082100E">
        <w:rPr>
          <w:sz w:val="28"/>
          <w:szCs w:val="28"/>
        </w:rPr>
        <w:br/>
        <w:t>Острый нюх - отличительный признак собаки. Он нужен ей для того, чтобы находить пищу, распознавать врагов и общаться с сородичами.</w:t>
      </w:r>
      <w:r w:rsidRPr="0082100E">
        <w:rPr>
          <w:sz w:val="28"/>
          <w:szCs w:val="28"/>
        </w:rPr>
        <w:br/>
        <w:t>Собака способна слышать те звуки, которые не под силу услышать человеку, а также различать музыкальные звуки.</w:t>
      </w:r>
      <w:r w:rsidRPr="0082100E">
        <w:rPr>
          <w:sz w:val="28"/>
          <w:szCs w:val="28"/>
        </w:rPr>
        <w:br/>
        <w:t>Наши четвероногие друзья чувствуют даже самое легкое прикосновение к их шерсти и очень любят, когда их гладят и почесывают.</w:t>
      </w:r>
      <w:r w:rsidRPr="0082100E">
        <w:rPr>
          <w:sz w:val="28"/>
          <w:szCs w:val="28"/>
        </w:rPr>
        <w:br/>
        <w:t>Восприятие вкуса у собаки неотделимо от восприятия запаха. Собаки очень любят сладости.</w:t>
      </w:r>
      <w:r w:rsidRPr="0082100E">
        <w:rPr>
          <w:sz w:val="28"/>
          <w:szCs w:val="28"/>
          <w:shd w:val="clear" w:color="auto" w:fill="FFFFFF"/>
        </w:rPr>
        <w:t xml:space="preserve"> </w:t>
      </w:r>
    </w:p>
    <w:p w:rsidR="00880F2B" w:rsidRPr="0082100E" w:rsidRDefault="00880F2B" w:rsidP="006E7ECC">
      <w:pPr>
        <w:pStyle w:val="NormalWeb"/>
        <w:shd w:val="clear" w:color="auto" w:fill="FFFFFF"/>
        <w:spacing w:before="0" w:beforeAutospacing="0" w:after="150" w:afterAutospacing="0" w:line="360" w:lineRule="auto"/>
        <w:textAlignment w:val="baseline"/>
        <w:rPr>
          <w:sz w:val="28"/>
          <w:szCs w:val="28"/>
        </w:rPr>
      </w:pPr>
      <w:r w:rsidRPr="0082100E">
        <w:rPr>
          <w:sz w:val="28"/>
          <w:szCs w:val="28"/>
          <w:shd w:val="clear" w:color="auto" w:fill="FFFFFF"/>
        </w:rPr>
        <w:t>У всех пород собак на каждой лапе четыре опорных пальца с когтями, которые, в отличие от кошек, не втягиваются.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0E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ни странно, большая собака живет меньше, чем маленькая. Самая старая собака в мире прожила 29 с половиной лет.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36C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pict>
          <v:shape id="Рисунок 5" o:spid="_x0000_i1027" type="#_x0000_t75" style="width:446.25pt;height:186.75pt;visibility:visible">
            <v:imagedata r:id="rId12" o:title=""/>
          </v:shape>
        </w:pic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0F2B" w:rsidRPr="005C7143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71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Роль собаки в жизни человека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100E">
        <w:rPr>
          <w:rFonts w:ascii="Times New Roman" w:hAnsi="Times New Roman" w:cs="Times New Roman"/>
          <w:sz w:val="28"/>
          <w:szCs w:val="28"/>
        </w:rPr>
        <w:t xml:space="preserve">   С самых древних времен собака играет важную роль в жизни человек. Всем нам известна поговорка – «Собака – друг человека». Действительно, собака верой и правдой служит человеку на протяжении тысячи лет, а человек в благодарность за это заботится о ней, любит. Благодаря высокой обучаемости, наши верные друзья были задействованы в разных сферах жизни.</w:t>
      </w:r>
    </w:p>
    <w:p w:rsidR="00880F2B" w:rsidRPr="005C7143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71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Собаки-охотники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                                                                                                              </w:t>
      </w:r>
      <w:r w:rsidRPr="0082100E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древняя собачья профессия — охотник — появилась даже раньше, чем охранник. Собаки — хищники, но не самые крупные и сильные. Для успешной охоты им поневоле приходилось объединяться в стаи. В каменном веке дикие собаки приспособились охотиться вместе с людьми, получая свою долю добычи.</w:t>
      </w:r>
      <w:r w:rsidRPr="00821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F2B" w:rsidRDefault="00880F2B" w:rsidP="006E7ECC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 id="_x0000_s1026" type="#_x0000_t75" alt="" style="position:absolute;margin-left:-1in;margin-top:22.4pt;width:262.55pt;height:253.8pt;z-index:251654144">
            <v:imagedata r:id="rId13" o:title=""/>
            <w10:wrap type="square" side="right"/>
          </v:shape>
        </w:pict>
      </w:r>
      <w:r>
        <w:t xml:space="preserve">        </w:t>
      </w:r>
      <w:r>
        <w:pict>
          <v:shape id="_x0000_i1028" type="#_x0000_t75" alt="" style="width:295.5pt;height:254.25pt">
            <v:imagedata r:id="rId14" r:href="rId15"/>
          </v:shape>
        </w:pict>
      </w:r>
      <w:r>
        <w:fldChar w:fldCharType="begin"/>
      </w:r>
      <w:r>
        <w:instrText xml:space="preserve"> INCLUDEPICTURE "http://itd1.mycdn.me/image?id=861757458794&amp;t=20&amp;plc=WEB&amp;tkn=*2pdW1o8Fne3y-bzCNTH4OA0p9wo" \* MERGEFORMATINET </w:instrText>
      </w:r>
      <w:r>
        <w:fldChar w:fldCharType="end"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880F2B" w:rsidRDefault="00880F2B" w:rsidP="006E7ECC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880F2B" w:rsidRDefault="00880F2B" w:rsidP="006E7ECC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880F2B" w:rsidRPr="00A85C0D" w:rsidRDefault="00880F2B" w:rsidP="006E7ECC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Охранники и сторож:</w:t>
      </w:r>
    </w:p>
    <w:p w:rsidR="00880F2B" w:rsidRPr="00EF56DF" w:rsidRDefault="00880F2B" w:rsidP="006E7E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F56DF">
        <w:rPr>
          <w:rFonts w:ascii="Times New Roman" w:hAnsi="Times New Roman" w:cs="Times New Roman"/>
          <w:sz w:val="28"/>
          <w:szCs w:val="28"/>
          <w:lang w:eastAsia="ru-RU"/>
        </w:rPr>
        <w:t>Собаки — стайные животные. Их диким предкам приходилось защищать свою стаю и территорию от чужаков. Живя рядом с человеком и воспринимая его как члена стаи, они </w:t>
      </w:r>
      <w:r w:rsidRPr="0082100E">
        <w:rPr>
          <w:rFonts w:ascii="Times New Roman" w:hAnsi="Times New Roman" w:cs="Times New Roman"/>
          <w:sz w:val="28"/>
          <w:szCs w:val="28"/>
          <w:lang w:eastAsia="ru-RU"/>
        </w:rPr>
        <w:t>отлично справлялись с охранными и сторожевыми функциями</w:t>
      </w:r>
      <w:r w:rsidRPr="00EF56DF">
        <w:rPr>
          <w:rFonts w:ascii="Times New Roman" w:hAnsi="Times New Roman" w:cs="Times New Roman"/>
          <w:sz w:val="28"/>
          <w:szCs w:val="28"/>
          <w:lang w:eastAsia="ru-RU"/>
        </w:rPr>
        <w:t>. Совершенствовались их навыки, и появились породы, лучше других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F56D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выполняющие эти задачи.</w:t>
      </w:r>
    </w:p>
    <w:p w:rsidR="00880F2B" w:rsidRDefault="00880F2B" w:rsidP="006E7ECC">
      <w:pPr>
        <w:spacing w:line="360" w:lineRule="auto"/>
      </w:pPr>
      <w:r>
        <w:rPr>
          <w:noProof/>
          <w:lang w:eastAsia="ru-RU"/>
        </w:rPr>
        <w:pict>
          <v:shape id="_x0000_s1027" type="#_x0000_t75" alt="" style="position:absolute;margin-left:-18pt;margin-top:21.7pt;width:3in;height:162pt;z-index:251655168">
            <v:imagedata r:id="rId16" o:title=""/>
            <w10:wrap type="square" side="right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pict>
          <v:shape id="_x0000_i1029" type="#_x0000_t75" alt="" style="width:272.25pt;height:165pt">
            <v:imagedata r:id="rId17" r:href="rId18"/>
          </v:shape>
        </w:pict>
      </w:r>
    </w:p>
    <w:p w:rsidR="00880F2B" w:rsidRPr="00596BAF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Собаки – пастухи:                                                                                                     </w:t>
      </w:r>
      <w:r w:rsidRPr="0082100E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люди начали вести оседлый образ жизни и занялись разведением домашних животных, у их четвероногих помощников появились новые обязанности: выгонять животных на пастбище, собирать разбредающееся стадо и отгонять домой, охранять скот от нападения хищников. Пастух с двумя обученными собаками легко управляется со стадом в 1−1,5 тыс. овец. </w:t>
      </w:r>
    </w:p>
    <w:p w:rsidR="00880F2B" w:rsidRDefault="00880F2B" w:rsidP="006E7ECC">
      <w:pPr>
        <w:spacing w:line="360" w:lineRule="auto"/>
      </w:pPr>
      <w:r>
        <w:rPr>
          <w:noProof/>
          <w:lang w:eastAsia="ru-RU"/>
        </w:rPr>
        <w:pict>
          <v:shape id="_x0000_s1028" type="#_x0000_t75" alt="" style="position:absolute;margin-left:-26.05pt;margin-top:4.8pt;width:204.85pt;height:162.45pt;z-index:251656192">
            <v:imagedata r:id="rId19" o:title=""/>
            <w10:wrap type="square" side="right"/>
          </v:shape>
        </w:pict>
      </w:r>
      <w:r>
        <w:pict>
          <v:shape id="_x0000_i1030" type="#_x0000_t75" alt="" style="width:207pt;height:167.25pt">
            <v:imagedata r:id="rId20" r:href="rId21"/>
          </v:shape>
        </w:pict>
      </w:r>
    </w:p>
    <w:p w:rsidR="00880F2B" w:rsidRPr="00A85C0D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fldChar w:fldCharType="begin"/>
      </w:r>
      <w:r>
        <w:instrText xml:space="preserve"> INCLUDEPICTURE "http://gallery.site.hu/d/4780726-1/Liza_ter2.jpg" \* MERGEFORMATINET </w:instrText>
      </w:r>
      <w:r>
        <w:fldChar w:fldCharType="end"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Собаки на войне:                                                                                                 </w:t>
      </w:r>
      <w:r w:rsidRPr="0082100E">
        <w:rPr>
          <w:rFonts w:ascii="Times New Roman" w:hAnsi="Times New Roman" w:cs="Times New Roman"/>
          <w:sz w:val="28"/>
          <w:szCs w:val="28"/>
          <w:shd w:val="clear" w:color="auto" w:fill="FFFFFF"/>
        </w:rPr>
        <w:t>Воевать вместе с человеком собаки стали ещё в древнем Египте. Они должны были удерживать конницу и пехоту до прихода «тяжёлых» войск. В годы Великой Отечественной  войны собаки были связистами и санитарами, диверсантами и разведчиками. Их армейская «служба» широко не афишировались, хотя подвиги четвероногих бойцов впечатляют и по прошествии многих лет.</w:t>
      </w:r>
    </w:p>
    <w:p w:rsidR="00880F2B" w:rsidRPr="0082100E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pict>
          <v:shape id="_x0000_i1031" type="#_x0000_t75" alt="" style="width:192.75pt;height:144.75pt">
            <v:imagedata r:id="rId22" r:href="rId23"/>
          </v:shape>
        </w:pict>
      </w:r>
      <w:r>
        <w:t xml:space="preserve">        </w:t>
      </w:r>
      <w:r>
        <w:pict>
          <v:shape id="_x0000_i1032" type="#_x0000_t75" alt="" style="width:220.5pt;height:140.25pt">
            <v:imagedata r:id="rId24" r:href="rId25"/>
          </v:shape>
        </w:pict>
      </w:r>
    </w:p>
    <w:p w:rsidR="00880F2B" w:rsidRPr="00B8316F" w:rsidRDefault="00880F2B" w:rsidP="006E7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29" type="#_x0000_t75" style="position:absolute;margin-left:-31.35pt;margin-top:196.55pt;width:210.7pt;height:153.95pt;z-index:251653120;visibility:visible">
            <v:imagedata r:id="rId26" o:title=""/>
            <w10:wrap type="square"/>
          </v:shape>
        </w:pict>
      </w:r>
      <w:r w:rsidRPr="0082100E">
        <w:rPr>
          <w:rFonts w:ascii="Times New Roman" w:hAnsi="Times New Roman" w:cs="Times New Roman"/>
          <w:sz w:val="28"/>
          <w:szCs w:val="28"/>
        </w:rPr>
        <w:t xml:space="preserve"> </w:t>
      </w:r>
      <w:r w:rsidRPr="00A85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Собаки и покорение космоса:                                                                                                                                                 </w:t>
      </w:r>
      <w:r w:rsidRPr="00A85C0D">
        <w:rPr>
          <w:rFonts w:ascii="Times New Roman" w:hAnsi="Times New Roman" w:cs="Times New Roman"/>
          <w:sz w:val="28"/>
          <w:szCs w:val="28"/>
        </w:rPr>
        <w:t xml:space="preserve">Заслуги собак – космонавтов признаны во всём мире. Именно собаки первыми побывали на </w:t>
      </w:r>
      <w:r>
        <w:rPr>
          <w:rFonts w:ascii="Times New Roman" w:hAnsi="Times New Roman" w:cs="Times New Roman"/>
          <w:sz w:val="28"/>
          <w:szCs w:val="28"/>
        </w:rPr>
        <w:t xml:space="preserve">земной орбите. Именно собаки </w:t>
      </w:r>
      <w:r w:rsidRPr="00A85C0D">
        <w:rPr>
          <w:rFonts w:ascii="Times New Roman" w:hAnsi="Times New Roman" w:cs="Times New Roman"/>
          <w:sz w:val="28"/>
          <w:szCs w:val="28"/>
        </w:rPr>
        <w:t xml:space="preserve">испытывали первые космические аппараты, выдерживая огромные перегрузки, жертвовали своими жизнями ради того, чтобы человек мог без риска отправиться в космос. Конечно же, </w:t>
      </w:r>
      <w:r>
        <w:rPr>
          <w:rFonts w:ascii="Times New Roman" w:hAnsi="Times New Roman" w:cs="Times New Roman"/>
          <w:sz w:val="28"/>
          <w:szCs w:val="28"/>
        </w:rPr>
        <w:t xml:space="preserve">все  знают знаменитых Белку и </w:t>
      </w:r>
      <w:r w:rsidRPr="00A85C0D">
        <w:rPr>
          <w:rFonts w:ascii="Times New Roman" w:hAnsi="Times New Roman" w:cs="Times New Roman"/>
          <w:sz w:val="28"/>
          <w:szCs w:val="28"/>
        </w:rPr>
        <w:t>Стрелку. Они стали первыми живыми существами, которые 19 августа 1960 года совершили суточный орбитальный</w:t>
      </w:r>
      <w:r>
        <w:rPr>
          <w:rFonts w:ascii="Times New Roman" w:hAnsi="Times New Roman" w:cs="Times New Roman"/>
          <w:sz w:val="28"/>
          <w:szCs w:val="28"/>
        </w:rPr>
        <w:t xml:space="preserve"> полёт и благополучно вернулись обратно.    </w:t>
      </w:r>
      <w:r>
        <w:pict>
          <v:shape id="_x0000_i1033" type="#_x0000_t75" alt="" style="width:247.5pt;height:150pt">
            <v:imagedata r:id="rId27" r:href="rId2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880F2B" w:rsidRPr="00611C07" w:rsidRDefault="00880F2B" w:rsidP="006E7ECC">
      <w:pPr>
        <w:pStyle w:val="NormalWeb"/>
        <w:shd w:val="clear" w:color="auto" w:fill="FFFFFF"/>
        <w:tabs>
          <w:tab w:val="left" w:pos="3990"/>
        </w:tabs>
        <w:spacing w:before="225" w:beforeAutospacing="0" w:after="225" w:afterAutospacing="0" w:line="360" w:lineRule="auto"/>
      </w:pPr>
      <w:r w:rsidRPr="00A85C0D">
        <w:rPr>
          <w:b/>
          <w:bCs/>
          <w:i/>
          <w:iCs/>
          <w:sz w:val="28"/>
          <w:szCs w:val="28"/>
        </w:rPr>
        <w:t>Собаки – терапевты и собаки поводыри</w:t>
      </w:r>
      <w:r>
        <w:rPr>
          <w:b/>
          <w:bCs/>
          <w:i/>
          <w:iCs/>
          <w:sz w:val="28"/>
          <w:szCs w:val="28"/>
        </w:rPr>
        <w:t>:</w:t>
      </w:r>
      <w:r w:rsidRPr="00A85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</w:t>
      </w:r>
      <w:r w:rsidRPr="0082100E">
        <w:rPr>
          <w:sz w:val="28"/>
          <w:szCs w:val="28"/>
        </w:rPr>
        <w:t xml:space="preserve">Четвероногие друзья приносят очень много пользы в жизни людей с различными заболеваниями.  Так, все мы знаем про собак-поводырей, которые помогают людям с ограниченными возможностями вести полноценный образ жизни.  </w:t>
      </w:r>
      <w:r w:rsidRPr="0082100E">
        <w:rPr>
          <w:sz w:val="28"/>
          <w:szCs w:val="28"/>
          <w:shd w:val="clear" w:color="auto" w:fill="FFFFFF"/>
        </w:rPr>
        <w:t>Собаки принимают активное участие в послеоперационной реабилитации, помогают людям с психическими</w:t>
      </w:r>
      <w:r>
        <w:rPr>
          <w:sz w:val="28"/>
          <w:szCs w:val="28"/>
          <w:shd w:val="clear" w:color="auto" w:fill="FFFFFF"/>
        </w:rPr>
        <w:t xml:space="preserve"> расстройствами. Наши собаки</w:t>
      </w:r>
      <w:r w:rsidRPr="0082100E">
        <w:rPr>
          <w:sz w:val="28"/>
          <w:szCs w:val="28"/>
          <w:shd w:val="clear" w:color="auto" w:fill="FFFFFF"/>
        </w:rPr>
        <w:t xml:space="preserve"> поднимают нам настроение, избавляют от депрессии.</w:t>
      </w:r>
    </w:p>
    <w:p w:rsidR="00880F2B" w:rsidRPr="00CD217C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14" o:spid="_x0000_s1030" type="#_x0000_t75" style="position:absolute;margin-left:189pt;margin-top:2.55pt;width:225pt;height:135pt;z-index:251658240;visibility:visible">
            <v:imagedata r:id="rId29" o:title=""/>
            <w10:wrap type="square"/>
          </v:shape>
        </w:pict>
      </w:r>
      <w:r>
        <w:rPr>
          <w:noProof/>
        </w:rPr>
        <w:pict>
          <v:shape id="_x0000_s1031" type="#_x0000_t75" alt="" style="position:absolute;margin-left:-18pt;margin-top:2.55pt;width:180pt;height:141.75pt;z-index:251657216">
            <v:imagedata r:id="rId30" o:title=""/>
            <w10:wrap type="square" side="right"/>
          </v:shape>
        </w:pict>
      </w:r>
      <w:r>
        <w:t xml:space="preserve">             </w:t>
      </w:r>
      <w:r>
        <w:fldChar w:fldCharType="begin"/>
      </w:r>
      <w:r>
        <w:instrText xml:space="preserve"> INCLUDEPICTURE "https://cdn.fishki.net/upload/post/201403/03/1248329/1_11.jpg" \* MERGEFORMATINET </w:instrText>
      </w:r>
      <w:r>
        <w:fldChar w:fldCharType="end"/>
      </w:r>
      <w:r>
        <w:rPr>
          <w:b/>
          <w:bCs/>
          <w:i/>
          <w:iCs/>
          <w:sz w:val="28"/>
          <w:szCs w:val="28"/>
          <w:shd w:val="clear" w:color="auto" w:fill="FFFFFF"/>
        </w:rPr>
        <w:t xml:space="preserve">     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noProof/>
        </w:rPr>
        <w:pict>
          <v:shape id="_x0000_s1032" type="#_x0000_t75" alt="" style="position:absolute;margin-left:170.65pt;margin-top:208.4pt;width:186.25pt;height:110.25pt;z-index:-251654144" wrapcoords="-77 0 -77 21426 21600 21426 21600 0 -77 0">
            <v:imagedata r:id="rId31" o:title=""/>
            <w10:wrap type="tight"/>
          </v:shape>
        </w:pict>
      </w:r>
      <w:r>
        <w:rPr>
          <w:noProof/>
        </w:rPr>
        <w:pict>
          <v:shape id="_x0000_s1033" type="#_x0000_t75" alt="" style="position:absolute;margin-left:-36pt;margin-top:208.4pt;width:198pt;height:110.25pt;z-index:251659264">
            <v:imagedata r:id="rId32" o:title=""/>
            <w10:wrap type="square" side="right"/>
          </v:shape>
        </w:pict>
      </w:r>
      <w:r w:rsidRPr="00A85C0D">
        <w:rPr>
          <w:b/>
          <w:bCs/>
          <w:i/>
          <w:iCs/>
          <w:sz w:val="28"/>
          <w:szCs w:val="28"/>
          <w:shd w:val="clear" w:color="auto" w:fill="FFFFFF"/>
        </w:rPr>
        <w:t>Собаки на</w:t>
      </w:r>
      <w:r>
        <w:rPr>
          <w:b/>
          <w:bCs/>
          <w:i/>
          <w:iCs/>
          <w:sz w:val="28"/>
          <w:szCs w:val="28"/>
          <w:shd w:val="clear" w:color="auto" w:fill="FFFFFF"/>
        </w:rPr>
        <w:t xml:space="preserve"> службе у пожарных и спасателей:                                                    </w:t>
      </w:r>
      <w:r w:rsidRPr="0082100E">
        <w:rPr>
          <w:sz w:val="28"/>
          <w:szCs w:val="28"/>
          <w:shd w:val="clear" w:color="auto" w:fill="FFFFFF"/>
        </w:rPr>
        <w:t xml:space="preserve">Первые собаки-спасатели появились несколько столетий назад. Их </w:t>
      </w:r>
      <w:r>
        <w:rPr>
          <w:sz w:val="28"/>
          <w:szCs w:val="28"/>
          <w:shd w:val="clear" w:color="auto" w:fill="FFFFFF"/>
        </w:rPr>
        <w:t>и</w:t>
      </w:r>
      <w:r w:rsidRPr="0082100E">
        <w:rPr>
          <w:sz w:val="28"/>
          <w:szCs w:val="28"/>
          <w:shd w:val="clear" w:color="auto" w:fill="FFFFFF"/>
        </w:rPr>
        <w:t>спользовали для поиска людей, заблудившихся во время снежных бурь. Благодаря великолепному нюху, отличному слуху, выносливости, быстрой реакции</w:t>
      </w:r>
      <w:r w:rsidRPr="0082100E">
        <w:rPr>
          <w:b/>
          <w:bCs/>
          <w:sz w:val="28"/>
          <w:szCs w:val="28"/>
          <w:shd w:val="clear" w:color="auto" w:fill="FFFFFF"/>
        </w:rPr>
        <w:t> </w:t>
      </w:r>
      <w:r w:rsidRPr="0082100E">
        <w:rPr>
          <w:rStyle w:val="Strong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они разыскивали людей под снежными завалами.</w:t>
      </w:r>
      <w:r w:rsidRPr="0082100E">
        <w:rPr>
          <w:color w:val="666666"/>
          <w:sz w:val="28"/>
          <w:szCs w:val="28"/>
          <w:shd w:val="clear" w:color="auto" w:fill="FFFFFF"/>
        </w:rPr>
        <w:t xml:space="preserve"> </w:t>
      </w:r>
      <w:r w:rsidRPr="0082100E">
        <w:rPr>
          <w:sz w:val="28"/>
          <w:szCs w:val="28"/>
          <w:shd w:val="clear" w:color="auto" w:fill="FFFFFF"/>
        </w:rPr>
        <w:t xml:space="preserve">Собака-спасатель – не просто профессия, это благороднейшее дело, которому животное с владельцем должны отдать массу сил и времени. При этом четвероногие герои просто делают свое дело, спасая многочисленные жизни людей и </w:t>
      </w:r>
      <w:r>
        <w:rPr>
          <w:sz w:val="28"/>
          <w:szCs w:val="28"/>
          <w:shd w:val="clear" w:color="auto" w:fill="FFFFFF"/>
        </w:rPr>
        <w:t xml:space="preserve"> </w:t>
      </w:r>
      <w:r>
        <w:t xml:space="preserve">  </w:t>
      </w:r>
      <w:r w:rsidRPr="0082100E">
        <w:rPr>
          <w:sz w:val="28"/>
          <w:szCs w:val="28"/>
          <w:shd w:val="clear" w:color="auto" w:fill="FFFFFF"/>
        </w:rPr>
        <w:t>рискуя своей.</w:t>
      </w:r>
      <w:r w:rsidRPr="00E35EEF">
        <w:t xml:space="preserve"> </w:t>
      </w:r>
    </w:p>
    <w:p w:rsidR="00880F2B" w:rsidRDefault="00880F2B" w:rsidP="006E7ECC">
      <w:pPr>
        <w:spacing w:line="360" w:lineRule="auto"/>
      </w:pPr>
      <w:r>
        <w:t xml:space="preserve">     </w:t>
      </w: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880F2B" w:rsidRPr="006E7ECC" w:rsidRDefault="00880F2B" w:rsidP="006E7ECC">
      <w:pPr>
        <w:spacing w:line="360" w:lineRule="auto"/>
        <w:rPr>
          <w:rFonts w:ascii="Times New Roman" w:hAnsi="Times New Roman" w:cs="Times New Roman"/>
          <w:lang w:eastAsia="ru-RU"/>
        </w:rPr>
      </w:pPr>
      <w:r w:rsidRPr="006E7EC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Ездовые собаки:                                                                                                   </w:t>
      </w:r>
      <w:r w:rsidRPr="006E7ECC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Актуальным транспортным средством на Севере остаются собачьи упряжки. Верные четвероногие соратники </w:t>
      </w:r>
      <w:r w:rsidRPr="006E7ECC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помогают человеку выжить в суровом климате Заполярья</w:t>
      </w:r>
      <w:r w:rsidRPr="006E7ECC">
        <w:rPr>
          <w:rFonts w:ascii="Times New Roman" w:hAnsi="Times New Roman" w:cs="Times New Roman"/>
          <w:sz w:val="28"/>
          <w:szCs w:val="28"/>
          <w:shd w:val="clear" w:color="auto" w:fill="FFFFFF"/>
        </w:rPr>
        <w:t>, отогревают во время снежных бурь, защищают от хищников. 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18" o:spid="_x0000_s1034" type="#_x0000_t75" style="position:absolute;margin-left:-18pt;margin-top:8.75pt;width:243pt;height:2in;z-index:251660288;visibility:visible">
            <v:imagedata r:id="rId33" o:title=""/>
            <w10:wrap type="square" side="right"/>
          </v:shape>
        </w:pict>
      </w:r>
      <w:r>
        <w:pict>
          <v:shape id="_x0000_i1034" type="#_x0000_t75" alt="" style="width:216.75pt;height:148.5pt">
            <v:imagedata r:id="rId34" r:href="rId35"/>
          </v:shape>
        </w:pict>
      </w:r>
    </w:p>
    <w:p w:rsidR="00880F2B" w:rsidRPr="00A85C0D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A85C0D">
        <w:rPr>
          <w:b/>
          <w:bCs/>
          <w:i/>
          <w:iCs/>
          <w:sz w:val="28"/>
          <w:szCs w:val="28"/>
          <w:shd w:val="clear" w:color="auto" w:fill="FFFFFF"/>
        </w:rPr>
        <w:t>Актеры кино и артисты цирка</w:t>
      </w:r>
      <w:r>
        <w:rPr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880F2B" w:rsidRPr="0082100E" w:rsidRDefault="00880F2B" w:rsidP="006E7ECC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2100E">
        <w:rPr>
          <w:sz w:val="28"/>
          <w:szCs w:val="28"/>
        </w:rPr>
        <w:t xml:space="preserve">Профессию актеров собаки успешно освоили еще в древности, участвуя в выступлениях бродячих цирков и представлениях уличных театров. С появлением кинематографа они сразу начали получать роли, маленькие и большие. 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</w:pPr>
      <w:r>
        <w:rPr>
          <w:noProof/>
        </w:rPr>
        <w:pict>
          <v:shape id="_x0000_s1035" type="#_x0000_t75" alt="" style="position:absolute;margin-left:-9pt;margin-top:13.15pt;width:3in;height:153pt;z-index:251661312">
            <v:imagedata r:id="rId36" o:title=""/>
            <w10:wrap type="square" side="right"/>
          </v:shape>
        </w:pict>
      </w:r>
      <w:r>
        <w:pict>
          <v:shape id="_x0000_i1035" type="#_x0000_t75" alt="" style="width:222.75pt;height:153pt">
            <v:imagedata r:id="rId37" r:href="rId38"/>
          </v:shape>
        </w:pic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INCLUDEPICTURE "http://www.ruscircus.ru/images/load/Image/program/410.jpg" \* MERGEFORMATINET </w:instrText>
      </w:r>
      <w:r>
        <w:fldChar w:fldCharType="end"/>
      </w:r>
      <w:r w:rsidRPr="0082100E">
        <w:rPr>
          <w:sz w:val="28"/>
          <w:szCs w:val="28"/>
          <w:shd w:val="clear" w:color="auto" w:fill="FFFFFF"/>
        </w:rPr>
        <w:t>Это одни из самых распространенных профессий наших четвероногих друзей, но самое главное их призвание – они лучшие и верные друзья, которые всегда будут радоваться</w:t>
      </w:r>
      <w:r>
        <w:rPr>
          <w:sz w:val="28"/>
          <w:szCs w:val="28"/>
          <w:shd w:val="clear" w:color="auto" w:fill="FFFFFF"/>
        </w:rPr>
        <w:t>,</w:t>
      </w:r>
      <w:r w:rsidRPr="0082100E">
        <w:rPr>
          <w:sz w:val="28"/>
          <w:szCs w:val="28"/>
          <w:shd w:val="clear" w:color="auto" w:fill="FFFFFF"/>
        </w:rPr>
        <w:t xml:space="preserve"> и скучать вместе с нами, любить нас!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Pr="00A85C0D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A85C0D">
        <w:rPr>
          <w:b/>
          <w:bCs/>
          <w:i/>
          <w:iCs/>
          <w:sz w:val="28"/>
          <w:szCs w:val="28"/>
          <w:shd w:val="clear" w:color="auto" w:fill="FFFFFF"/>
        </w:rPr>
        <w:t>Забота о братьях наших меньших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 w:rsidRPr="0082100E">
        <w:rPr>
          <w:sz w:val="28"/>
          <w:szCs w:val="28"/>
          <w:shd w:val="clear" w:color="auto" w:fill="FFFFFF"/>
        </w:rPr>
        <w:t>Собаки – это преданные и любящие друзья, которые дарят нам много положительных эмоций, защищают нас, но они также требуют заботы и ухода за ними. Одной любви недостаточно, чтобы завести себе верного четвероного друга, надо понимать  и знать, как правильно за ним ухаживать.</w:t>
      </w:r>
      <w:r>
        <w:rPr>
          <w:sz w:val="28"/>
          <w:szCs w:val="28"/>
          <w:shd w:val="clear" w:color="auto" w:fill="FFFFFF"/>
        </w:rPr>
        <w:t xml:space="preserve">    </w:t>
      </w:r>
      <w:r w:rsidRPr="0082100E">
        <w:rPr>
          <w:sz w:val="28"/>
          <w:szCs w:val="28"/>
          <w:shd w:val="clear" w:color="auto" w:fill="FFFFFF"/>
        </w:rPr>
        <w:t>Основные принципы заключаются в следующем:</w:t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82100E">
        <w:rPr>
          <w:sz w:val="28"/>
          <w:szCs w:val="28"/>
          <w:shd w:val="clear" w:color="auto" w:fill="FFFFFF"/>
        </w:rPr>
        <w:t>- определить место обитания собаки;</w:t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Pr="0082100E"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 xml:space="preserve">обеспечить </w:t>
      </w:r>
      <w:r w:rsidRPr="0082100E">
        <w:rPr>
          <w:sz w:val="28"/>
          <w:szCs w:val="28"/>
          <w:shd w:val="clear" w:color="auto" w:fill="FFFFFF"/>
        </w:rPr>
        <w:t xml:space="preserve">правильное питание для собаки </w:t>
      </w:r>
      <w:r w:rsidRPr="0082100E">
        <w:rPr>
          <w:sz w:val="28"/>
          <w:szCs w:val="28"/>
        </w:rPr>
        <w:t xml:space="preserve"> (специальные кормы, витамины); чашка собаки всегда должна быть наполненной водой;</w:t>
      </w:r>
      <w:r>
        <w:rPr>
          <w:sz w:val="28"/>
          <w:szCs w:val="28"/>
        </w:rPr>
        <w:t xml:space="preserve">                                  </w:t>
      </w:r>
      <w:r w:rsidRPr="0082100E">
        <w:rPr>
          <w:sz w:val="28"/>
          <w:szCs w:val="28"/>
        </w:rPr>
        <w:t>- домашнему питомцу необходима отдельная посуда для питания и питья; также ему понадобятся ошейник и игрушки;</w:t>
      </w:r>
      <w:r>
        <w:rPr>
          <w:sz w:val="28"/>
          <w:szCs w:val="28"/>
        </w:rPr>
        <w:t xml:space="preserve">                                                                          </w:t>
      </w:r>
      <w:r w:rsidRPr="0082100E">
        <w:rPr>
          <w:sz w:val="28"/>
          <w:szCs w:val="28"/>
        </w:rPr>
        <w:t>- собаку надо регулярно выгуливать на улице;</w:t>
      </w:r>
      <w:r>
        <w:rPr>
          <w:sz w:val="28"/>
          <w:szCs w:val="28"/>
        </w:rPr>
        <w:t xml:space="preserve">                                                                       </w:t>
      </w:r>
      <w:r w:rsidRPr="0082100E">
        <w:rPr>
          <w:sz w:val="28"/>
          <w:szCs w:val="28"/>
        </w:rPr>
        <w:t>- собаку нужно прививать  и показывать ветеринару;</w:t>
      </w:r>
      <w:r>
        <w:rPr>
          <w:sz w:val="28"/>
          <w:szCs w:val="28"/>
        </w:rPr>
        <w:t xml:space="preserve">                                                               </w:t>
      </w:r>
      <w:r w:rsidRPr="0082100E">
        <w:rPr>
          <w:sz w:val="28"/>
          <w:szCs w:val="28"/>
          <w:shd w:val="clear" w:color="auto" w:fill="FFFFFF"/>
        </w:rPr>
        <w:t>- необходимо следить за чистоплотностью собаки (чистить ему уши, расчесывать шерсть, купать);</w:t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</w:t>
      </w:r>
      <w:r w:rsidRPr="0082100E">
        <w:rPr>
          <w:sz w:val="28"/>
          <w:szCs w:val="28"/>
          <w:shd w:val="clear" w:color="auto" w:fill="FFFFFF"/>
        </w:rPr>
        <w:t>- также домашнего друга надо дрессировать и обучать командам.</w:t>
      </w:r>
      <w:r>
        <w:rPr>
          <w:sz w:val="28"/>
          <w:szCs w:val="28"/>
          <w:shd w:val="clear" w:color="auto" w:fill="FFFFFF"/>
        </w:rPr>
        <w:t xml:space="preserve">                          </w:t>
      </w:r>
      <w:r w:rsidRPr="0082100E">
        <w:rPr>
          <w:sz w:val="28"/>
          <w:szCs w:val="28"/>
          <w:shd w:val="clear" w:color="auto" w:fill="FFFFFF"/>
        </w:rPr>
        <w:t xml:space="preserve"> Самое главное все это делать с любовью к своему хвостатому другу.</w:t>
      </w:r>
    </w:p>
    <w:p w:rsidR="00880F2B" w:rsidRPr="0082100E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Pr="0082100E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Pr="0082100E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Pr="0082100E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375" w:beforeAutospacing="0" w:after="450" w:afterAutospacing="0" w:line="360" w:lineRule="auto"/>
        <w:textAlignment w:val="baseline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375" w:beforeAutospacing="0" w:after="450" w:afterAutospacing="0" w:line="360" w:lineRule="auto"/>
        <w:textAlignment w:val="baseline"/>
        <w:rPr>
          <w:b/>
          <w:bCs/>
          <w:i/>
          <w:iCs/>
          <w:sz w:val="28"/>
          <w:szCs w:val="28"/>
          <w:shd w:val="clear" w:color="auto" w:fill="FFFFFF"/>
        </w:rPr>
      </w:pPr>
    </w:p>
    <w:p w:rsidR="00880F2B" w:rsidRPr="00DF0D06" w:rsidRDefault="00880F2B" w:rsidP="006E7ECC">
      <w:pPr>
        <w:pStyle w:val="NormalWeb"/>
        <w:shd w:val="clear" w:color="auto" w:fill="FFFFFF"/>
        <w:spacing w:before="375" w:beforeAutospacing="0" w:after="450" w:afterAutospacing="0" w:line="360" w:lineRule="auto"/>
        <w:textAlignment w:val="baseline"/>
        <w:rPr>
          <w:b/>
          <w:bCs/>
          <w:i/>
          <w:iCs/>
          <w:color w:val="000000"/>
          <w:sz w:val="28"/>
          <w:szCs w:val="28"/>
        </w:rPr>
      </w:pPr>
      <w:r w:rsidRPr="00DF0D06">
        <w:rPr>
          <w:b/>
          <w:bCs/>
          <w:i/>
          <w:iCs/>
          <w:sz w:val="28"/>
          <w:szCs w:val="28"/>
          <w:shd w:val="clear" w:color="auto" w:fill="FFFFFF"/>
        </w:rPr>
        <w:t>Вывод</w:t>
      </w:r>
      <w:r>
        <w:rPr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Собака – поистине лучший друг человека. Она играет огромную роль и ее заслуги в нашей жизни неоценимы. Собака – это не просто верный друг, это наш спасатель, врач, психолог, сторож. В ее глазах всегда можно увидеть бескорыстную любовь, нежность, преданность, верность. Мы должны быть добрее и милосерднее к нашим хвостатым четвероногим  друзьям, возможно даже научиться у них любить всем сердцем!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поняла, что перед тем как завести собаку – надо обдумать, смогу ли я  дать всё необходимое, чтобы она была счастливой! Ведь мы в ответе, за тех, кого приручили!</w:t>
      </w: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6E7ECC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Default="00880F2B" w:rsidP="00DF0D06">
      <w:pPr>
        <w:pStyle w:val="NormalWeb"/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</w:rPr>
      </w:pPr>
    </w:p>
    <w:p w:rsidR="00880F2B" w:rsidRPr="0097702E" w:rsidRDefault="00880F2B" w:rsidP="00A85C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7702E">
        <w:rPr>
          <w:b/>
          <w:bCs/>
          <w:color w:val="000000"/>
          <w:sz w:val="28"/>
          <w:szCs w:val="28"/>
        </w:rPr>
        <w:t>Приложение 1</w:t>
      </w:r>
    </w:p>
    <w:p w:rsidR="00880F2B" w:rsidRDefault="00880F2B" w:rsidP="00A85C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80F2B" w:rsidRPr="00DF0D06" w:rsidRDefault="00880F2B" w:rsidP="00A85C0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 w:rsidRPr="00DF0D06">
        <w:rPr>
          <w:b/>
          <w:bCs/>
          <w:color w:val="000000"/>
          <w:sz w:val="28"/>
          <w:szCs w:val="28"/>
        </w:rPr>
        <w:t xml:space="preserve">Анкета для дошкольников на тему: </w:t>
      </w:r>
      <w:r>
        <w:rPr>
          <w:b/>
          <w:bCs/>
          <w:color w:val="000000"/>
          <w:sz w:val="28"/>
          <w:szCs w:val="28"/>
        </w:rPr>
        <w:t>«Как собаки помогают людям?»</w:t>
      </w:r>
    </w:p>
    <w:p w:rsidR="00880F2B" w:rsidRDefault="00880F2B" w:rsidP="00DF0D06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80F2B" w:rsidRDefault="00880F2B" w:rsidP="00DF0D0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0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</w:t>
      </w:r>
      <w:r w:rsidRPr="00DF0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Собака - кто она для вас? __________________________________________________________________</w:t>
      </w:r>
    </w:p>
    <w:p w:rsidR="00880F2B" w:rsidRDefault="00880F2B" w:rsidP="00DF0D06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80F2B" w:rsidRDefault="00880F2B" w:rsidP="00DF0D0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0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 w:rsidRPr="00DF0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породы собак вам </w:t>
      </w:r>
      <w:r w:rsidRPr="00DF0D06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известны?__________________________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</w:p>
    <w:p w:rsidR="00880F2B" w:rsidRDefault="00880F2B" w:rsidP="0097702E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80F2B" w:rsidRPr="00DF0D06" w:rsidRDefault="00880F2B" w:rsidP="0097702E">
      <w:pPr>
        <w:rPr>
          <w:rFonts w:ascii="Times New Roman" w:hAnsi="Times New Roman" w:cs="Times New Roman"/>
          <w:sz w:val="28"/>
          <w:szCs w:val="28"/>
        </w:rPr>
      </w:pPr>
      <w:r w:rsidRPr="009770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0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Собака, является другом человеку?                                                                                                                                                    </w:t>
      </w:r>
      <w:r w:rsidRPr="0097702E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Pr="00DF0D06">
        <w:rPr>
          <w:rFonts w:ascii="Times New Roman" w:hAnsi="Times New Roman" w:cs="Times New Roman"/>
          <w:sz w:val="28"/>
          <w:szCs w:val="28"/>
        </w:rPr>
        <w:t xml:space="preserve"> да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70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Б.</w:t>
      </w:r>
      <w:r w:rsidRPr="00DF0D06">
        <w:rPr>
          <w:rFonts w:ascii="Times New Roman" w:hAnsi="Times New Roman" w:cs="Times New Roman"/>
          <w:color w:val="000000"/>
          <w:sz w:val="28"/>
          <w:szCs w:val="28"/>
        </w:rPr>
        <w:t xml:space="preserve"> нет</w:t>
      </w:r>
    </w:p>
    <w:p w:rsidR="00880F2B" w:rsidRDefault="00880F2B" w:rsidP="0097702E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80F2B" w:rsidRPr="0097702E" w:rsidRDefault="00880F2B" w:rsidP="0097702E">
      <w:pPr>
        <w:rPr>
          <w:rFonts w:ascii="Times New Roman" w:hAnsi="Times New Roman" w:cs="Times New Roman"/>
          <w:sz w:val="28"/>
          <w:szCs w:val="28"/>
        </w:rPr>
      </w:pPr>
      <w:r w:rsidRPr="0097702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</w:t>
      </w:r>
      <w:r w:rsidRPr="00977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Знаете ли вы о героизме собак?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  <w:r w:rsidRPr="0097702E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Pr="0097702E">
        <w:rPr>
          <w:rFonts w:ascii="Times New Roman" w:hAnsi="Times New Roman" w:cs="Times New Roman"/>
          <w:sz w:val="28"/>
          <w:szCs w:val="28"/>
        </w:rPr>
        <w:t xml:space="preserve">  да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702E">
        <w:rPr>
          <w:rFonts w:ascii="Times New Roman" w:hAnsi="Times New Roman" w:cs="Times New Roman"/>
          <w:sz w:val="28"/>
          <w:szCs w:val="28"/>
        </w:rPr>
        <w:t xml:space="preserve"> </w:t>
      </w:r>
      <w:r w:rsidRPr="0097702E">
        <w:rPr>
          <w:rFonts w:ascii="Times New Roman" w:hAnsi="Times New Roman" w:cs="Times New Roman"/>
          <w:b/>
          <w:bCs/>
          <w:sz w:val="28"/>
          <w:szCs w:val="28"/>
        </w:rPr>
        <w:t>Б.</w:t>
      </w:r>
      <w:r w:rsidRPr="0097702E">
        <w:rPr>
          <w:rFonts w:ascii="Times New Roman" w:hAnsi="Times New Roman" w:cs="Times New Roman"/>
          <w:sz w:val="28"/>
          <w:szCs w:val="28"/>
        </w:rPr>
        <w:t>  нет</w:t>
      </w:r>
      <w:r w:rsidRPr="00DF0D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sz w:val="28"/>
          <w:szCs w:val="28"/>
          <w:shd w:val="clear" w:color="auto" w:fill="FFFFFF"/>
        </w:rPr>
      </w:pP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8"/>
          <w:szCs w:val="28"/>
        </w:rPr>
      </w:pPr>
      <w:r w:rsidRPr="00213230">
        <w:rPr>
          <w:b/>
          <w:bCs/>
          <w:sz w:val="28"/>
          <w:szCs w:val="28"/>
          <w:shd w:val="clear" w:color="auto" w:fill="FFFFFF"/>
        </w:rPr>
        <w:t>5.</w:t>
      </w:r>
      <w:r w:rsidRPr="0097702E">
        <w:rPr>
          <w:sz w:val="28"/>
          <w:szCs w:val="28"/>
          <w:shd w:val="clear" w:color="auto" w:fill="FFFFFF"/>
        </w:rPr>
        <w:t xml:space="preserve"> Хотели ли вы себе собаку?                                                                                                                                                 </w:t>
      </w:r>
      <w:r w:rsidRPr="0097702E">
        <w:rPr>
          <w:b/>
          <w:bCs/>
          <w:sz w:val="28"/>
          <w:szCs w:val="28"/>
        </w:rPr>
        <w:t>А.</w:t>
      </w:r>
      <w:r w:rsidRPr="0097702E">
        <w:rPr>
          <w:sz w:val="28"/>
          <w:szCs w:val="28"/>
        </w:rPr>
        <w:t xml:space="preserve"> да             </w:t>
      </w:r>
      <w:r w:rsidRPr="0097702E">
        <w:rPr>
          <w:b/>
          <w:bCs/>
          <w:color w:val="000000"/>
          <w:sz w:val="28"/>
          <w:szCs w:val="28"/>
        </w:rPr>
        <w:t>Б.</w:t>
      </w:r>
      <w:r w:rsidRPr="0097702E">
        <w:rPr>
          <w:color w:val="000000"/>
          <w:sz w:val="28"/>
          <w:szCs w:val="28"/>
        </w:rPr>
        <w:t xml:space="preserve"> </w:t>
      </w:r>
      <w:r w:rsidRPr="0097702E">
        <w:rPr>
          <w:b/>
          <w:bCs/>
          <w:color w:val="000000"/>
          <w:sz w:val="28"/>
          <w:szCs w:val="28"/>
        </w:rPr>
        <w:t xml:space="preserve">нет      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:rsidR="00880F2B" w:rsidRPr="00A85C0D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97702E">
        <w:rPr>
          <w:b/>
          <w:bCs/>
          <w:color w:val="000000"/>
          <w:sz w:val="28"/>
          <w:szCs w:val="28"/>
        </w:rPr>
        <w:t>В.</w:t>
      </w:r>
      <w:r>
        <w:rPr>
          <w:color w:val="000000"/>
          <w:sz w:val="28"/>
          <w:szCs w:val="28"/>
        </w:rPr>
        <w:t xml:space="preserve"> Р</w:t>
      </w:r>
      <w:r w:rsidRPr="0097702E">
        <w:rPr>
          <w:color w:val="000000"/>
          <w:sz w:val="28"/>
          <w:szCs w:val="28"/>
        </w:rPr>
        <w:t>одители</w:t>
      </w:r>
      <w:r>
        <w:rPr>
          <w:color w:val="000000"/>
          <w:sz w:val="28"/>
          <w:szCs w:val="28"/>
        </w:rPr>
        <w:t>,</w:t>
      </w:r>
      <w:r w:rsidRPr="0097702E">
        <w:rPr>
          <w:color w:val="000000"/>
          <w:sz w:val="28"/>
          <w:szCs w:val="28"/>
        </w:rPr>
        <w:t xml:space="preserve"> не разрешают</w:t>
      </w:r>
      <w:r>
        <w:rPr>
          <w:color w:val="000000"/>
          <w:sz w:val="28"/>
          <w:szCs w:val="28"/>
        </w:rPr>
        <w:t xml:space="preserve">,       </w:t>
      </w:r>
      <w:r w:rsidRPr="0097702E">
        <w:rPr>
          <w:b/>
          <w:bCs/>
          <w:color w:val="000000"/>
          <w:sz w:val="28"/>
          <w:szCs w:val="28"/>
        </w:rPr>
        <w:t>Г.</w:t>
      </w:r>
      <w:r w:rsidRPr="00A85C0D">
        <w:rPr>
          <w:color w:val="000000"/>
          <w:sz w:val="28"/>
          <w:szCs w:val="28"/>
        </w:rPr>
        <w:t xml:space="preserve"> Уже есть</w:t>
      </w:r>
    </w:p>
    <w:p w:rsidR="00880F2B" w:rsidRDefault="00880F2B" w:rsidP="00A85C0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80F2B" w:rsidRPr="0097702E" w:rsidRDefault="00880F2B" w:rsidP="00A85C0D">
      <w:pPr>
        <w:rPr>
          <w:rFonts w:ascii="Times New Roman" w:hAnsi="Times New Roman" w:cs="Times New Roman"/>
          <w:sz w:val="28"/>
          <w:szCs w:val="28"/>
        </w:rPr>
      </w:pPr>
      <w:r w:rsidRPr="0097702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собаку вы бы себе приобрели?_______________________________</w:t>
      </w:r>
    </w:p>
    <w:p w:rsidR="00880F2B" w:rsidRDefault="00880F2B" w:rsidP="0097702E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80F2B" w:rsidRPr="0097702E" w:rsidRDefault="00880F2B" w:rsidP="0097702E">
      <w:pPr>
        <w:rPr>
          <w:rFonts w:ascii="Times New Roman" w:hAnsi="Times New Roman" w:cs="Times New Roman"/>
          <w:sz w:val="28"/>
          <w:szCs w:val="28"/>
        </w:rPr>
      </w:pPr>
      <w:r w:rsidRPr="0021323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7.</w:t>
      </w:r>
      <w:r w:rsidRPr="00977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Любите ли вы собак?                                                                                                                                                               </w:t>
      </w:r>
      <w:r w:rsidRPr="0097702E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Pr="0097702E">
        <w:rPr>
          <w:rFonts w:ascii="Times New Roman" w:hAnsi="Times New Roman" w:cs="Times New Roman"/>
          <w:sz w:val="28"/>
          <w:szCs w:val="28"/>
        </w:rPr>
        <w:t xml:space="preserve"> да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7702E">
        <w:rPr>
          <w:rFonts w:ascii="Times New Roman" w:hAnsi="Times New Roman" w:cs="Times New Roman"/>
          <w:b/>
          <w:bCs/>
          <w:sz w:val="28"/>
          <w:szCs w:val="28"/>
        </w:rPr>
        <w:t>Б.</w:t>
      </w:r>
      <w:r w:rsidRPr="0097702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8"/>
          <w:szCs w:val="28"/>
        </w:rPr>
      </w:pPr>
    </w:p>
    <w:p w:rsidR="00880F2B" w:rsidRPr="0097702E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7702E">
        <w:rPr>
          <w:b/>
          <w:bCs/>
          <w:color w:val="000000"/>
          <w:sz w:val="28"/>
          <w:szCs w:val="28"/>
        </w:rPr>
        <w:t>Приложение 2</w:t>
      </w:r>
    </w:p>
    <w:p w:rsidR="00880F2B" w:rsidRPr="00B078A6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078A6">
        <w:rPr>
          <w:color w:val="000000"/>
          <w:sz w:val="28"/>
          <w:szCs w:val="28"/>
        </w:rPr>
        <w:t>На вопрос « собака – кто она для вас?»</w:t>
      </w:r>
    </w:p>
    <w:p w:rsidR="00880F2B" w:rsidRPr="00B078A6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D036CE">
        <w:rPr>
          <w:color w:val="000000"/>
          <w:sz w:val="28"/>
          <w:szCs w:val="28"/>
        </w:rPr>
        <w:pict>
          <v:shape id="_x0000_i1036" type="#_x0000_t75" alt="" style="width:446.25pt;height:424.5pt">
            <v:imagedata r:id="rId39" r:href="rId40"/>
          </v:shape>
        </w:pict>
      </w: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880F2B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880F2B" w:rsidRPr="0097702E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7702E">
        <w:rPr>
          <w:b/>
          <w:bCs/>
          <w:color w:val="000000"/>
          <w:sz w:val="28"/>
          <w:szCs w:val="28"/>
        </w:rPr>
        <w:t>Приложение 3</w:t>
      </w:r>
    </w:p>
    <w:p w:rsidR="00880F2B" w:rsidRPr="00B078A6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078A6">
        <w:rPr>
          <w:color w:val="000000"/>
          <w:sz w:val="28"/>
          <w:szCs w:val="28"/>
        </w:rPr>
        <w:t>На вопрос «Собака, является другом человеку?»</w:t>
      </w:r>
    </w:p>
    <w:p w:rsidR="00880F2B" w:rsidRPr="00B078A6" w:rsidRDefault="00880F2B" w:rsidP="0097702E">
      <w:pPr>
        <w:pStyle w:val="NormalWeb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D036CE">
        <w:rPr>
          <w:color w:val="000000"/>
          <w:sz w:val="28"/>
          <w:szCs w:val="28"/>
        </w:rPr>
        <w:pict>
          <v:shape id="_x0000_i1037" type="#_x0000_t75" alt="" style="width:394.5pt;height:287.25pt">
            <v:imagedata r:id="rId41" r:href="rId42"/>
          </v:shape>
        </w:pict>
      </w:r>
    </w:p>
    <w:p w:rsidR="00880F2B" w:rsidRDefault="00880F2B" w:rsidP="0082100E">
      <w:pPr>
        <w:pStyle w:val="NormalWeb"/>
        <w:shd w:val="clear" w:color="auto" w:fill="FFFFFF"/>
        <w:spacing w:before="225" w:beforeAutospacing="0" w:after="225" w:afterAutospacing="0" w:line="360" w:lineRule="auto"/>
        <w:ind w:left="1440"/>
        <w:rPr>
          <w:sz w:val="28"/>
          <w:szCs w:val="28"/>
          <w:shd w:val="clear" w:color="auto" w:fill="FFFFFF"/>
        </w:rPr>
      </w:pPr>
    </w:p>
    <w:p w:rsidR="00880F2B" w:rsidRDefault="00880F2B" w:rsidP="0082100E">
      <w:pPr>
        <w:pStyle w:val="NormalWeb"/>
        <w:shd w:val="clear" w:color="auto" w:fill="FFFFFF"/>
        <w:spacing w:before="225" w:beforeAutospacing="0" w:after="225" w:afterAutospacing="0" w:line="360" w:lineRule="auto"/>
        <w:ind w:left="1440"/>
        <w:rPr>
          <w:sz w:val="28"/>
          <w:szCs w:val="28"/>
          <w:shd w:val="clear" w:color="auto" w:fill="FFFFFF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880F2B" w:rsidRPr="00DF0D06" w:rsidRDefault="00880F2B" w:rsidP="00213230">
      <w:pPr>
        <w:pStyle w:val="NormalWeb"/>
        <w:shd w:val="clear" w:color="auto" w:fill="FFFFFF"/>
        <w:spacing w:before="225" w:beforeAutospacing="0" w:after="225" w:afterAutospacing="0"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DF0D06">
        <w:rPr>
          <w:b/>
          <w:bCs/>
          <w:i/>
          <w:iCs/>
          <w:color w:val="000000"/>
          <w:sz w:val="28"/>
          <w:szCs w:val="28"/>
        </w:rPr>
        <w:t>Список использованной литературы: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Большая Российская Детская Энциклопедия, ИД «Владис», 2018.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«Собаки», ИД «АСТ», 2018.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hyperlink r:id="rId43" w:history="1">
        <w:r w:rsidRPr="006F2DDA">
          <w:rPr>
            <w:rStyle w:val="Hyperlink"/>
            <w:sz w:val="28"/>
            <w:szCs w:val="28"/>
            <w:shd w:val="clear" w:color="auto" w:fill="FFFFFF"/>
          </w:rPr>
          <w:t>http://www.pomnivoinu.ru</w:t>
        </w:r>
      </w:hyperlink>
      <w:r>
        <w:rPr>
          <w:sz w:val="28"/>
          <w:szCs w:val="28"/>
          <w:shd w:val="clear" w:color="auto" w:fill="FFFFFF"/>
        </w:rPr>
        <w:t>, Помни войну.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hyperlink r:id="rId44" w:history="1">
        <w:r w:rsidRPr="006F2DDA">
          <w:rPr>
            <w:rStyle w:val="Hyperlink"/>
            <w:sz w:val="28"/>
            <w:szCs w:val="28"/>
            <w:shd w:val="clear" w:color="auto" w:fill="FFFFFF"/>
          </w:rPr>
          <w:t>http://mysobaka.ru</w:t>
        </w:r>
      </w:hyperlink>
      <w:r>
        <w:rPr>
          <w:sz w:val="28"/>
          <w:szCs w:val="28"/>
          <w:shd w:val="clear" w:color="auto" w:fill="FFFFFF"/>
        </w:rPr>
        <w:t xml:space="preserve"> ,Все о собаках.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B078A6">
        <w:rPr>
          <w:color w:val="000000"/>
          <w:sz w:val="28"/>
          <w:szCs w:val="28"/>
          <w:shd w:val="clear" w:color="auto" w:fill="FFFFFF"/>
        </w:rPr>
        <w:t xml:space="preserve">Собаки для "чайников" - 2 - е изд. - М.: Диалектика, 2006.-336с.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Pr="00B078A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880F2B" w:rsidRPr="00DF0D06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 w:rsidRPr="00B078A6">
        <w:rPr>
          <w:color w:val="000000"/>
          <w:sz w:val="28"/>
          <w:szCs w:val="28"/>
          <w:shd w:val="clear" w:color="auto" w:fill="FFFFFF"/>
        </w:rPr>
        <w:t xml:space="preserve">Отечественное собаководство. — М: 2000—171 .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:rsidR="00880F2B" w:rsidRDefault="00880F2B" w:rsidP="00213230">
      <w:pPr>
        <w:pStyle w:val="NormalWeb"/>
        <w:numPr>
          <w:ilvl w:val="0"/>
          <w:numId w:val="17"/>
        </w:numPr>
        <w:shd w:val="clear" w:color="auto" w:fill="FFFFFF"/>
        <w:spacing w:before="225" w:beforeAutospacing="0" w:after="225" w:afterAutospacing="0" w:line="360" w:lineRule="auto"/>
        <w:rPr>
          <w:sz w:val="28"/>
          <w:szCs w:val="28"/>
          <w:shd w:val="clear" w:color="auto" w:fill="FFFFFF"/>
        </w:rPr>
      </w:pPr>
      <w:r w:rsidRPr="00B078A6">
        <w:rPr>
          <w:color w:val="000000"/>
          <w:sz w:val="28"/>
          <w:szCs w:val="28"/>
          <w:shd w:val="clear" w:color="auto" w:fill="FFFFFF"/>
        </w:rPr>
        <w:t>'Слово о собаке' - Москва: Мысль, 1989 - с.256 </w:t>
      </w:r>
    </w:p>
    <w:p w:rsidR="00880F2B" w:rsidRPr="0082100E" w:rsidRDefault="00880F2B" w:rsidP="0082100E">
      <w:pPr>
        <w:pStyle w:val="NormalWeb"/>
        <w:shd w:val="clear" w:color="auto" w:fill="FFFFFF"/>
        <w:spacing w:before="225" w:beforeAutospacing="0" w:after="225" w:afterAutospacing="0" w:line="360" w:lineRule="auto"/>
        <w:ind w:left="1440"/>
        <w:rPr>
          <w:sz w:val="28"/>
          <w:szCs w:val="28"/>
          <w:shd w:val="clear" w:color="auto" w:fill="FFFFFF"/>
        </w:rPr>
      </w:pPr>
    </w:p>
    <w:sectPr w:rsidR="00880F2B" w:rsidRPr="0082100E" w:rsidSect="006E7ECC">
      <w:footerReference w:type="default" r:id="rId45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F2B" w:rsidRDefault="00880F2B" w:rsidP="00BA42CE">
      <w:pPr>
        <w:spacing w:after="0" w:line="240" w:lineRule="auto"/>
      </w:pPr>
      <w:r>
        <w:separator/>
      </w:r>
    </w:p>
  </w:endnote>
  <w:endnote w:type="continuationSeparator" w:id="1">
    <w:p w:rsidR="00880F2B" w:rsidRDefault="00880F2B" w:rsidP="00BA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2B" w:rsidRDefault="00880F2B">
    <w:pPr>
      <w:pStyle w:val="Footer"/>
      <w:jc w:val="right"/>
    </w:pPr>
    <w:fldSimple w:instr=" PAGE   \* MERGEFORMAT ">
      <w:r>
        <w:rPr>
          <w:noProof/>
        </w:rPr>
        <w:t>7</w:t>
      </w:r>
    </w:fldSimple>
  </w:p>
  <w:p w:rsidR="00880F2B" w:rsidRDefault="00880F2B" w:rsidP="00B033F0">
    <w:pPr>
      <w:pStyle w:val="Footer"/>
      <w:tabs>
        <w:tab w:val="clear" w:pos="4677"/>
        <w:tab w:val="clear" w:pos="9355"/>
        <w:tab w:val="left" w:pos="603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F2B" w:rsidRDefault="00880F2B" w:rsidP="00BA42CE">
      <w:pPr>
        <w:spacing w:after="0" w:line="240" w:lineRule="auto"/>
      </w:pPr>
      <w:r>
        <w:separator/>
      </w:r>
    </w:p>
  </w:footnote>
  <w:footnote w:type="continuationSeparator" w:id="1">
    <w:p w:rsidR="00880F2B" w:rsidRDefault="00880F2B" w:rsidP="00BA4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F3464"/>
    <w:multiLevelType w:val="hybridMultilevel"/>
    <w:tmpl w:val="451C9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01FBC"/>
    <w:multiLevelType w:val="hybridMultilevel"/>
    <w:tmpl w:val="A3B266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C6384"/>
    <w:multiLevelType w:val="hybridMultilevel"/>
    <w:tmpl w:val="39887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85CD4"/>
    <w:multiLevelType w:val="hybridMultilevel"/>
    <w:tmpl w:val="BA447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61123"/>
    <w:multiLevelType w:val="hybridMultilevel"/>
    <w:tmpl w:val="6778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A41DB"/>
    <w:multiLevelType w:val="hybridMultilevel"/>
    <w:tmpl w:val="FFDC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243D0"/>
    <w:multiLevelType w:val="hybridMultilevel"/>
    <w:tmpl w:val="9EC0A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C0BB5"/>
    <w:multiLevelType w:val="hybridMultilevel"/>
    <w:tmpl w:val="85CAF866"/>
    <w:lvl w:ilvl="0" w:tplc="1CD2F0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02DD9"/>
    <w:multiLevelType w:val="hybridMultilevel"/>
    <w:tmpl w:val="4FA60F84"/>
    <w:lvl w:ilvl="0" w:tplc="0419000F">
      <w:start w:val="1"/>
      <w:numFmt w:val="decimal"/>
      <w:lvlText w:val="%1."/>
      <w:lvlJc w:val="left"/>
      <w:pPr>
        <w:ind w:left="1305" w:hanging="360"/>
      </w:pPr>
    </w:lvl>
    <w:lvl w:ilvl="1" w:tplc="04190019">
      <w:start w:val="1"/>
      <w:numFmt w:val="lowerLetter"/>
      <w:lvlText w:val="%2."/>
      <w:lvlJc w:val="left"/>
      <w:pPr>
        <w:ind w:left="2025" w:hanging="360"/>
      </w:pPr>
    </w:lvl>
    <w:lvl w:ilvl="2" w:tplc="0419001B">
      <w:start w:val="1"/>
      <w:numFmt w:val="lowerRoman"/>
      <w:lvlText w:val="%3."/>
      <w:lvlJc w:val="right"/>
      <w:pPr>
        <w:ind w:left="2745" w:hanging="180"/>
      </w:pPr>
    </w:lvl>
    <w:lvl w:ilvl="3" w:tplc="0419000F">
      <w:start w:val="1"/>
      <w:numFmt w:val="decimal"/>
      <w:lvlText w:val="%4."/>
      <w:lvlJc w:val="left"/>
      <w:pPr>
        <w:ind w:left="3465" w:hanging="360"/>
      </w:pPr>
    </w:lvl>
    <w:lvl w:ilvl="4" w:tplc="04190019">
      <w:start w:val="1"/>
      <w:numFmt w:val="lowerLetter"/>
      <w:lvlText w:val="%5."/>
      <w:lvlJc w:val="left"/>
      <w:pPr>
        <w:ind w:left="4185" w:hanging="360"/>
      </w:pPr>
    </w:lvl>
    <w:lvl w:ilvl="5" w:tplc="0419001B">
      <w:start w:val="1"/>
      <w:numFmt w:val="lowerRoman"/>
      <w:lvlText w:val="%6."/>
      <w:lvlJc w:val="right"/>
      <w:pPr>
        <w:ind w:left="4905" w:hanging="180"/>
      </w:pPr>
    </w:lvl>
    <w:lvl w:ilvl="6" w:tplc="0419000F">
      <w:start w:val="1"/>
      <w:numFmt w:val="decimal"/>
      <w:lvlText w:val="%7."/>
      <w:lvlJc w:val="left"/>
      <w:pPr>
        <w:ind w:left="5625" w:hanging="360"/>
      </w:pPr>
    </w:lvl>
    <w:lvl w:ilvl="7" w:tplc="04190019">
      <w:start w:val="1"/>
      <w:numFmt w:val="lowerLetter"/>
      <w:lvlText w:val="%8."/>
      <w:lvlJc w:val="left"/>
      <w:pPr>
        <w:ind w:left="6345" w:hanging="360"/>
      </w:pPr>
    </w:lvl>
    <w:lvl w:ilvl="8" w:tplc="0419001B">
      <w:start w:val="1"/>
      <w:numFmt w:val="lowerRoman"/>
      <w:lvlText w:val="%9."/>
      <w:lvlJc w:val="right"/>
      <w:pPr>
        <w:ind w:left="7065" w:hanging="180"/>
      </w:pPr>
    </w:lvl>
  </w:abstractNum>
  <w:abstractNum w:abstractNumId="9">
    <w:nsid w:val="3A173FD7"/>
    <w:multiLevelType w:val="hybridMultilevel"/>
    <w:tmpl w:val="95F68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746D4"/>
    <w:multiLevelType w:val="hybridMultilevel"/>
    <w:tmpl w:val="F1F61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2137732"/>
    <w:multiLevelType w:val="hybridMultilevel"/>
    <w:tmpl w:val="1EA4F0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529B425E"/>
    <w:multiLevelType w:val="hybridMultilevel"/>
    <w:tmpl w:val="A3B266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B877028"/>
    <w:multiLevelType w:val="hybridMultilevel"/>
    <w:tmpl w:val="F654C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52C7D51"/>
    <w:multiLevelType w:val="hybridMultilevel"/>
    <w:tmpl w:val="D360A6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>
    <w:nsid w:val="79DE00E6"/>
    <w:multiLevelType w:val="hybridMultilevel"/>
    <w:tmpl w:val="357641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D2E158A"/>
    <w:multiLevelType w:val="hybridMultilevel"/>
    <w:tmpl w:val="39AAA55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DC967CF"/>
    <w:multiLevelType w:val="hybridMultilevel"/>
    <w:tmpl w:val="7562A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8"/>
  </w:num>
  <w:num w:numId="5">
    <w:abstractNumId w:val="17"/>
  </w:num>
  <w:num w:numId="6">
    <w:abstractNumId w:val="3"/>
  </w:num>
  <w:num w:numId="7">
    <w:abstractNumId w:val="11"/>
  </w:num>
  <w:num w:numId="8">
    <w:abstractNumId w:val="13"/>
  </w:num>
  <w:num w:numId="9">
    <w:abstractNumId w:val="2"/>
  </w:num>
  <w:num w:numId="10">
    <w:abstractNumId w:val="10"/>
  </w:num>
  <w:num w:numId="11">
    <w:abstractNumId w:val="6"/>
  </w:num>
  <w:num w:numId="12">
    <w:abstractNumId w:val="9"/>
  </w:num>
  <w:num w:numId="13">
    <w:abstractNumId w:val="14"/>
  </w:num>
  <w:num w:numId="14">
    <w:abstractNumId w:val="15"/>
  </w:num>
  <w:num w:numId="15">
    <w:abstractNumId w:val="1"/>
  </w:num>
  <w:num w:numId="16">
    <w:abstractNumId w:val="0"/>
  </w:num>
  <w:num w:numId="17">
    <w:abstractNumId w:val="7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5900"/>
    <w:rsid w:val="0003714D"/>
    <w:rsid w:val="00057780"/>
    <w:rsid w:val="000716EB"/>
    <w:rsid w:val="00094925"/>
    <w:rsid w:val="000C541C"/>
    <w:rsid w:val="001238E0"/>
    <w:rsid w:val="00132885"/>
    <w:rsid w:val="00137DA6"/>
    <w:rsid w:val="001629FF"/>
    <w:rsid w:val="001D56A0"/>
    <w:rsid w:val="00213230"/>
    <w:rsid w:val="00241454"/>
    <w:rsid w:val="002424E2"/>
    <w:rsid w:val="002710E7"/>
    <w:rsid w:val="002B6FEB"/>
    <w:rsid w:val="002D2482"/>
    <w:rsid w:val="003177DB"/>
    <w:rsid w:val="00373B68"/>
    <w:rsid w:val="00404C73"/>
    <w:rsid w:val="00435D53"/>
    <w:rsid w:val="004B4566"/>
    <w:rsid w:val="004C0325"/>
    <w:rsid w:val="004D5900"/>
    <w:rsid w:val="004F03E5"/>
    <w:rsid w:val="0058377B"/>
    <w:rsid w:val="00596BAF"/>
    <w:rsid w:val="005C7143"/>
    <w:rsid w:val="005C7685"/>
    <w:rsid w:val="005F45B3"/>
    <w:rsid w:val="00611C07"/>
    <w:rsid w:val="00655E9A"/>
    <w:rsid w:val="006E7ECC"/>
    <w:rsid w:val="006F2DDA"/>
    <w:rsid w:val="0073111E"/>
    <w:rsid w:val="0077605C"/>
    <w:rsid w:val="00782689"/>
    <w:rsid w:val="00797AAB"/>
    <w:rsid w:val="0082100E"/>
    <w:rsid w:val="008212B6"/>
    <w:rsid w:val="00824DBD"/>
    <w:rsid w:val="00854093"/>
    <w:rsid w:val="0086511D"/>
    <w:rsid w:val="00880F2B"/>
    <w:rsid w:val="008F42F0"/>
    <w:rsid w:val="0097702E"/>
    <w:rsid w:val="009B05A8"/>
    <w:rsid w:val="009E1EDB"/>
    <w:rsid w:val="009E262F"/>
    <w:rsid w:val="00A06715"/>
    <w:rsid w:val="00A248BF"/>
    <w:rsid w:val="00A65581"/>
    <w:rsid w:val="00A82BB7"/>
    <w:rsid w:val="00A85C0D"/>
    <w:rsid w:val="00AF34DD"/>
    <w:rsid w:val="00B033F0"/>
    <w:rsid w:val="00B078A6"/>
    <w:rsid w:val="00B572A9"/>
    <w:rsid w:val="00B652BA"/>
    <w:rsid w:val="00B8316F"/>
    <w:rsid w:val="00BA42CE"/>
    <w:rsid w:val="00BB5CAC"/>
    <w:rsid w:val="00BE75D3"/>
    <w:rsid w:val="00C9641C"/>
    <w:rsid w:val="00CD217C"/>
    <w:rsid w:val="00CE57C4"/>
    <w:rsid w:val="00D036CE"/>
    <w:rsid w:val="00D1406B"/>
    <w:rsid w:val="00DE26ED"/>
    <w:rsid w:val="00DE329E"/>
    <w:rsid w:val="00DF0D06"/>
    <w:rsid w:val="00DF7EDB"/>
    <w:rsid w:val="00E35EEF"/>
    <w:rsid w:val="00E6358C"/>
    <w:rsid w:val="00EF56DF"/>
    <w:rsid w:val="00FD2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A9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EF56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F56DF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ListParagraph">
    <w:name w:val="List Paragraph"/>
    <w:basedOn w:val="Normal"/>
    <w:uiPriority w:val="99"/>
    <w:qFormat/>
    <w:rsid w:val="002D248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40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4C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82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DE329E"/>
    <w:rPr>
      <w:b/>
      <w:bCs/>
    </w:rPr>
  </w:style>
  <w:style w:type="character" w:styleId="Hyperlink">
    <w:name w:val="Hyperlink"/>
    <w:basedOn w:val="DefaultParagraphFont"/>
    <w:uiPriority w:val="99"/>
    <w:rsid w:val="002710E7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A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A42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A4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42CE"/>
  </w:style>
  <w:style w:type="paragraph" w:styleId="Footer">
    <w:name w:val="footer"/>
    <w:basedOn w:val="Normal"/>
    <w:link w:val="FooterChar"/>
    <w:uiPriority w:val="99"/>
    <w:rsid w:val="00BA4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42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9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0-tub-ru.yandex.net/i?id=596501da17d1b4431b4d24c4dc62e2f2-l&amp;n=13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irko-ingur.ru/d/82377/d/1_9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https://kan-yu.com.ua/wp-content/uploads/2016/09/2016-0913-4.jpg" TargetMode="External"/><Relationship Id="rId34" Type="http://schemas.openxmlformats.org/officeDocument/2006/relationships/image" Target="media/image19.jpeg"/><Relationship Id="rId42" Type="http://schemas.openxmlformats.org/officeDocument/2006/relationships/image" Target="https://pandia.ru/text/80/579/images/img2_70.pn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https://sm.ign.com/ign_za/screenshot/b/bbest-acto/bbest-actor-rin-tin-tin-b-the-first-ever-academy-awards-need_68mx.jpg" TargetMode="External"/><Relationship Id="rId33" Type="http://schemas.openxmlformats.org/officeDocument/2006/relationships/image" Target="media/image18.jpeg"/><Relationship Id="rId38" Type="http://schemas.openxmlformats.org/officeDocument/2006/relationships/image" Target="http://barsuka-nora.su/wp-content/uploads/2018/01/Kommissar-Rex-komissar-rex-36486912-1500-968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https://pandia.ru/text/80/579/images/img1_131.pn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https://1095372.ssl.1c-bitrix-cdn.ru/upload/iblock/f4b/f4b4fd3b239e0fe91fe8df4e033de5f0.jpg?1536060452161567" TargetMode="External"/><Relationship Id="rId23" Type="http://schemas.openxmlformats.org/officeDocument/2006/relationships/image" Target="https://liwli.ru/upload/resize_cache/iblock/440/1166_805_2/war.jpg" TargetMode="External"/><Relationship Id="rId28" Type="http://schemas.openxmlformats.org/officeDocument/2006/relationships/image" Target="https://cdnimg.rg.ru/img/content/162/76/91/sobachki_konec_default_d_850.jpg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://www.pandia.ru/text/category/astronomiya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yperlink" Target="http://mysobak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ndia.ru/text/category/bezzashitnostm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http://jollywolly.ru/img/cms/test/original.jpg" TargetMode="External"/><Relationship Id="rId43" Type="http://schemas.openxmlformats.org/officeDocument/2006/relationships/hyperlink" Target="http://www.pomnivoin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582</TotalTime>
  <Pages>16</Pages>
  <Words>2533</Words>
  <Characters>14440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Саня</cp:lastModifiedBy>
  <cp:revision>13</cp:revision>
  <cp:lastPrinted>2019-03-19T15:13:00Z</cp:lastPrinted>
  <dcterms:created xsi:type="dcterms:W3CDTF">2019-02-26T01:49:00Z</dcterms:created>
  <dcterms:modified xsi:type="dcterms:W3CDTF">2020-10-13T14:47:00Z</dcterms:modified>
</cp:coreProperties>
</file>